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BFF69" w14:textId="23102A85" w:rsidR="00606951" w:rsidRPr="00606951" w:rsidRDefault="00606951" w:rsidP="00606951">
      <w:pPr>
        <w:pStyle w:val="Heading2-MainHeading"/>
        <w:jc w:val="center"/>
      </w:pPr>
      <w:r>
        <w:t xml:space="preserve">ACA </w:t>
      </w:r>
      <w:r w:rsidR="00AC78EE">
        <w:t>OPEN</w:t>
      </w:r>
      <w:r>
        <w:t xml:space="preserve"> JUDGE</w:t>
      </w:r>
      <w:r w:rsidR="00D54CE6">
        <w:t xml:space="preserve"> APPLICATION</w:t>
      </w:r>
    </w:p>
    <w:p w14:paraId="66308164" w14:textId="1404D056" w:rsidR="00606951" w:rsidRDefault="00606951" w:rsidP="00606951">
      <w:pPr>
        <w:pStyle w:val="ACA-BodyText"/>
      </w:pPr>
      <w:r w:rsidRPr="00606951">
        <w:t xml:space="preserve">I wish to apply for the position of </w:t>
      </w:r>
      <w:r w:rsidR="00AC78EE">
        <w:t>Open Judge with the ACA</w:t>
      </w:r>
      <w:r w:rsidRPr="00606951">
        <w:t>.</w:t>
      </w:r>
    </w:p>
    <w:tbl>
      <w:tblPr>
        <w:tblStyle w:val="TableGrid"/>
        <w:tblW w:w="0" w:type="auto"/>
        <w:tblLook w:val="04A0" w:firstRow="1" w:lastRow="0" w:firstColumn="1" w:lastColumn="0" w:noHBand="0" w:noVBand="1"/>
      </w:tblPr>
      <w:tblGrid>
        <w:gridCol w:w="2263"/>
        <w:gridCol w:w="2977"/>
        <w:gridCol w:w="4382"/>
      </w:tblGrid>
      <w:tr w:rsidR="00606951" w14:paraId="51871695" w14:textId="77777777" w:rsidTr="00606951">
        <w:tc>
          <w:tcPr>
            <w:tcW w:w="9622" w:type="dxa"/>
            <w:gridSpan w:val="3"/>
            <w:shd w:val="clear" w:color="auto" w:fill="D9D9D9" w:themeFill="background1" w:themeFillShade="D9"/>
          </w:tcPr>
          <w:p w14:paraId="3186506A" w14:textId="77777777" w:rsidR="00606951" w:rsidRDefault="00606951" w:rsidP="00606951">
            <w:pPr>
              <w:pStyle w:val="ACA-TableHeader"/>
            </w:pPr>
            <w:r>
              <w:t>SECTION A: APPLICANT INFORMATION</w:t>
            </w:r>
          </w:p>
          <w:p w14:paraId="5BD6910A" w14:textId="2E9561C6" w:rsidR="00606951" w:rsidRPr="00606951" w:rsidRDefault="00606951" w:rsidP="00606951">
            <w:pPr>
              <w:pStyle w:val="ACA-TableHeader"/>
              <w:rPr>
                <w:b w:val="0"/>
                <w:bCs w:val="0"/>
                <w:sz w:val="20"/>
                <w:szCs w:val="20"/>
              </w:rPr>
            </w:pPr>
            <w:r>
              <w:rPr>
                <w:b w:val="0"/>
                <w:bCs w:val="0"/>
                <w:sz w:val="20"/>
                <w:szCs w:val="20"/>
              </w:rPr>
              <w:t>Note: Upon successful application, your name, phone number and suburb recorded below is publicised on the ACA Judges Panel</w:t>
            </w:r>
          </w:p>
        </w:tc>
      </w:tr>
      <w:tr w:rsidR="00606951" w:rsidRPr="00606951" w14:paraId="31B13F8F" w14:textId="77777777" w:rsidTr="00766F9D">
        <w:trPr>
          <w:trHeight w:val="454"/>
        </w:trPr>
        <w:tc>
          <w:tcPr>
            <w:tcW w:w="5240" w:type="dxa"/>
            <w:gridSpan w:val="2"/>
          </w:tcPr>
          <w:p w14:paraId="467A25D3" w14:textId="47B1655C" w:rsidR="00606951" w:rsidRPr="00606951" w:rsidRDefault="00606951" w:rsidP="00606951">
            <w:pPr>
              <w:pStyle w:val="ACA-TableText"/>
            </w:pPr>
            <w:r w:rsidRPr="00606951">
              <w:t>Name:</w:t>
            </w:r>
            <w:sdt>
              <w:sdtPr>
                <w:id w:val="1863862873"/>
                <w:placeholder>
                  <w:docPart w:val="DefaultPlaceholder_-1854013440"/>
                </w:placeholder>
                <w:showingPlcHdr/>
              </w:sdtPr>
              <w:sdtContent>
                <w:r w:rsidR="00FD5AFB" w:rsidRPr="000E67C3">
                  <w:rPr>
                    <w:rStyle w:val="PlaceholderText"/>
                  </w:rPr>
                  <w:t>Click or tap here to enter text.</w:t>
                </w:r>
              </w:sdtContent>
            </w:sdt>
          </w:p>
        </w:tc>
        <w:tc>
          <w:tcPr>
            <w:tcW w:w="4382" w:type="dxa"/>
          </w:tcPr>
          <w:p w14:paraId="5709E55F" w14:textId="7993DF41" w:rsidR="00606951" w:rsidRPr="00606951" w:rsidRDefault="00606951" w:rsidP="00606951">
            <w:pPr>
              <w:pStyle w:val="ACA-TableText"/>
            </w:pPr>
            <w:r w:rsidRPr="00606951">
              <w:t>ACA Membership Number:</w:t>
            </w:r>
            <w:sdt>
              <w:sdtPr>
                <w:id w:val="-31885579"/>
                <w:placeholder>
                  <w:docPart w:val="DefaultPlaceholder_-1854013440"/>
                </w:placeholder>
                <w:showingPlcHdr/>
              </w:sdtPr>
              <w:sdtContent>
                <w:r w:rsidR="00FD5AFB" w:rsidRPr="000E67C3">
                  <w:rPr>
                    <w:rStyle w:val="PlaceholderText"/>
                  </w:rPr>
                  <w:t>Click or tap here to enter text.</w:t>
                </w:r>
              </w:sdtContent>
            </w:sdt>
          </w:p>
        </w:tc>
      </w:tr>
      <w:tr w:rsidR="00606951" w:rsidRPr="00606951" w14:paraId="7E8F5B57" w14:textId="77777777" w:rsidTr="00766F9D">
        <w:trPr>
          <w:trHeight w:val="454"/>
        </w:trPr>
        <w:tc>
          <w:tcPr>
            <w:tcW w:w="5240" w:type="dxa"/>
            <w:gridSpan w:val="2"/>
          </w:tcPr>
          <w:p w14:paraId="77E026D0" w14:textId="62A0FFC4" w:rsidR="00606951" w:rsidRPr="00606951" w:rsidRDefault="00606951" w:rsidP="00606951">
            <w:pPr>
              <w:pStyle w:val="ACA-TableText"/>
            </w:pPr>
            <w:r w:rsidRPr="00606951">
              <w:t>Address:</w:t>
            </w:r>
            <w:sdt>
              <w:sdtPr>
                <w:id w:val="-722144465"/>
                <w:placeholder>
                  <w:docPart w:val="DefaultPlaceholder_-1854013440"/>
                </w:placeholder>
                <w:showingPlcHdr/>
              </w:sdtPr>
              <w:sdtContent>
                <w:r w:rsidR="00FD5AFB" w:rsidRPr="000E67C3">
                  <w:rPr>
                    <w:rStyle w:val="PlaceholderText"/>
                  </w:rPr>
                  <w:t>Click or tap here to enter text.</w:t>
                </w:r>
              </w:sdtContent>
            </w:sdt>
          </w:p>
        </w:tc>
        <w:tc>
          <w:tcPr>
            <w:tcW w:w="4382" w:type="dxa"/>
          </w:tcPr>
          <w:p w14:paraId="6D3DFFE8" w14:textId="28A9D14D" w:rsidR="00606951" w:rsidRPr="00606951" w:rsidRDefault="00606951" w:rsidP="00606951">
            <w:pPr>
              <w:pStyle w:val="ACA-TableText"/>
            </w:pPr>
            <w:r w:rsidRPr="00606951">
              <w:t>Suburb:</w:t>
            </w:r>
            <w:sdt>
              <w:sdtPr>
                <w:id w:val="619265159"/>
                <w:placeholder>
                  <w:docPart w:val="DefaultPlaceholder_-1854013440"/>
                </w:placeholder>
                <w:showingPlcHdr/>
              </w:sdtPr>
              <w:sdtContent>
                <w:r w:rsidR="00FD5AFB" w:rsidRPr="000E67C3">
                  <w:rPr>
                    <w:rStyle w:val="PlaceholderText"/>
                  </w:rPr>
                  <w:t>Click or tap here to enter text.</w:t>
                </w:r>
              </w:sdtContent>
            </w:sdt>
          </w:p>
        </w:tc>
      </w:tr>
      <w:tr w:rsidR="00606951" w:rsidRPr="00606951" w14:paraId="4B05A9EF" w14:textId="77777777" w:rsidTr="00766F9D">
        <w:trPr>
          <w:trHeight w:val="454"/>
        </w:trPr>
        <w:tc>
          <w:tcPr>
            <w:tcW w:w="2263" w:type="dxa"/>
          </w:tcPr>
          <w:p w14:paraId="37A2AF79" w14:textId="62014EF4" w:rsidR="00606951" w:rsidRPr="00606951" w:rsidRDefault="00606951" w:rsidP="00606951">
            <w:pPr>
              <w:pStyle w:val="ACA-TableText"/>
            </w:pPr>
            <w:r w:rsidRPr="00606951">
              <w:t>State:</w:t>
            </w:r>
            <w:sdt>
              <w:sdtPr>
                <w:id w:val="-1007135017"/>
                <w:placeholder>
                  <w:docPart w:val="DefaultPlaceholder_-1854013440"/>
                </w:placeholder>
                <w:showingPlcHdr/>
              </w:sdtPr>
              <w:sdtContent>
                <w:r w:rsidR="00FD5AFB" w:rsidRPr="000E67C3">
                  <w:rPr>
                    <w:rStyle w:val="PlaceholderText"/>
                  </w:rPr>
                  <w:t>Click or tap here to enter text.</w:t>
                </w:r>
              </w:sdtContent>
            </w:sdt>
          </w:p>
        </w:tc>
        <w:tc>
          <w:tcPr>
            <w:tcW w:w="2977" w:type="dxa"/>
          </w:tcPr>
          <w:p w14:paraId="77327A7D" w14:textId="3D1135CE" w:rsidR="00606951" w:rsidRPr="00606951" w:rsidRDefault="00606951" w:rsidP="00606951">
            <w:pPr>
              <w:pStyle w:val="ACA-TableText"/>
            </w:pPr>
            <w:r w:rsidRPr="00606951">
              <w:t>Postcode:</w:t>
            </w:r>
            <w:sdt>
              <w:sdtPr>
                <w:id w:val="-79600655"/>
                <w:placeholder>
                  <w:docPart w:val="DefaultPlaceholder_-1854013440"/>
                </w:placeholder>
                <w:showingPlcHdr/>
              </w:sdtPr>
              <w:sdtContent>
                <w:r w:rsidR="00FD5AFB" w:rsidRPr="000E67C3">
                  <w:rPr>
                    <w:rStyle w:val="PlaceholderText"/>
                  </w:rPr>
                  <w:t>Click or tap here to enter text.</w:t>
                </w:r>
              </w:sdtContent>
            </w:sdt>
          </w:p>
        </w:tc>
        <w:tc>
          <w:tcPr>
            <w:tcW w:w="4382" w:type="dxa"/>
          </w:tcPr>
          <w:p w14:paraId="6CCB36E4" w14:textId="475EDE21" w:rsidR="00606951" w:rsidRPr="00606951" w:rsidRDefault="00606951" w:rsidP="00606951">
            <w:pPr>
              <w:pStyle w:val="ACA-TableText"/>
            </w:pPr>
            <w:r w:rsidRPr="00606951">
              <w:t>Phone Number:</w:t>
            </w:r>
            <w:sdt>
              <w:sdtPr>
                <w:id w:val="1269277934"/>
                <w:placeholder>
                  <w:docPart w:val="DefaultPlaceholder_-1854013440"/>
                </w:placeholder>
                <w:showingPlcHdr/>
              </w:sdtPr>
              <w:sdtContent>
                <w:r w:rsidR="00FD5AFB" w:rsidRPr="000E67C3">
                  <w:rPr>
                    <w:rStyle w:val="PlaceholderText"/>
                  </w:rPr>
                  <w:t>Click or tap here to enter text.</w:t>
                </w:r>
              </w:sdtContent>
            </w:sdt>
          </w:p>
        </w:tc>
      </w:tr>
      <w:tr w:rsidR="00606951" w:rsidRPr="00606951" w14:paraId="0B3A649D" w14:textId="77777777" w:rsidTr="00766F9D">
        <w:trPr>
          <w:trHeight w:val="454"/>
        </w:trPr>
        <w:tc>
          <w:tcPr>
            <w:tcW w:w="9622" w:type="dxa"/>
            <w:gridSpan w:val="3"/>
          </w:tcPr>
          <w:p w14:paraId="639CA387" w14:textId="3A8342C0" w:rsidR="00606951" w:rsidRPr="00606951" w:rsidRDefault="00606951" w:rsidP="00606951">
            <w:pPr>
              <w:pStyle w:val="ACA-TableText"/>
            </w:pPr>
            <w:r w:rsidRPr="00606951">
              <w:t>Email Address:</w:t>
            </w:r>
            <w:sdt>
              <w:sdtPr>
                <w:id w:val="1312132758"/>
                <w:placeholder>
                  <w:docPart w:val="DefaultPlaceholder_-1854013440"/>
                </w:placeholder>
                <w:showingPlcHdr/>
              </w:sdtPr>
              <w:sdtContent>
                <w:r w:rsidR="00FD5AFB" w:rsidRPr="000E67C3">
                  <w:rPr>
                    <w:rStyle w:val="PlaceholderText"/>
                  </w:rPr>
                  <w:t>Click or tap here to enter text.</w:t>
                </w:r>
              </w:sdtContent>
            </w:sdt>
          </w:p>
        </w:tc>
      </w:tr>
      <w:tr w:rsidR="00606951" w:rsidRPr="00606951" w14:paraId="7D3EA9EC" w14:textId="77777777" w:rsidTr="00766F9D">
        <w:trPr>
          <w:trHeight w:val="454"/>
        </w:trPr>
        <w:tc>
          <w:tcPr>
            <w:tcW w:w="5240" w:type="dxa"/>
            <w:gridSpan w:val="2"/>
          </w:tcPr>
          <w:p w14:paraId="5A328418" w14:textId="701A032A" w:rsidR="00606951" w:rsidRPr="00606951" w:rsidRDefault="00606951" w:rsidP="00606951">
            <w:pPr>
              <w:pStyle w:val="ACA-TableText"/>
            </w:pPr>
            <w:r w:rsidRPr="00606951">
              <w:t>Applicants Signature:</w:t>
            </w:r>
            <w:sdt>
              <w:sdtPr>
                <w:id w:val="-1442828441"/>
                <w:placeholder>
                  <w:docPart w:val="DefaultPlaceholder_-1854013440"/>
                </w:placeholder>
                <w:showingPlcHdr/>
              </w:sdtPr>
              <w:sdtContent>
                <w:r w:rsidR="00FD5AFB" w:rsidRPr="000E67C3">
                  <w:rPr>
                    <w:rStyle w:val="PlaceholderText"/>
                  </w:rPr>
                  <w:t>Click or tap here to enter text.</w:t>
                </w:r>
              </w:sdtContent>
            </w:sdt>
          </w:p>
        </w:tc>
        <w:tc>
          <w:tcPr>
            <w:tcW w:w="4382" w:type="dxa"/>
          </w:tcPr>
          <w:p w14:paraId="5F027B3D" w14:textId="3CE49ED6" w:rsidR="00606951" w:rsidRPr="00606951" w:rsidRDefault="00606951" w:rsidP="00606951">
            <w:pPr>
              <w:pStyle w:val="ACA-TableText"/>
            </w:pPr>
            <w:r>
              <w:t>Date:</w:t>
            </w:r>
            <w:sdt>
              <w:sdtPr>
                <w:id w:val="2125957945"/>
                <w:placeholder>
                  <w:docPart w:val="DefaultPlaceholder_-1854013437"/>
                </w:placeholder>
                <w:showingPlcHdr/>
                <w:date>
                  <w:dateFormat w:val="d/MM/yyyy"/>
                  <w:lid w:val="en-AU"/>
                  <w:storeMappedDataAs w:val="dateTime"/>
                  <w:calendar w:val="gregorian"/>
                </w:date>
              </w:sdtPr>
              <w:sdtContent>
                <w:r w:rsidR="003B61C3" w:rsidRPr="009622F2">
                  <w:rPr>
                    <w:rStyle w:val="PlaceholderText"/>
                  </w:rPr>
                  <w:t>Click or tap to enter a date.</w:t>
                </w:r>
              </w:sdtContent>
            </w:sdt>
          </w:p>
        </w:tc>
      </w:tr>
    </w:tbl>
    <w:p w14:paraId="4EAE2352" w14:textId="77777777" w:rsidR="00606951" w:rsidRPr="00606951" w:rsidRDefault="00606951" w:rsidP="00894783">
      <w:pPr>
        <w:pStyle w:val="ACA-Spacerline"/>
      </w:pPr>
    </w:p>
    <w:tbl>
      <w:tblPr>
        <w:tblStyle w:val="TableGrid"/>
        <w:tblW w:w="0" w:type="auto"/>
        <w:tblLook w:val="04A0" w:firstRow="1" w:lastRow="0" w:firstColumn="1" w:lastColumn="0" w:noHBand="0" w:noVBand="1"/>
      </w:tblPr>
      <w:tblGrid>
        <w:gridCol w:w="6941"/>
        <w:gridCol w:w="2681"/>
      </w:tblGrid>
      <w:tr w:rsidR="00606951" w14:paraId="5F9C8677" w14:textId="77777777" w:rsidTr="00EA6AB4">
        <w:tc>
          <w:tcPr>
            <w:tcW w:w="9622" w:type="dxa"/>
            <w:gridSpan w:val="2"/>
            <w:shd w:val="clear" w:color="auto" w:fill="D9D9D9" w:themeFill="background1" w:themeFillShade="D9"/>
          </w:tcPr>
          <w:p w14:paraId="05AA21F0" w14:textId="5B8AA4B9" w:rsidR="00606951" w:rsidRDefault="00606951" w:rsidP="00EA6AB4">
            <w:pPr>
              <w:pStyle w:val="ACA-TableHeader"/>
            </w:pPr>
            <w:r>
              <w:t>SECTION B: ACA JUDGES SEMINAR INFORMATION</w:t>
            </w:r>
          </w:p>
          <w:p w14:paraId="6AE49E5F" w14:textId="26A54FA1" w:rsidR="00606951" w:rsidRPr="00606951" w:rsidRDefault="00606951" w:rsidP="00EA6AB4">
            <w:pPr>
              <w:pStyle w:val="ACA-TableHeader"/>
              <w:rPr>
                <w:b w:val="0"/>
                <w:bCs w:val="0"/>
                <w:sz w:val="20"/>
                <w:szCs w:val="20"/>
              </w:rPr>
            </w:pPr>
            <w:r>
              <w:rPr>
                <w:b w:val="0"/>
                <w:bCs w:val="0"/>
                <w:sz w:val="20"/>
                <w:szCs w:val="20"/>
              </w:rPr>
              <w:t xml:space="preserve">Note: </w:t>
            </w:r>
            <w:r w:rsidR="00AC78EE">
              <w:rPr>
                <w:b w:val="0"/>
                <w:bCs w:val="0"/>
                <w:sz w:val="20"/>
                <w:szCs w:val="20"/>
              </w:rPr>
              <w:t>As per the ACA Code of Conduct – Judges, point 13: It is recommended that once on the Trial Panel, a judge should attend a Judges Seminar before being elevated to the Open Panel.</w:t>
            </w:r>
            <w:r w:rsidR="00333D8A">
              <w:rPr>
                <w:b w:val="0"/>
                <w:bCs w:val="0"/>
                <w:sz w:val="20"/>
                <w:szCs w:val="20"/>
              </w:rPr>
              <w:t xml:space="preserve"> It is not </w:t>
            </w:r>
            <w:r w:rsidR="00A87BD3">
              <w:rPr>
                <w:b w:val="0"/>
                <w:bCs w:val="0"/>
                <w:sz w:val="20"/>
                <w:szCs w:val="20"/>
              </w:rPr>
              <w:t>required;</w:t>
            </w:r>
            <w:r w:rsidR="00333D8A">
              <w:rPr>
                <w:b w:val="0"/>
                <w:bCs w:val="0"/>
                <w:sz w:val="20"/>
                <w:szCs w:val="20"/>
              </w:rPr>
              <w:t xml:space="preserve"> </w:t>
            </w:r>
            <w:r w:rsidR="00F10253">
              <w:rPr>
                <w:b w:val="0"/>
                <w:bCs w:val="0"/>
                <w:sz w:val="20"/>
                <w:szCs w:val="20"/>
              </w:rPr>
              <w:t>however,</w:t>
            </w:r>
            <w:r w:rsidR="00333D8A">
              <w:rPr>
                <w:b w:val="0"/>
                <w:bCs w:val="0"/>
                <w:sz w:val="20"/>
                <w:szCs w:val="20"/>
              </w:rPr>
              <w:t xml:space="preserve"> it is recommended to be completed if you are applying under Rule I.10</w:t>
            </w:r>
          </w:p>
        </w:tc>
      </w:tr>
      <w:tr w:rsidR="00606951" w:rsidRPr="00606951" w14:paraId="455B1883" w14:textId="77777777" w:rsidTr="00766F9D">
        <w:trPr>
          <w:trHeight w:val="454"/>
        </w:trPr>
        <w:tc>
          <w:tcPr>
            <w:tcW w:w="6941" w:type="dxa"/>
          </w:tcPr>
          <w:p w14:paraId="12DF6910" w14:textId="6E27FD9D" w:rsidR="00606951" w:rsidRPr="00606951" w:rsidRDefault="00606951" w:rsidP="00EA6AB4">
            <w:pPr>
              <w:pStyle w:val="ACA-TableText"/>
            </w:pPr>
            <w:r>
              <w:t>ACA Judges Seminar the Applicant Attended:</w:t>
            </w:r>
            <w:sdt>
              <w:sdtPr>
                <w:id w:val="400801570"/>
                <w:placeholder>
                  <w:docPart w:val="DefaultPlaceholder_-1854013440"/>
                </w:placeholder>
                <w:showingPlcHdr/>
              </w:sdtPr>
              <w:sdtContent>
                <w:r w:rsidR="003B61C3" w:rsidRPr="000E67C3">
                  <w:rPr>
                    <w:rStyle w:val="PlaceholderText"/>
                  </w:rPr>
                  <w:t>Click or tap here to enter text.</w:t>
                </w:r>
              </w:sdtContent>
            </w:sdt>
          </w:p>
        </w:tc>
        <w:tc>
          <w:tcPr>
            <w:tcW w:w="2681" w:type="dxa"/>
          </w:tcPr>
          <w:p w14:paraId="1FCE3885" w14:textId="1AE014C1" w:rsidR="00606951" w:rsidRPr="00606951" w:rsidRDefault="00606951" w:rsidP="00EA6AB4">
            <w:pPr>
              <w:pStyle w:val="ACA-TableText"/>
            </w:pPr>
            <w:r>
              <w:t>Date:</w:t>
            </w:r>
            <w:sdt>
              <w:sdtPr>
                <w:id w:val="-1101414413"/>
                <w:placeholder>
                  <w:docPart w:val="DefaultPlaceholder_-1854013440"/>
                </w:placeholder>
                <w:showingPlcHdr/>
              </w:sdtPr>
              <w:sdtContent>
                <w:r w:rsidR="003B61C3" w:rsidRPr="000E67C3">
                  <w:rPr>
                    <w:rStyle w:val="PlaceholderText"/>
                  </w:rPr>
                  <w:t>Click or tap here to enter text.</w:t>
                </w:r>
              </w:sdtContent>
            </w:sdt>
          </w:p>
        </w:tc>
      </w:tr>
      <w:tr w:rsidR="00606951" w:rsidRPr="00606951" w14:paraId="72A427B2" w14:textId="77777777" w:rsidTr="00766F9D">
        <w:trPr>
          <w:trHeight w:val="454"/>
        </w:trPr>
        <w:tc>
          <w:tcPr>
            <w:tcW w:w="9622" w:type="dxa"/>
            <w:gridSpan w:val="2"/>
          </w:tcPr>
          <w:p w14:paraId="66E8236E" w14:textId="3FB8646E" w:rsidR="00606951" w:rsidRPr="00606951" w:rsidRDefault="00606951" w:rsidP="00EA6AB4">
            <w:pPr>
              <w:pStyle w:val="ACA-TableText"/>
            </w:pPr>
            <w:r>
              <w:t>Name of Facilitator/s:</w:t>
            </w:r>
            <w:sdt>
              <w:sdtPr>
                <w:id w:val="-414093709"/>
                <w:placeholder>
                  <w:docPart w:val="DefaultPlaceholder_-1854013440"/>
                </w:placeholder>
                <w:showingPlcHdr/>
              </w:sdtPr>
              <w:sdtContent>
                <w:r w:rsidR="003B61C3" w:rsidRPr="000E67C3">
                  <w:rPr>
                    <w:rStyle w:val="PlaceholderText"/>
                  </w:rPr>
                  <w:t>Click or tap here to enter text.</w:t>
                </w:r>
              </w:sdtContent>
            </w:sdt>
          </w:p>
        </w:tc>
      </w:tr>
    </w:tbl>
    <w:p w14:paraId="0417464D" w14:textId="77777777" w:rsidR="00706AD3" w:rsidRDefault="00706AD3" w:rsidP="00894783">
      <w:pPr>
        <w:pStyle w:val="ACA-Spacerline"/>
      </w:pPr>
    </w:p>
    <w:tbl>
      <w:tblPr>
        <w:tblStyle w:val="TableGrid"/>
        <w:tblW w:w="9622" w:type="dxa"/>
        <w:tblLook w:val="04A0" w:firstRow="1" w:lastRow="0" w:firstColumn="1" w:lastColumn="0" w:noHBand="0" w:noVBand="1"/>
      </w:tblPr>
      <w:tblGrid>
        <w:gridCol w:w="5097"/>
        <w:gridCol w:w="4525"/>
      </w:tblGrid>
      <w:tr w:rsidR="00606951" w14:paraId="26FA0E8A" w14:textId="77777777" w:rsidTr="00AC78EE">
        <w:tc>
          <w:tcPr>
            <w:tcW w:w="9622" w:type="dxa"/>
            <w:gridSpan w:val="2"/>
            <w:shd w:val="clear" w:color="auto" w:fill="D9D9D9" w:themeFill="background1" w:themeFillShade="D9"/>
          </w:tcPr>
          <w:p w14:paraId="6187F7B5" w14:textId="59FA25E3" w:rsidR="00606951" w:rsidRDefault="00606951" w:rsidP="00EA6AB4">
            <w:pPr>
              <w:pStyle w:val="ACA-TableHeader"/>
            </w:pPr>
            <w:r>
              <w:t>SECTION C: PROPOSER</w:t>
            </w:r>
            <w:r w:rsidR="00AC78EE">
              <w:t>S</w:t>
            </w:r>
          </w:p>
          <w:p w14:paraId="3836BCE9" w14:textId="6F3F4A48" w:rsidR="00606951" w:rsidRPr="00606951" w:rsidRDefault="00606951" w:rsidP="00EA6AB4">
            <w:pPr>
              <w:pStyle w:val="ACA-TableHeader"/>
              <w:rPr>
                <w:b w:val="0"/>
                <w:bCs w:val="0"/>
                <w:sz w:val="20"/>
                <w:szCs w:val="20"/>
              </w:rPr>
            </w:pPr>
            <w:r>
              <w:rPr>
                <w:b w:val="0"/>
                <w:bCs w:val="0"/>
                <w:sz w:val="20"/>
                <w:szCs w:val="20"/>
              </w:rPr>
              <w:t xml:space="preserve">Note: The Proposers </w:t>
            </w:r>
            <w:r w:rsidR="00AC78EE">
              <w:rPr>
                <w:b w:val="0"/>
                <w:bCs w:val="0"/>
                <w:sz w:val="20"/>
                <w:szCs w:val="20"/>
              </w:rPr>
              <w:t>must be a current ACA Open Judge</w:t>
            </w:r>
            <w:r>
              <w:rPr>
                <w:b w:val="0"/>
                <w:bCs w:val="0"/>
                <w:sz w:val="20"/>
                <w:szCs w:val="20"/>
              </w:rPr>
              <w:t>.</w:t>
            </w:r>
          </w:p>
        </w:tc>
      </w:tr>
      <w:tr w:rsidR="00606951" w:rsidRPr="00606951" w14:paraId="066448C1" w14:textId="77777777" w:rsidTr="00766F9D">
        <w:trPr>
          <w:trHeight w:val="454"/>
        </w:trPr>
        <w:tc>
          <w:tcPr>
            <w:tcW w:w="5097" w:type="dxa"/>
          </w:tcPr>
          <w:p w14:paraId="620C7A14" w14:textId="13967465" w:rsidR="00606951" w:rsidRPr="00606951" w:rsidRDefault="00AC78EE" w:rsidP="00EA6AB4">
            <w:pPr>
              <w:pStyle w:val="ACA-TableText"/>
            </w:pPr>
            <w:r>
              <w:t xml:space="preserve">Proposer One </w:t>
            </w:r>
            <w:r w:rsidR="00606951" w:rsidRPr="00606951">
              <w:t>Name:</w:t>
            </w:r>
            <w:sdt>
              <w:sdtPr>
                <w:id w:val="-1570266278"/>
                <w:placeholder>
                  <w:docPart w:val="DefaultPlaceholder_-1854013440"/>
                </w:placeholder>
                <w:showingPlcHdr/>
              </w:sdtPr>
              <w:sdtContent>
                <w:r w:rsidR="003B61C3" w:rsidRPr="000E67C3">
                  <w:rPr>
                    <w:rStyle w:val="PlaceholderText"/>
                  </w:rPr>
                  <w:t>Click or tap here to enter text.</w:t>
                </w:r>
              </w:sdtContent>
            </w:sdt>
          </w:p>
        </w:tc>
        <w:tc>
          <w:tcPr>
            <w:tcW w:w="4525" w:type="dxa"/>
          </w:tcPr>
          <w:p w14:paraId="13B44914" w14:textId="569DB521" w:rsidR="00606951" w:rsidRPr="00606951" w:rsidRDefault="00606951" w:rsidP="00EA6AB4">
            <w:pPr>
              <w:pStyle w:val="ACA-TableText"/>
            </w:pPr>
            <w:r w:rsidRPr="00606951">
              <w:t>ACA Membership Number:</w:t>
            </w:r>
            <w:sdt>
              <w:sdtPr>
                <w:id w:val="1137368360"/>
                <w:placeholder>
                  <w:docPart w:val="DefaultPlaceholder_-1854013440"/>
                </w:placeholder>
                <w:showingPlcHdr/>
              </w:sdtPr>
              <w:sdtContent>
                <w:r w:rsidR="003B61C3" w:rsidRPr="000E67C3">
                  <w:rPr>
                    <w:rStyle w:val="PlaceholderText"/>
                  </w:rPr>
                  <w:t>Click or tap here to enter text.</w:t>
                </w:r>
              </w:sdtContent>
            </w:sdt>
          </w:p>
        </w:tc>
      </w:tr>
      <w:tr w:rsidR="001A485E" w:rsidRPr="00606951" w14:paraId="01511388" w14:textId="77777777" w:rsidTr="00766F9D">
        <w:trPr>
          <w:trHeight w:val="454"/>
        </w:trPr>
        <w:tc>
          <w:tcPr>
            <w:tcW w:w="5097" w:type="dxa"/>
          </w:tcPr>
          <w:p w14:paraId="6D1E6FE7" w14:textId="35CF7FAF" w:rsidR="001A485E" w:rsidRPr="00606951" w:rsidRDefault="001A485E" w:rsidP="00EA6AB4">
            <w:pPr>
              <w:pStyle w:val="ACA-TableText"/>
            </w:pPr>
            <w:r w:rsidRPr="00606951">
              <w:t>Signature:</w:t>
            </w:r>
            <w:r w:rsidR="009C6C92">
              <w:t xml:space="preserve"> </w:t>
            </w:r>
            <w:r w:rsidR="00B039DF">
              <w:t xml:space="preserve"> </w:t>
            </w:r>
            <w:sdt>
              <w:sdtPr>
                <w:rPr>
                  <w:b/>
                  <w:bCs/>
                  <w:highlight w:val="yellow"/>
                </w:rPr>
                <w:id w:val="-1469425240"/>
                <w:placeholder>
                  <w:docPart w:val="DefaultPlaceholder_-1854013440"/>
                </w:placeholder>
              </w:sdtPr>
              <w:sdtEndPr/>
              <w:sdtContent>
                <w:r w:rsidR="00DE7BE9" w:rsidRPr="006F32F3">
                  <w:rPr>
                    <w:b/>
                    <w:bCs/>
                    <w:highlight w:val="yellow"/>
                  </w:rPr>
                  <w:t>ACA Office to complete</w:t>
                </w:r>
              </w:sdtContent>
            </w:sdt>
          </w:p>
        </w:tc>
        <w:tc>
          <w:tcPr>
            <w:tcW w:w="4525" w:type="dxa"/>
          </w:tcPr>
          <w:p w14:paraId="43B7E821" w14:textId="02BD5E18" w:rsidR="001A485E" w:rsidRPr="00606951" w:rsidRDefault="001A485E" w:rsidP="00EA6AB4">
            <w:pPr>
              <w:pStyle w:val="ACA-TableText"/>
            </w:pPr>
            <w:r>
              <w:t>Date:</w:t>
            </w:r>
            <w:r w:rsidR="009C6C92">
              <w:t xml:space="preserve">  </w:t>
            </w:r>
            <w:sdt>
              <w:sdtPr>
                <w:id w:val="565071283"/>
                <w:placeholder>
                  <w:docPart w:val="DefaultPlaceholder_-1854013440"/>
                </w:placeholder>
              </w:sdtPr>
              <w:sdtEndPr/>
              <w:sdtContent>
                <w:r w:rsidR="00DE7BE9" w:rsidRPr="006F32F3">
                  <w:rPr>
                    <w:highlight w:val="yellow"/>
                  </w:rPr>
                  <w:t>ACA</w:t>
                </w:r>
                <w:r w:rsidR="009C6C92" w:rsidRPr="006F32F3">
                  <w:rPr>
                    <w:highlight w:val="yellow"/>
                  </w:rPr>
                  <w:t xml:space="preserve"> Office</w:t>
                </w:r>
                <w:r w:rsidR="00DE7BE9" w:rsidRPr="006F32F3">
                  <w:rPr>
                    <w:highlight w:val="yellow"/>
                  </w:rPr>
                  <w:t xml:space="preserve"> to </w:t>
                </w:r>
                <w:r w:rsidR="009C6C92" w:rsidRPr="006F32F3">
                  <w:rPr>
                    <w:highlight w:val="yellow"/>
                  </w:rPr>
                  <w:t>complete</w:t>
                </w:r>
              </w:sdtContent>
            </w:sdt>
          </w:p>
        </w:tc>
      </w:tr>
      <w:tr w:rsidR="001A485E" w:rsidRPr="00606951" w14:paraId="008533B3" w14:textId="77777777" w:rsidTr="00766F9D">
        <w:trPr>
          <w:trHeight w:val="454"/>
        </w:trPr>
        <w:tc>
          <w:tcPr>
            <w:tcW w:w="5097" w:type="dxa"/>
          </w:tcPr>
          <w:p w14:paraId="2546C0AF" w14:textId="57791FB5" w:rsidR="001A485E" w:rsidRPr="00606951" w:rsidRDefault="00AC78EE" w:rsidP="001A485E">
            <w:pPr>
              <w:pStyle w:val="ACA-TableText"/>
            </w:pPr>
            <w:r>
              <w:t xml:space="preserve">Proposer Two </w:t>
            </w:r>
            <w:r w:rsidR="001A485E">
              <w:t>Name:</w:t>
            </w:r>
            <w:sdt>
              <w:sdtPr>
                <w:id w:val="462320261"/>
                <w:placeholder>
                  <w:docPart w:val="DefaultPlaceholder_-1854013440"/>
                </w:placeholder>
                <w:showingPlcHdr/>
              </w:sdtPr>
              <w:sdtContent>
                <w:r w:rsidR="003B61C3" w:rsidRPr="000E67C3">
                  <w:rPr>
                    <w:rStyle w:val="PlaceholderText"/>
                  </w:rPr>
                  <w:t>Click or tap here to enter text.</w:t>
                </w:r>
              </w:sdtContent>
            </w:sdt>
          </w:p>
        </w:tc>
        <w:tc>
          <w:tcPr>
            <w:tcW w:w="4525" w:type="dxa"/>
          </w:tcPr>
          <w:p w14:paraId="265AB2AC" w14:textId="36685559" w:rsidR="001A485E" w:rsidRDefault="001A485E" w:rsidP="001A485E">
            <w:pPr>
              <w:pStyle w:val="ACA-TableText"/>
            </w:pPr>
            <w:r w:rsidRPr="00606951">
              <w:t>ACA Membership Number:</w:t>
            </w:r>
            <w:sdt>
              <w:sdtPr>
                <w:id w:val="-691380943"/>
                <w:placeholder>
                  <w:docPart w:val="DefaultPlaceholder_-1854013440"/>
                </w:placeholder>
                <w:showingPlcHdr/>
              </w:sdtPr>
              <w:sdtContent>
                <w:r w:rsidR="003B61C3" w:rsidRPr="000E67C3">
                  <w:rPr>
                    <w:rStyle w:val="PlaceholderText"/>
                  </w:rPr>
                  <w:t>Click or tap here to enter text.</w:t>
                </w:r>
              </w:sdtContent>
            </w:sdt>
          </w:p>
        </w:tc>
      </w:tr>
      <w:tr w:rsidR="00AC78EE" w:rsidRPr="00606951" w14:paraId="2D8EC145" w14:textId="77777777" w:rsidTr="00766F9D">
        <w:trPr>
          <w:trHeight w:val="454"/>
        </w:trPr>
        <w:tc>
          <w:tcPr>
            <w:tcW w:w="5097" w:type="dxa"/>
          </w:tcPr>
          <w:p w14:paraId="67CAFB8F" w14:textId="24B1790B" w:rsidR="00AC78EE" w:rsidRPr="00606951" w:rsidRDefault="00AC78EE" w:rsidP="00EA6AB4">
            <w:pPr>
              <w:pStyle w:val="ACA-TableText"/>
            </w:pPr>
            <w:r w:rsidRPr="00606951">
              <w:t>Signature:</w:t>
            </w:r>
            <w:r w:rsidR="009C6C92">
              <w:t xml:space="preserve">  </w:t>
            </w:r>
            <w:sdt>
              <w:sdtPr>
                <w:id w:val="697282060"/>
                <w:placeholder>
                  <w:docPart w:val="DefaultPlaceholder_-1854013440"/>
                </w:placeholder>
              </w:sdtPr>
              <w:sdtEndPr/>
              <w:sdtContent>
                <w:sdt>
                  <w:sdtPr>
                    <w:id w:val="1569763842"/>
                    <w:placeholder>
                      <w:docPart w:val="84E330AA5CA242398EE7DC1E162C27BE"/>
                    </w:placeholder>
                  </w:sdtPr>
                  <w:sdtEndPr/>
                  <w:sdtContent>
                    <w:r w:rsidR="009C6C92" w:rsidRPr="006F32F3">
                      <w:rPr>
                        <w:b/>
                        <w:bCs/>
                        <w:highlight w:val="yellow"/>
                      </w:rPr>
                      <w:t>ACA Office to complete</w:t>
                    </w:r>
                  </w:sdtContent>
                </w:sdt>
              </w:sdtContent>
            </w:sdt>
          </w:p>
        </w:tc>
        <w:tc>
          <w:tcPr>
            <w:tcW w:w="4525" w:type="dxa"/>
          </w:tcPr>
          <w:p w14:paraId="71218240" w14:textId="56DDB426" w:rsidR="00AC78EE" w:rsidRPr="00606951" w:rsidRDefault="00AC78EE" w:rsidP="00EA6AB4">
            <w:pPr>
              <w:pStyle w:val="ACA-TableText"/>
            </w:pPr>
            <w:r>
              <w:t>Date:</w:t>
            </w:r>
            <w:r w:rsidR="006F32F3">
              <w:t xml:space="preserve"> </w:t>
            </w:r>
            <w:sdt>
              <w:sdtPr>
                <w:id w:val="1223713372"/>
                <w:placeholder>
                  <w:docPart w:val="DefaultPlaceholder_-1854013440"/>
                </w:placeholder>
              </w:sdtPr>
              <w:sdtEndPr/>
              <w:sdtContent>
                <w:sdt>
                  <w:sdtPr>
                    <w:id w:val="283857125"/>
                    <w:placeholder>
                      <w:docPart w:val="18D9C900A1AB49A192DF5D47CF137EF1"/>
                    </w:placeholder>
                  </w:sdtPr>
                  <w:sdtEndPr/>
                  <w:sdtContent>
                    <w:r w:rsidR="006F32F3" w:rsidRPr="006F32F3">
                      <w:rPr>
                        <w:b/>
                        <w:bCs/>
                        <w:highlight w:val="yellow"/>
                      </w:rPr>
                      <w:t>ACA Office to complete</w:t>
                    </w:r>
                  </w:sdtContent>
                </w:sdt>
              </w:sdtContent>
            </w:sdt>
          </w:p>
        </w:tc>
      </w:tr>
      <w:tr w:rsidR="0069568E" w:rsidRPr="00606951" w14:paraId="090402E1" w14:textId="77777777" w:rsidTr="00766F9D">
        <w:trPr>
          <w:trHeight w:val="454"/>
        </w:trPr>
        <w:tc>
          <w:tcPr>
            <w:tcW w:w="5097" w:type="dxa"/>
          </w:tcPr>
          <w:p w14:paraId="01368192" w14:textId="583F4B8A" w:rsidR="0069568E" w:rsidRPr="00606951" w:rsidRDefault="0069568E" w:rsidP="00EA6AB4">
            <w:pPr>
              <w:pStyle w:val="ACA-TableText"/>
            </w:pPr>
            <w:r>
              <w:t>Proposer Three Name:</w:t>
            </w:r>
            <w:sdt>
              <w:sdtPr>
                <w:id w:val="-1795822215"/>
                <w:placeholder>
                  <w:docPart w:val="DefaultPlaceholder_-1854013440"/>
                </w:placeholder>
                <w:showingPlcHdr/>
              </w:sdtPr>
              <w:sdtContent>
                <w:r w:rsidR="003B61C3" w:rsidRPr="000E67C3">
                  <w:rPr>
                    <w:rStyle w:val="PlaceholderText"/>
                  </w:rPr>
                  <w:t>Click or tap here to enter text.</w:t>
                </w:r>
              </w:sdtContent>
            </w:sdt>
          </w:p>
        </w:tc>
        <w:tc>
          <w:tcPr>
            <w:tcW w:w="4525" w:type="dxa"/>
          </w:tcPr>
          <w:p w14:paraId="231573B1" w14:textId="2C81564B" w:rsidR="0069568E" w:rsidRDefault="0069568E" w:rsidP="00EA6AB4">
            <w:pPr>
              <w:pStyle w:val="ACA-TableText"/>
            </w:pPr>
            <w:r w:rsidRPr="00606951">
              <w:t>ACA Membership Number:</w:t>
            </w:r>
            <w:sdt>
              <w:sdtPr>
                <w:id w:val="1297259789"/>
                <w:placeholder>
                  <w:docPart w:val="DefaultPlaceholder_-1854013440"/>
                </w:placeholder>
                <w:showingPlcHdr/>
              </w:sdtPr>
              <w:sdtContent>
                <w:r w:rsidR="003B61C3" w:rsidRPr="000E67C3">
                  <w:rPr>
                    <w:rStyle w:val="PlaceholderText"/>
                  </w:rPr>
                  <w:t>Click or tap here to enter text.</w:t>
                </w:r>
              </w:sdtContent>
            </w:sdt>
          </w:p>
        </w:tc>
      </w:tr>
      <w:tr w:rsidR="0069568E" w:rsidRPr="00606951" w14:paraId="3EEEE498" w14:textId="77777777" w:rsidTr="00766F9D">
        <w:trPr>
          <w:trHeight w:val="454"/>
        </w:trPr>
        <w:tc>
          <w:tcPr>
            <w:tcW w:w="5097" w:type="dxa"/>
          </w:tcPr>
          <w:p w14:paraId="1772FB7F" w14:textId="5B4924D2" w:rsidR="0069568E" w:rsidRPr="00606951" w:rsidRDefault="0069568E" w:rsidP="00EA6AB4">
            <w:pPr>
              <w:pStyle w:val="ACA-TableText"/>
            </w:pPr>
            <w:r w:rsidRPr="00606951">
              <w:t>Signature:</w:t>
            </w:r>
            <w:r w:rsidR="006F32F3">
              <w:t xml:space="preserve"> </w:t>
            </w:r>
            <w:sdt>
              <w:sdtPr>
                <w:id w:val="-1906600281"/>
                <w:placeholder>
                  <w:docPart w:val="DefaultPlaceholder_-1854013440"/>
                </w:placeholder>
              </w:sdtPr>
              <w:sdtEndPr/>
              <w:sdtContent>
                <w:sdt>
                  <w:sdtPr>
                    <w:id w:val="219329055"/>
                    <w:placeholder>
                      <w:docPart w:val="6CCF922D46E2456BBAEC0E0202542DDC"/>
                    </w:placeholder>
                  </w:sdtPr>
                  <w:sdtEndPr/>
                  <w:sdtContent>
                    <w:r w:rsidR="006F32F3" w:rsidRPr="006F32F3">
                      <w:rPr>
                        <w:b/>
                        <w:bCs/>
                        <w:highlight w:val="yellow"/>
                      </w:rPr>
                      <w:t>ACA Office to complete</w:t>
                    </w:r>
                  </w:sdtContent>
                </w:sdt>
              </w:sdtContent>
            </w:sdt>
          </w:p>
        </w:tc>
        <w:tc>
          <w:tcPr>
            <w:tcW w:w="4525" w:type="dxa"/>
          </w:tcPr>
          <w:p w14:paraId="3126F76D" w14:textId="22401F7F" w:rsidR="0069568E" w:rsidRPr="006F32F3" w:rsidRDefault="0069568E" w:rsidP="00EA6AB4">
            <w:pPr>
              <w:pStyle w:val="ACA-TableText"/>
              <w:rPr>
                <w:b/>
                <w:bCs/>
              </w:rPr>
            </w:pPr>
            <w:r>
              <w:t>Date:</w:t>
            </w:r>
            <w:r w:rsidR="006F32F3">
              <w:t xml:space="preserve"> </w:t>
            </w:r>
            <w:sdt>
              <w:sdtPr>
                <w:rPr>
                  <w:highlight w:val="yellow"/>
                </w:rPr>
                <w:id w:val="-573205446"/>
                <w:placeholder>
                  <w:docPart w:val="DefaultPlaceholder_-1854013440"/>
                </w:placeholder>
              </w:sdtPr>
              <w:sdtEndPr/>
              <w:sdtContent>
                <w:sdt>
                  <w:sdtPr>
                    <w:rPr>
                      <w:highlight w:val="yellow"/>
                    </w:rPr>
                    <w:id w:val="-2143957250"/>
                    <w:placeholder>
                      <w:docPart w:val="04279908BF14406BAC00C68DAD9E91B6"/>
                    </w:placeholder>
                  </w:sdtPr>
                  <w:sdtEndPr/>
                  <w:sdtContent>
                    <w:r w:rsidR="006F32F3" w:rsidRPr="006F32F3">
                      <w:rPr>
                        <w:highlight w:val="yellow"/>
                      </w:rPr>
                      <w:t>ACA Office to complete</w:t>
                    </w:r>
                  </w:sdtContent>
                </w:sdt>
              </w:sdtContent>
            </w:sdt>
          </w:p>
        </w:tc>
      </w:tr>
      <w:tr w:rsidR="0069568E" w:rsidRPr="00606951" w14:paraId="3BF345E2" w14:textId="77777777" w:rsidTr="00766F9D">
        <w:trPr>
          <w:trHeight w:val="454"/>
        </w:trPr>
        <w:tc>
          <w:tcPr>
            <w:tcW w:w="5097" w:type="dxa"/>
          </w:tcPr>
          <w:p w14:paraId="310EE00C" w14:textId="2AF6CC0E" w:rsidR="0069568E" w:rsidRPr="00606951" w:rsidRDefault="0069568E" w:rsidP="00EA6AB4">
            <w:pPr>
              <w:pStyle w:val="ACA-TableText"/>
            </w:pPr>
            <w:r>
              <w:t>Proposer Four Name:</w:t>
            </w:r>
            <w:sdt>
              <w:sdtPr>
                <w:id w:val="314691707"/>
                <w:placeholder>
                  <w:docPart w:val="DefaultPlaceholder_-1854013440"/>
                </w:placeholder>
                <w:showingPlcHdr/>
              </w:sdtPr>
              <w:sdtContent>
                <w:r w:rsidR="003B61C3" w:rsidRPr="000E67C3">
                  <w:rPr>
                    <w:rStyle w:val="PlaceholderText"/>
                  </w:rPr>
                  <w:t>Click or tap here to enter text.</w:t>
                </w:r>
              </w:sdtContent>
            </w:sdt>
          </w:p>
        </w:tc>
        <w:tc>
          <w:tcPr>
            <w:tcW w:w="4525" w:type="dxa"/>
          </w:tcPr>
          <w:p w14:paraId="22B6053A" w14:textId="490EAF8E" w:rsidR="0069568E" w:rsidRDefault="0069568E" w:rsidP="00EA6AB4">
            <w:pPr>
              <w:pStyle w:val="ACA-TableText"/>
            </w:pPr>
            <w:r w:rsidRPr="00606951">
              <w:t>ACA Membership Number:</w:t>
            </w:r>
            <w:sdt>
              <w:sdtPr>
                <w:id w:val="-119150119"/>
                <w:placeholder>
                  <w:docPart w:val="DefaultPlaceholder_-1854013440"/>
                </w:placeholder>
                <w:showingPlcHdr/>
              </w:sdtPr>
              <w:sdtContent>
                <w:r w:rsidR="003B61C3" w:rsidRPr="000E67C3">
                  <w:rPr>
                    <w:rStyle w:val="PlaceholderText"/>
                  </w:rPr>
                  <w:t>Click or tap here to enter text.</w:t>
                </w:r>
              </w:sdtContent>
            </w:sdt>
          </w:p>
        </w:tc>
      </w:tr>
      <w:tr w:rsidR="0069568E" w:rsidRPr="00606951" w14:paraId="7F5ABB1B" w14:textId="77777777" w:rsidTr="00766F9D">
        <w:trPr>
          <w:trHeight w:val="454"/>
        </w:trPr>
        <w:tc>
          <w:tcPr>
            <w:tcW w:w="5097" w:type="dxa"/>
          </w:tcPr>
          <w:p w14:paraId="0522F39E" w14:textId="18D9569F" w:rsidR="0069568E" w:rsidRPr="00606951" w:rsidRDefault="0069568E" w:rsidP="00EA6AB4">
            <w:pPr>
              <w:pStyle w:val="ACA-TableText"/>
            </w:pPr>
            <w:r w:rsidRPr="00606951">
              <w:t>Signature:</w:t>
            </w:r>
            <w:r w:rsidR="00116876">
              <w:t xml:space="preserve"> </w:t>
            </w:r>
            <w:sdt>
              <w:sdtPr>
                <w:rPr>
                  <w:b/>
                  <w:bCs/>
                  <w:highlight w:val="yellow"/>
                </w:rPr>
                <w:id w:val="-948692182"/>
                <w:placeholder>
                  <w:docPart w:val="DefaultPlaceholder_-1854013440"/>
                </w:placeholder>
              </w:sdtPr>
              <w:sdtEndPr/>
              <w:sdtContent>
                <w:sdt>
                  <w:sdtPr>
                    <w:rPr>
                      <w:b/>
                      <w:bCs/>
                      <w:highlight w:val="yellow"/>
                    </w:rPr>
                    <w:id w:val="1412426098"/>
                    <w:placeholder>
                      <w:docPart w:val="75BA895E8768489BB8F555F0377F233A"/>
                    </w:placeholder>
                  </w:sdtPr>
                  <w:sdtEndPr/>
                  <w:sdtContent>
                    <w:r w:rsidR="00116876" w:rsidRPr="00116876">
                      <w:rPr>
                        <w:b/>
                        <w:bCs/>
                        <w:highlight w:val="yellow"/>
                      </w:rPr>
                      <w:t>ACA Office to complete</w:t>
                    </w:r>
                  </w:sdtContent>
                </w:sdt>
              </w:sdtContent>
            </w:sdt>
          </w:p>
        </w:tc>
        <w:tc>
          <w:tcPr>
            <w:tcW w:w="4525" w:type="dxa"/>
          </w:tcPr>
          <w:p w14:paraId="28E8A04F" w14:textId="1DCAA853" w:rsidR="0069568E" w:rsidRDefault="0069568E" w:rsidP="00EA6AB4">
            <w:pPr>
              <w:pStyle w:val="ACA-TableText"/>
            </w:pPr>
            <w:r>
              <w:t>Date:</w:t>
            </w:r>
            <w:r w:rsidR="00116876">
              <w:t xml:space="preserve"> </w:t>
            </w:r>
            <w:sdt>
              <w:sdtPr>
                <w:id w:val="-1568954889"/>
                <w:placeholder>
                  <w:docPart w:val="DefaultPlaceholder_-1854013440"/>
                </w:placeholder>
              </w:sdtPr>
              <w:sdtEndPr/>
              <w:sdtContent>
                <w:sdt>
                  <w:sdtPr>
                    <w:id w:val="1048652940"/>
                    <w:placeholder>
                      <w:docPart w:val="2BC2691C39E44FF69D52665F311DDCE4"/>
                    </w:placeholder>
                  </w:sdtPr>
                  <w:sdtEndPr/>
                  <w:sdtContent>
                    <w:r w:rsidR="00116876" w:rsidRPr="00116876">
                      <w:rPr>
                        <w:b/>
                        <w:bCs/>
                        <w:highlight w:val="yellow"/>
                      </w:rPr>
                      <w:t>ACA Office to complete</w:t>
                    </w:r>
                  </w:sdtContent>
                </w:sdt>
              </w:sdtContent>
            </w:sdt>
          </w:p>
        </w:tc>
      </w:tr>
      <w:tr w:rsidR="0069568E" w:rsidRPr="00606951" w14:paraId="5B275D56" w14:textId="77777777" w:rsidTr="00766F9D">
        <w:trPr>
          <w:trHeight w:val="454"/>
        </w:trPr>
        <w:tc>
          <w:tcPr>
            <w:tcW w:w="5097" w:type="dxa"/>
          </w:tcPr>
          <w:p w14:paraId="705B844D" w14:textId="496C7BB9" w:rsidR="0069568E" w:rsidRPr="00606951" w:rsidRDefault="0069568E" w:rsidP="00EA6AB4">
            <w:pPr>
              <w:pStyle w:val="ACA-TableText"/>
            </w:pPr>
            <w:r>
              <w:t>Proposer Five Name:</w:t>
            </w:r>
            <w:sdt>
              <w:sdtPr>
                <w:id w:val="-1602014986"/>
                <w:placeholder>
                  <w:docPart w:val="DefaultPlaceholder_-1854013440"/>
                </w:placeholder>
                <w:showingPlcHdr/>
              </w:sdtPr>
              <w:sdtContent>
                <w:r w:rsidR="003B61C3" w:rsidRPr="000E67C3">
                  <w:rPr>
                    <w:rStyle w:val="PlaceholderText"/>
                  </w:rPr>
                  <w:t>Click or tap here to enter text.</w:t>
                </w:r>
              </w:sdtContent>
            </w:sdt>
          </w:p>
        </w:tc>
        <w:tc>
          <w:tcPr>
            <w:tcW w:w="4525" w:type="dxa"/>
          </w:tcPr>
          <w:p w14:paraId="01EF79FC" w14:textId="240CBC97" w:rsidR="0069568E" w:rsidRDefault="0069568E" w:rsidP="00EA6AB4">
            <w:pPr>
              <w:pStyle w:val="ACA-TableText"/>
            </w:pPr>
            <w:r w:rsidRPr="00606951">
              <w:t>ACA Membership Number:</w:t>
            </w:r>
            <w:sdt>
              <w:sdtPr>
                <w:id w:val="1905728064"/>
                <w:placeholder>
                  <w:docPart w:val="DefaultPlaceholder_-1854013440"/>
                </w:placeholder>
                <w:showingPlcHdr/>
              </w:sdtPr>
              <w:sdtContent>
                <w:r w:rsidR="003B61C3" w:rsidRPr="000E67C3">
                  <w:rPr>
                    <w:rStyle w:val="PlaceholderText"/>
                  </w:rPr>
                  <w:t>Click or tap here to enter text.</w:t>
                </w:r>
              </w:sdtContent>
            </w:sdt>
          </w:p>
        </w:tc>
      </w:tr>
      <w:tr w:rsidR="0069568E" w:rsidRPr="00606951" w14:paraId="2C7C5326" w14:textId="77777777" w:rsidTr="00766F9D">
        <w:trPr>
          <w:trHeight w:val="454"/>
        </w:trPr>
        <w:tc>
          <w:tcPr>
            <w:tcW w:w="5097" w:type="dxa"/>
          </w:tcPr>
          <w:p w14:paraId="384E1846" w14:textId="38E5EF32" w:rsidR="0069568E" w:rsidRPr="00606951" w:rsidRDefault="0069568E" w:rsidP="00EA6AB4">
            <w:pPr>
              <w:pStyle w:val="ACA-TableText"/>
            </w:pPr>
            <w:r w:rsidRPr="00606951">
              <w:t>Signature:</w:t>
            </w:r>
            <w:r w:rsidR="00116876">
              <w:t xml:space="preserve"> </w:t>
            </w:r>
            <w:sdt>
              <w:sdtPr>
                <w:id w:val="-1992172503"/>
                <w:placeholder>
                  <w:docPart w:val="303F961C4E764EAE921C96E7C595A722"/>
                </w:placeholder>
              </w:sdtPr>
              <w:sdtEndPr/>
              <w:sdtContent>
                <w:r w:rsidR="00116876" w:rsidRPr="00116876">
                  <w:rPr>
                    <w:b/>
                    <w:bCs/>
                    <w:highlight w:val="yellow"/>
                  </w:rPr>
                  <w:t>ACA Office to complete</w:t>
                </w:r>
              </w:sdtContent>
            </w:sdt>
          </w:p>
        </w:tc>
        <w:tc>
          <w:tcPr>
            <w:tcW w:w="4525" w:type="dxa"/>
          </w:tcPr>
          <w:p w14:paraId="270601B5" w14:textId="6B0D8102" w:rsidR="0069568E" w:rsidRDefault="0069568E" w:rsidP="00EA6AB4">
            <w:pPr>
              <w:pStyle w:val="ACA-TableText"/>
            </w:pPr>
            <w:r>
              <w:t>Date:</w:t>
            </w:r>
            <w:r w:rsidR="00116876">
              <w:t xml:space="preserve"> </w:t>
            </w:r>
            <w:sdt>
              <w:sdtPr>
                <w:id w:val="1296875978"/>
                <w:placeholder>
                  <w:docPart w:val="4DD6DC839A49471F90F86FDB1E6284B2"/>
                </w:placeholder>
              </w:sdtPr>
              <w:sdtEndPr/>
              <w:sdtContent>
                <w:r w:rsidR="00116876" w:rsidRPr="00116876">
                  <w:rPr>
                    <w:b/>
                    <w:bCs/>
                    <w:highlight w:val="yellow"/>
                  </w:rPr>
                  <w:t>ACA Office to complete</w:t>
                </w:r>
              </w:sdtContent>
            </w:sdt>
          </w:p>
        </w:tc>
      </w:tr>
    </w:tbl>
    <w:p w14:paraId="6F800722" w14:textId="77777777" w:rsidR="00606951" w:rsidRDefault="00606951" w:rsidP="00F04399">
      <w:pPr>
        <w:pStyle w:val="ACA-Spacerline"/>
      </w:pPr>
    </w:p>
    <w:p w14:paraId="7A27470C" w14:textId="77777777" w:rsidR="001A485E" w:rsidRPr="00D54CE6" w:rsidRDefault="001A485E" w:rsidP="001A485E">
      <w:pPr>
        <w:pStyle w:val="ACA-BodyText"/>
        <w:spacing w:after="60"/>
      </w:pPr>
      <w:r w:rsidRPr="00D54CE6">
        <w:t>Note To Applicants:</w:t>
      </w:r>
    </w:p>
    <w:p w14:paraId="01CD2F58" w14:textId="6B5EE570" w:rsidR="001A485E" w:rsidRPr="00D54CE6" w:rsidRDefault="001A485E" w:rsidP="001A485E">
      <w:pPr>
        <w:pStyle w:val="ACA-BulletLevel1"/>
        <w:spacing w:after="60"/>
      </w:pPr>
      <w:r w:rsidRPr="00D54CE6">
        <w:lastRenderedPageBreak/>
        <w:t xml:space="preserve">You must be </w:t>
      </w:r>
      <w:r w:rsidR="001537ED">
        <w:t>a</w:t>
      </w:r>
      <w:r w:rsidR="00A45BEA">
        <w:t xml:space="preserve">n Adult </w:t>
      </w:r>
      <w:r w:rsidRPr="00D54CE6">
        <w:t>ACA Financial Member for your application to be considered.</w:t>
      </w:r>
    </w:p>
    <w:p w14:paraId="68A4852E" w14:textId="77777777" w:rsidR="009D2515" w:rsidRDefault="001537ED" w:rsidP="001A485E">
      <w:pPr>
        <w:pStyle w:val="ACA-BulletLevel1"/>
        <w:spacing w:after="60"/>
      </w:pPr>
      <w:r>
        <w:t xml:space="preserve">Applicants must </w:t>
      </w:r>
      <w:r w:rsidR="009D2515">
        <w:t>list</w:t>
      </w:r>
      <w:r>
        <w:t xml:space="preserve"> five (5) proposer</w:t>
      </w:r>
      <w:r w:rsidR="00490F84">
        <w:t>s</w:t>
      </w:r>
      <w:r>
        <w:t xml:space="preserve"> </w:t>
      </w:r>
      <w:r w:rsidR="009D2515">
        <w:t>with</w:t>
      </w:r>
      <w:r>
        <w:t xml:space="preserve"> their name and ACA Membership numbers on this form. </w:t>
      </w:r>
    </w:p>
    <w:p w14:paraId="17F8B4F1" w14:textId="350AC259" w:rsidR="001537ED" w:rsidRDefault="001537ED" w:rsidP="001A485E">
      <w:pPr>
        <w:pStyle w:val="ACA-BulletLevel1"/>
        <w:spacing w:after="60"/>
      </w:pPr>
      <w:r>
        <w:t xml:space="preserve">On receipt of the form the </w:t>
      </w:r>
      <w:r w:rsidR="009D2515">
        <w:t>A</w:t>
      </w:r>
      <w:r>
        <w:t>CA Office will sen</w:t>
      </w:r>
      <w:r w:rsidR="009D2515">
        <w:t xml:space="preserve">d </w:t>
      </w:r>
      <w:r>
        <w:t>to all proposers for signing</w:t>
      </w:r>
      <w:r w:rsidR="006A0A20">
        <w:t xml:space="preserve"> through Docusign.</w:t>
      </w:r>
    </w:p>
    <w:p w14:paraId="756B341C" w14:textId="42E7E320" w:rsidR="001537ED" w:rsidRDefault="001537ED" w:rsidP="001A485E">
      <w:pPr>
        <w:pStyle w:val="ACA-BulletLevel1"/>
        <w:spacing w:after="60"/>
      </w:pPr>
      <w:r>
        <w:t xml:space="preserve">Once all proposers have signed the form, it will be forwarded to the Judges Sub Committee for </w:t>
      </w:r>
      <w:r w:rsidR="003D2ACF">
        <w:t>consideration</w:t>
      </w:r>
      <w:r w:rsidR="006A0A20">
        <w:t xml:space="preserve">. </w:t>
      </w:r>
    </w:p>
    <w:p w14:paraId="07691D81" w14:textId="63F4D6F8" w:rsidR="00EF411F" w:rsidRPr="00D54CE6" w:rsidRDefault="00EF411F" w:rsidP="00EF411F">
      <w:pPr>
        <w:pStyle w:val="ACA-BulletLevel1"/>
        <w:spacing w:after="60"/>
      </w:pPr>
      <w:r w:rsidRPr="00D54CE6">
        <w:t xml:space="preserve">Completion of this form does not guarantee automatic acceptance. Applications </w:t>
      </w:r>
      <w:r w:rsidRPr="00EF411F">
        <w:t>must</w:t>
      </w:r>
      <w:r w:rsidRPr="00D54CE6">
        <w:t xml:space="preserve"> be received by the due date and will be considered by the Management Committee at the next scheduled Management Committee Meeting.</w:t>
      </w:r>
    </w:p>
    <w:p w14:paraId="3BCA7B00" w14:textId="77777777" w:rsidR="001A485E" w:rsidRPr="00D54CE6" w:rsidRDefault="001A485E" w:rsidP="001A485E">
      <w:pPr>
        <w:pStyle w:val="ACA-BulletLevel1"/>
        <w:spacing w:after="60"/>
      </w:pPr>
      <w:r w:rsidRPr="00D54CE6">
        <w:t>Applicants will be notified of their application status within five (5) business days following the Management Committee Meeting.</w:t>
      </w:r>
    </w:p>
    <w:p w14:paraId="4D12C8F8" w14:textId="51BC1F02" w:rsidR="001A485E" w:rsidRDefault="001A485E" w:rsidP="001A485E">
      <w:pPr>
        <w:pStyle w:val="ACA-BulletLevel1"/>
        <w:spacing w:after="60"/>
        <w:ind w:left="714" w:hanging="357"/>
        <w:rPr>
          <w:b/>
          <w:bCs/>
        </w:rPr>
      </w:pPr>
      <w:r w:rsidRPr="00D54CE6">
        <w:rPr>
          <w:b/>
          <w:bCs/>
        </w:rPr>
        <w:t>As per Rule I.</w:t>
      </w:r>
      <w:r w:rsidR="00AC78EE" w:rsidRPr="00D54CE6">
        <w:rPr>
          <w:b/>
          <w:bCs/>
        </w:rPr>
        <w:t>9</w:t>
      </w:r>
      <w:r w:rsidRPr="00D54CE6">
        <w:rPr>
          <w:b/>
          <w:bCs/>
        </w:rPr>
        <w:t>, applicants will not be considered unless all fields on this form are completed.</w:t>
      </w:r>
    </w:p>
    <w:p w14:paraId="5B87C4D5" w14:textId="7D87199D" w:rsidR="00F81601" w:rsidRPr="00D54CE6" w:rsidRDefault="00F81601" w:rsidP="00155D70">
      <w:pPr>
        <w:pStyle w:val="ACA-BulletLevel1"/>
        <w:numPr>
          <w:ilvl w:val="0"/>
          <w:numId w:val="20"/>
        </w:numPr>
        <w:spacing w:after="60"/>
        <w:ind w:left="709"/>
        <w:rPr>
          <w:b/>
          <w:bCs/>
        </w:rPr>
      </w:pPr>
      <w:r w:rsidRPr="00FC4755">
        <w:rPr>
          <w:b/>
          <w:bCs/>
        </w:rPr>
        <w:t>As per Rule I.10, any person who is on the Open Judges Panel of any Association with whom ACA has reciprocal rights, may apply to the ACA Management Committee to be appointed to the ACA Open Judges Panel so long as they are an ACA financial member.</w:t>
      </w:r>
    </w:p>
    <w:p w14:paraId="63A3AF4B" w14:textId="77777777" w:rsidR="00606951" w:rsidRDefault="00606951" w:rsidP="00F04399">
      <w:pPr>
        <w:pStyle w:val="ACA-Spacerline"/>
      </w:pPr>
    </w:p>
    <w:tbl>
      <w:tblPr>
        <w:tblStyle w:val="TableGrid"/>
        <w:tblW w:w="0" w:type="auto"/>
        <w:tblLook w:val="04A0" w:firstRow="1" w:lastRow="0" w:firstColumn="1" w:lastColumn="0" w:noHBand="0" w:noVBand="1"/>
      </w:tblPr>
      <w:tblGrid>
        <w:gridCol w:w="7650"/>
        <w:gridCol w:w="1972"/>
      </w:tblGrid>
      <w:tr w:rsidR="00F04399" w:rsidRPr="00AC78EE" w14:paraId="0EC24D64" w14:textId="77777777" w:rsidTr="00F04399">
        <w:tc>
          <w:tcPr>
            <w:tcW w:w="9622" w:type="dxa"/>
            <w:gridSpan w:val="2"/>
            <w:shd w:val="clear" w:color="auto" w:fill="D9D9D9" w:themeFill="background1" w:themeFillShade="D9"/>
          </w:tcPr>
          <w:p w14:paraId="198141B4" w14:textId="386A3289" w:rsidR="00F04399" w:rsidRPr="00AC78EE" w:rsidRDefault="00F04399" w:rsidP="00AC78EE">
            <w:pPr>
              <w:pStyle w:val="ACA-TableHeader"/>
            </w:pPr>
            <w:r w:rsidRPr="00AC78EE">
              <w:t>SECTION D: OFFICE USE ONLY</w:t>
            </w:r>
          </w:p>
        </w:tc>
      </w:tr>
      <w:tr w:rsidR="00F04399" w:rsidRPr="00AC78EE" w14:paraId="4EAAD677" w14:textId="77777777" w:rsidTr="00AC78EE">
        <w:trPr>
          <w:trHeight w:val="227"/>
        </w:trPr>
        <w:tc>
          <w:tcPr>
            <w:tcW w:w="7650" w:type="dxa"/>
          </w:tcPr>
          <w:p w14:paraId="4F1FB53E" w14:textId="37588E46" w:rsidR="00F04399" w:rsidRPr="00766F9D" w:rsidRDefault="00F04399" w:rsidP="00AC78EE">
            <w:pPr>
              <w:pStyle w:val="ACA-TableText"/>
              <w:rPr>
                <w:sz w:val="18"/>
                <w:szCs w:val="18"/>
              </w:rPr>
            </w:pPr>
            <w:r w:rsidRPr="00766F9D">
              <w:rPr>
                <w:sz w:val="18"/>
                <w:szCs w:val="18"/>
              </w:rPr>
              <w:t>Applicant is a full ACA Financial Member:</w:t>
            </w:r>
            <w:sdt>
              <w:sdtPr>
                <w:rPr>
                  <w:sz w:val="18"/>
                  <w:szCs w:val="18"/>
                </w:rPr>
                <w:id w:val="1813365552"/>
                <w:placeholder>
                  <w:docPart w:val="DefaultPlaceholder_-1854013440"/>
                </w:placeholder>
                <w:showingPlcHdr/>
              </w:sdtPr>
              <w:sdtContent>
                <w:r w:rsidR="003B61C3" w:rsidRPr="000E67C3">
                  <w:rPr>
                    <w:rStyle w:val="PlaceholderText"/>
                  </w:rPr>
                  <w:t>Click or tap here to enter text.</w:t>
                </w:r>
              </w:sdtContent>
            </w:sdt>
          </w:p>
        </w:tc>
        <w:tc>
          <w:tcPr>
            <w:tcW w:w="1972" w:type="dxa"/>
          </w:tcPr>
          <w:p w14:paraId="0E78E30B" w14:textId="39652AAC" w:rsidR="00F04399" w:rsidRPr="00766F9D" w:rsidRDefault="00F04399" w:rsidP="00AC78EE">
            <w:pPr>
              <w:pStyle w:val="ACA-TableText"/>
              <w:rPr>
                <w:sz w:val="18"/>
                <w:szCs w:val="18"/>
              </w:rPr>
            </w:pPr>
            <w:r w:rsidRPr="00766F9D">
              <w:rPr>
                <w:sz w:val="18"/>
                <w:szCs w:val="18"/>
              </w:rPr>
              <w:t>Sign:</w:t>
            </w:r>
            <w:sdt>
              <w:sdtPr>
                <w:rPr>
                  <w:sz w:val="18"/>
                  <w:szCs w:val="18"/>
                </w:rPr>
                <w:id w:val="-825736769"/>
                <w:placeholder>
                  <w:docPart w:val="DefaultPlaceholder_-1854013437"/>
                </w:placeholder>
                <w:showingPlcHdr/>
                <w:date>
                  <w:dateFormat w:val="d/MM/yyyy"/>
                  <w:lid w:val="en-AU"/>
                  <w:storeMappedDataAs w:val="dateTime"/>
                  <w:calendar w:val="gregorian"/>
                </w:date>
              </w:sdtPr>
              <w:sdtContent>
                <w:r w:rsidR="003B61C3" w:rsidRPr="009622F2">
                  <w:rPr>
                    <w:rStyle w:val="PlaceholderText"/>
                  </w:rPr>
                  <w:t>Click or tap to enter a date.</w:t>
                </w:r>
              </w:sdtContent>
            </w:sdt>
          </w:p>
        </w:tc>
      </w:tr>
      <w:tr w:rsidR="00F04399" w:rsidRPr="00AC78EE" w14:paraId="59F5E62F" w14:textId="77777777" w:rsidTr="00AC78EE">
        <w:trPr>
          <w:trHeight w:val="227"/>
        </w:trPr>
        <w:tc>
          <w:tcPr>
            <w:tcW w:w="7650" w:type="dxa"/>
          </w:tcPr>
          <w:p w14:paraId="0AF27949" w14:textId="6201D893" w:rsidR="00F04399" w:rsidRPr="00766F9D" w:rsidRDefault="00AC78EE" w:rsidP="00AC78EE">
            <w:pPr>
              <w:pStyle w:val="ACA-TableText"/>
              <w:rPr>
                <w:sz w:val="18"/>
                <w:szCs w:val="18"/>
              </w:rPr>
            </w:pPr>
            <w:r w:rsidRPr="00766F9D">
              <w:rPr>
                <w:sz w:val="18"/>
                <w:szCs w:val="18"/>
              </w:rPr>
              <w:t>Proposer one is current ACA Open Judge:</w:t>
            </w:r>
            <w:sdt>
              <w:sdtPr>
                <w:rPr>
                  <w:sz w:val="18"/>
                  <w:szCs w:val="18"/>
                </w:rPr>
                <w:id w:val="847453867"/>
                <w:placeholder>
                  <w:docPart w:val="DefaultPlaceholder_-1854013440"/>
                </w:placeholder>
                <w:showingPlcHdr/>
              </w:sdtPr>
              <w:sdtContent>
                <w:r w:rsidR="003B61C3" w:rsidRPr="000E67C3">
                  <w:rPr>
                    <w:rStyle w:val="PlaceholderText"/>
                  </w:rPr>
                  <w:t>Click or tap here to enter text.</w:t>
                </w:r>
              </w:sdtContent>
            </w:sdt>
          </w:p>
        </w:tc>
        <w:tc>
          <w:tcPr>
            <w:tcW w:w="1972" w:type="dxa"/>
          </w:tcPr>
          <w:p w14:paraId="1323A822" w14:textId="307BD73E" w:rsidR="00F04399" w:rsidRPr="00766F9D" w:rsidRDefault="00F04399" w:rsidP="00AC78EE">
            <w:pPr>
              <w:pStyle w:val="ACA-TableText"/>
              <w:rPr>
                <w:sz w:val="18"/>
                <w:szCs w:val="18"/>
              </w:rPr>
            </w:pPr>
            <w:r w:rsidRPr="00766F9D">
              <w:rPr>
                <w:sz w:val="18"/>
                <w:szCs w:val="18"/>
              </w:rPr>
              <w:t>Sign:</w:t>
            </w:r>
            <w:sdt>
              <w:sdtPr>
                <w:rPr>
                  <w:sz w:val="18"/>
                  <w:szCs w:val="18"/>
                </w:rPr>
                <w:id w:val="656355239"/>
                <w:placeholder>
                  <w:docPart w:val="DefaultPlaceholder_-1854013437"/>
                </w:placeholder>
                <w:showingPlcHdr/>
                <w:date>
                  <w:dateFormat w:val="d/MM/yyyy"/>
                  <w:lid w:val="en-AU"/>
                  <w:storeMappedDataAs w:val="dateTime"/>
                  <w:calendar w:val="gregorian"/>
                </w:date>
              </w:sdtPr>
              <w:sdtContent>
                <w:r w:rsidR="003B61C3" w:rsidRPr="009622F2">
                  <w:rPr>
                    <w:rStyle w:val="PlaceholderText"/>
                  </w:rPr>
                  <w:t>Click or tap to enter a date.</w:t>
                </w:r>
              </w:sdtContent>
            </w:sdt>
          </w:p>
        </w:tc>
      </w:tr>
      <w:tr w:rsidR="00F04399" w:rsidRPr="00AC78EE" w14:paraId="553CC06B" w14:textId="77777777" w:rsidTr="00AC78EE">
        <w:trPr>
          <w:trHeight w:val="227"/>
        </w:trPr>
        <w:tc>
          <w:tcPr>
            <w:tcW w:w="7650" w:type="dxa"/>
          </w:tcPr>
          <w:p w14:paraId="498C7E01" w14:textId="06ECBCA5" w:rsidR="00F04399" w:rsidRPr="00766F9D" w:rsidRDefault="00AC78EE" w:rsidP="00AC78EE">
            <w:pPr>
              <w:pStyle w:val="ACA-TableText"/>
              <w:rPr>
                <w:sz w:val="18"/>
                <w:szCs w:val="18"/>
              </w:rPr>
            </w:pPr>
            <w:r w:rsidRPr="00766F9D">
              <w:rPr>
                <w:sz w:val="18"/>
                <w:szCs w:val="18"/>
              </w:rPr>
              <w:t>Proposer two is a current ACA Open Judge:</w:t>
            </w:r>
            <w:sdt>
              <w:sdtPr>
                <w:rPr>
                  <w:sz w:val="18"/>
                  <w:szCs w:val="18"/>
                </w:rPr>
                <w:id w:val="-1382080344"/>
                <w:placeholder>
                  <w:docPart w:val="DefaultPlaceholder_-1854013440"/>
                </w:placeholder>
                <w:showingPlcHdr/>
              </w:sdtPr>
              <w:sdtContent>
                <w:r w:rsidR="003B61C3" w:rsidRPr="000E67C3">
                  <w:rPr>
                    <w:rStyle w:val="PlaceholderText"/>
                  </w:rPr>
                  <w:t>Click or tap here to enter text.</w:t>
                </w:r>
              </w:sdtContent>
            </w:sdt>
          </w:p>
        </w:tc>
        <w:tc>
          <w:tcPr>
            <w:tcW w:w="1972" w:type="dxa"/>
          </w:tcPr>
          <w:p w14:paraId="2DCAB98A" w14:textId="115BC3CC" w:rsidR="00F04399" w:rsidRPr="00766F9D" w:rsidRDefault="00F04399" w:rsidP="00AC78EE">
            <w:pPr>
              <w:pStyle w:val="ACA-TableText"/>
              <w:rPr>
                <w:sz w:val="18"/>
                <w:szCs w:val="18"/>
              </w:rPr>
            </w:pPr>
            <w:r w:rsidRPr="00766F9D">
              <w:rPr>
                <w:sz w:val="18"/>
                <w:szCs w:val="18"/>
              </w:rPr>
              <w:t>Sign:</w:t>
            </w:r>
            <w:sdt>
              <w:sdtPr>
                <w:rPr>
                  <w:sz w:val="18"/>
                  <w:szCs w:val="18"/>
                </w:rPr>
                <w:id w:val="-1649287046"/>
                <w:placeholder>
                  <w:docPart w:val="DefaultPlaceholder_-1854013437"/>
                </w:placeholder>
                <w:showingPlcHdr/>
                <w:date>
                  <w:dateFormat w:val="d/MM/yyyy"/>
                  <w:lid w:val="en-AU"/>
                  <w:storeMappedDataAs w:val="dateTime"/>
                  <w:calendar w:val="gregorian"/>
                </w:date>
              </w:sdtPr>
              <w:sdtContent>
                <w:r w:rsidR="003B61C3" w:rsidRPr="009622F2">
                  <w:rPr>
                    <w:rStyle w:val="PlaceholderText"/>
                  </w:rPr>
                  <w:t>Click or tap to enter a date.</w:t>
                </w:r>
              </w:sdtContent>
            </w:sdt>
          </w:p>
        </w:tc>
      </w:tr>
      <w:tr w:rsidR="00C35973" w:rsidRPr="00AC78EE" w14:paraId="65A1FCB5" w14:textId="77777777" w:rsidTr="00AC78EE">
        <w:trPr>
          <w:trHeight w:val="227"/>
        </w:trPr>
        <w:tc>
          <w:tcPr>
            <w:tcW w:w="7650" w:type="dxa"/>
          </w:tcPr>
          <w:p w14:paraId="79E1AC98" w14:textId="4BC28080" w:rsidR="00C35973" w:rsidRPr="00766F9D" w:rsidRDefault="00C35973" w:rsidP="00AC78EE">
            <w:pPr>
              <w:pStyle w:val="ACA-TableText"/>
              <w:rPr>
                <w:sz w:val="18"/>
                <w:szCs w:val="18"/>
              </w:rPr>
            </w:pPr>
            <w:r w:rsidRPr="00766F9D">
              <w:rPr>
                <w:sz w:val="18"/>
                <w:szCs w:val="18"/>
              </w:rPr>
              <w:t xml:space="preserve">Proposer </w:t>
            </w:r>
            <w:r>
              <w:rPr>
                <w:sz w:val="18"/>
                <w:szCs w:val="18"/>
              </w:rPr>
              <w:t>three</w:t>
            </w:r>
            <w:r w:rsidRPr="00766F9D">
              <w:rPr>
                <w:sz w:val="18"/>
                <w:szCs w:val="18"/>
              </w:rPr>
              <w:t xml:space="preserve"> is a current ACA Open Judge:</w:t>
            </w:r>
            <w:sdt>
              <w:sdtPr>
                <w:rPr>
                  <w:sz w:val="18"/>
                  <w:szCs w:val="18"/>
                </w:rPr>
                <w:id w:val="742851256"/>
                <w:placeholder>
                  <w:docPart w:val="DefaultPlaceholder_-1854013440"/>
                </w:placeholder>
                <w:showingPlcHdr/>
              </w:sdtPr>
              <w:sdtContent>
                <w:r w:rsidR="003B61C3" w:rsidRPr="000E67C3">
                  <w:rPr>
                    <w:rStyle w:val="PlaceholderText"/>
                  </w:rPr>
                  <w:t>Click or tap here to enter text.</w:t>
                </w:r>
              </w:sdtContent>
            </w:sdt>
          </w:p>
        </w:tc>
        <w:tc>
          <w:tcPr>
            <w:tcW w:w="1972" w:type="dxa"/>
          </w:tcPr>
          <w:p w14:paraId="61A72E24" w14:textId="64920988" w:rsidR="00C35973" w:rsidRPr="00766F9D" w:rsidRDefault="00C35973" w:rsidP="00AC78EE">
            <w:pPr>
              <w:pStyle w:val="ACA-TableText"/>
              <w:rPr>
                <w:sz w:val="18"/>
                <w:szCs w:val="18"/>
              </w:rPr>
            </w:pPr>
            <w:r w:rsidRPr="00766F9D">
              <w:rPr>
                <w:sz w:val="18"/>
                <w:szCs w:val="18"/>
              </w:rPr>
              <w:t>Sign:</w:t>
            </w:r>
            <w:sdt>
              <w:sdtPr>
                <w:rPr>
                  <w:sz w:val="18"/>
                  <w:szCs w:val="18"/>
                </w:rPr>
                <w:id w:val="31164656"/>
                <w:placeholder>
                  <w:docPart w:val="DefaultPlaceholder_-1854013437"/>
                </w:placeholder>
                <w:showingPlcHdr/>
                <w:date>
                  <w:dateFormat w:val="d/MM/yyyy"/>
                  <w:lid w:val="en-AU"/>
                  <w:storeMappedDataAs w:val="dateTime"/>
                  <w:calendar w:val="gregorian"/>
                </w:date>
              </w:sdtPr>
              <w:sdtContent>
                <w:r w:rsidR="003B61C3" w:rsidRPr="009622F2">
                  <w:rPr>
                    <w:rStyle w:val="PlaceholderText"/>
                  </w:rPr>
                  <w:t>Click or tap to enter a date.</w:t>
                </w:r>
              </w:sdtContent>
            </w:sdt>
          </w:p>
        </w:tc>
      </w:tr>
      <w:tr w:rsidR="00C35973" w:rsidRPr="00AC78EE" w14:paraId="706D74D5" w14:textId="77777777" w:rsidTr="00AC78EE">
        <w:trPr>
          <w:trHeight w:val="227"/>
        </w:trPr>
        <w:tc>
          <w:tcPr>
            <w:tcW w:w="7650" w:type="dxa"/>
          </w:tcPr>
          <w:p w14:paraId="12603148" w14:textId="1980D067" w:rsidR="00C35973" w:rsidRPr="00766F9D" w:rsidRDefault="00C35973" w:rsidP="00AC78EE">
            <w:pPr>
              <w:pStyle w:val="ACA-TableText"/>
              <w:rPr>
                <w:sz w:val="18"/>
                <w:szCs w:val="18"/>
              </w:rPr>
            </w:pPr>
            <w:r w:rsidRPr="00766F9D">
              <w:rPr>
                <w:sz w:val="18"/>
                <w:szCs w:val="18"/>
              </w:rPr>
              <w:t xml:space="preserve">Proposer </w:t>
            </w:r>
            <w:r>
              <w:rPr>
                <w:sz w:val="18"/>
                <w:szCs w:val="18"/>
              </w:rPr>
              <w:t>four</w:t>
            </w:r>
            <w:r w:rsidRPr="00766F9D">
              <w:rPr>
                <w:sz w:val="18"/>
                <w:szCs w:val="18"/>
              </w:rPr>
              <w:t xml:space="preserve"> is a current ACA Open Judge:</w:t>
            </w:r>
            <w:sdt>
              <w:sdtPr>
                <w:rPr>
                  <w:sz w:val="18"/>
                  <w:szCs w:val="18"/>
                </w:rPr>
                <w:id w:val="327957264"/>
                <w:placeholder>
                  <w:docPart w:val="DefaultPlaceholder_-1854013440"/>
                </w:placeholder>
                <w:showingPlcHdr/>
              </w:sdtPr>
              <w:sdtContent>
                <w:r w:rsidR="003B61C3" w:rsidRPr="000E67C3">
                  <w:rPr>
                    <w:rStyle w:val="PlaceholderText"/>
                  </w:rPr>
                  <w:t>Click or tap here to enter text.</w:t>
                </w:r>
              </w:sdtContent>
            </w:sdt>
          </w:p>
        </w:tc>
        <w:tc>
          <w:tcPr>
            <w:tcW w:w="1972" w:type="dxa"/>
          </w:tcPr>
          <w:p w14:paraId="0F4F4DEF" w14:textId="1863F0AA" w:rsidR="00C35973" w:rsidRPr="00766F9D" w:rsidRDefault="00C35973" w:rsidP="00AC78EE">
            <w:pPr>
              <w:pStyle w:val="ACA-TableText"/>
              <w:rPr>
                <w:sz w:val="18"/>
                <w:szCs w:val="18"/>
              </w:rPr>
            </w:pPr>
            <w:r w:rsidRPr="00766F9D">
              <w:rPr>
                <w:sz w:val="18"/>
                <w:szCs w:val="18"/>
              </w:rPr>
              <w:t>Sign:</w:t>
            </w:r>
            <w:sdt>
              <w:sdtPr>
                <w:rPr>
                  <w:sz w:val="18"/>
                  <w:szCs w:val="18"/>
                </w:rPr>
                <w:id w:val="1808354713"/>
                <w:placeholder>
                  <w:docPart w:val="DefaultPlaceholder_-1854013437"/>
                </w:placeholder>
                <w:showingPlcHdr/>
                <w:date>
                  <w:dateFormat w:val="d/MM/yyyy"/>
                  <w:lid w:val="en-AU"/>
                  <w:storeMappedDataAs w:val="dateTime"/>
                  <w:calendar w:val="gregorian"/>
                </w:date>
              </w:sdtPr>
              <w:sdtContent>
                <w:r w:rsidR="003B61C3" w:rsidRPr="009622F2">
                  <w:rPr>
                    <w:rStyle w:val="PlaceholderText"/>
                  </w:rPr>
                  <w:t>Click or tap to enter a date.</w:t>
                </w:r>
              </w:sdtContent>
            </w:sdt>
          </w:p>
        </w:tc>
      </w:tr>
      <w:tr w:rsidR="00C35973" w:rsidRPr="00AC78EE" w14:paraId="203C4924" w14:textId="77777777" w:rsidTr="00AC78EE">
        <w:trPr>
          <w:trHeight w:val="227"/>
        </w:trPr>
        <w:tc>
          <w:tcPr>
            <w:tcW w:w="7650" w:type="dxa"/>
          </w:tcPr>
          <w:p w14:paraId="7FFF4F0F" w14:textId="2D7D2563" w:rsidR="00C35973" w:rsidRPr="00766F9D" w:rsidRDefault="00C35973" w:rsidP="00AC78EE">
            <w:pPr>
              <w:pStyle w:val="ACA-TableText"/>
              <w:rPr>
                <w:sz w:val="18"/>
                <w:szCs w:val="18"/>
              </w:rPr>
            </w:pPr>
            <w:r w:rsidRPr="00766F9D">
              <w:rPr>
                <w:sz w:val="18"/>
                <w:szCs w:val="18"/>
              </w:rPr>
              <w:t xml:space="preserve">Proposer </w:t>
            </w:r>
            <w:r>
              <w:rPr>
                <w:sz w:val="18"/>
                <w:szCs w:val="18"/>
              </w:rPr>
              <w:t>five</w:t>
            </w:r>
            <w:r w:rsidRPr="00766F9D">
              <w:rPr>
                <w:sz w:val="18"/>
                <w:szCs w:val="18"/>
              </w:rPr>
              <w:t xml:space="preserve"> is a current ACA Open Judge:</w:t>
            </w:r>
            <w:sdt>
              <w:sdtPr>
                <w:rPr>
                  <w:sz w:val="18"/>
                  <w:szCs w:val="18"/>
                </w:rPr>
                <w:id w:val="-1095088042"/>
                <w:placeholder>
                  <w:docPart w:val="DefaultPlaceholder_-1854013440"/>
                </w:placeholder>
                <w:showingPlcHdr/>
              </w:sdtPr>
              <w:sdtContent>
                <w:r w:rsidR="003B61C3" w:rsidRPr="000E67C3">
                  <w:rPr>
                    <w:rStyle w:val="PlaceholderText"/>
                  </w:rPr>
                  <w:t>Click or tap here to enter text.</w:t>
                </w:r>
              </w:sdtContent>
            </w:sdt>
          </w:p>
        </w:tc>
        <w:tc>
          <w:tcPr>
            <w:tcW w:w="1972" w:type="dxa"/>
          </w:tcPr>
          <w:p w14:paraId="0088EEC2" w14:textId="010FB2DC" w:rsidR="00C35973" w:rsidRPr="00766F9D" w:rsidRDefault="00C35973" w:rsidP="00AC78EE">
            <w:pPr>
              <w:pStyle w:val="ACA-TableText"/>
              <w:rPr>
                <w:sz w:val="18"/>
                <w:szCs w:val="18"/>
              </w:rPr>
            </w:pPr>
            <w:r w:rsidRPr="00766F9D">
              <w:rPr>
                <w:sz w:val="18"/>
                <w:szCs w:val="18"/>
              </w:rPr>
              <w:t>Sign:</w:t>
            </w:r>
            <w:sdt>
              <w:sdtPr>
                <w:rPr>
                  <w:sz w:val="18"/>
                  <w:szCs w:val="18"/>
                </w:rPr>
                <w:id w:val="1702440675"/>
                <w:placeholder>
                  <w:docPart w:val="DefaultPlaceholder_-1854013437"/>
                </w:placeholder>
                <w:showingPlcHdr/>
                <w:date>
                  <w:dateFormat w:val="d/MM/yyyy"/>
                  <w:lid w:val="en-AU"/>
                  <w:storeMappedDataAs w:val="dateTime"/>
                  <w:calendar w:val="gregorian"/>
                </w:date>
              </w:sdtPr>
              <w:sdtContent>
                <w:r w:rsidR="003B61C3" w:rsidRPr="009622F2">
                  <w:rPr>
                    <w:rStyle w:val="PlaceholderText"/>
                  </w:rPr>
                  <w:t>Click or tap to enter a date.</w:t>
                </w:r>
              </w:sdtContent>
            </w:sdt>
          </w:p>
        </w:tc>
      </w:tr>
    </w:tbl>
    <w:p w14:paraId="2BCAE338" w14:textId="77777777" w:rsidR="00F971DE" w:rsidRDefault="00F971DE" w:rsidP="00894783">
      <w:pPr>
        <w:pStyle w:val="ACA-Spacerline"/>
      </w:pPr>
    </w:p>
    <w:p w14:paraId="75FA0B0D" w14:textId="5E5EEFF4" w:rsidR="00AC78EE" w:rsidRDefault="00AC78EE">
      <w:pPr>
        <w:spacing w:after="0"/>
        <w:rPr>
          <w:rFonts w:cstheme="minorHAnsi"/>
          <w:b/>
          <w:bCs/>
          <w:color w:val="000000"/>
          <w:sz w:val="18"/>
          <w:szCs w:val="20"/>
        </w:rPr>
      </w:pPr>
    </w:p>
    <w:p w14:paraId="14640C3B" w14:textId="5218147E" w:rsidR="00AC78EE" w:rsidRDefault="00AC78EE" w:rsidP="00AC78EE">
      <w:pPr>
        <w:pStyle w:val="ACA-TableText"/>
      </w:pPr>
      <w:r>
        <w:t>I have judged the following events whilst an ACA Trial Judge</w:t>
      </w:r>
      <w:r w:rsidR="00F24A5F">
        <w:t>, or</w:t>
      </w:r>
      <w:r w:rsidR="00186C35">
        <w:t>, I have judged the following events as an Open Judge if applying under Rule I.10.</w:t>
      </w:r>
    </w:p>
    <w:p w14:paraId="4DB5DE86" w14:textId="77777777" w:rsidR="00AC78EE" w:rsidRDefault="00AC78EE" w:rsidP="00AC78EE">
      <w:pPr>
        <w:pStyle w:val="ACA-TableText"/>
      </w:pPr>
    </w:p>
    <w:tbl>
      <w:tblPr>
        <w:tblStyle w:val="TableGrid"/>
        <w:tblW w:w="0" w:type="auto"/>
        <w:tblLook w:val="04A0" w:firstRow="1" w:lastRow="0" w:firstColumn="1" w:lastColumn="0" w:noHBand="0" w:noVBand="1"/>
      </w:tblPr>
      <w:tblGrid>
        <w:gridCol w:w="1555"/>
        <w:gridCol w:w="2976"/>
        <w:gridCol w:w="3402"/>
        <w:gridCol w:w="1689"/>
      </w:tblGrid>
      <w:tr w:rsidR="00AC78EE" w:rsidRPr="00AC78EE" w14:paraId="2F6A5457" w14:textId="77777777" w:rsidTr="00AC78EE">
        <w:tc>
          <w:tcPr>
            <w:tcW w:w="1555" w:type="dxa"/>
            <w:shd w:val="clear" w:color="auto" w:fill="D9D9D9" w:themeFill="background1" w:themeFillShade="D9"/>
            <w:vAlign w:val="center"/>
          </w:tcPr>
          <w:p w14:paraId="0B8EC6A5" w14:textId="000D97D6" w:rsidR="00AC78EE" w:rsidRPr="00AC78EE" w:rsidRDefault="00AC78EE" w:rsidP="00AC78EE">
            <w:pPr>
              <w:pStyle w:val="ACA-TableHeader"/>
            </w:pPr>
            <w:r>
              <w:t>Date</w:t>
            </w:r>
          </w:p>
        </w:tc>
        <w:tc>
          <w:tcPr>
            <w:tcW w:w="2976" w:type="dxa"/>
            <w:shd w:val="clear" w:color="auto" w:fill="D9D9D9" w:themeFill="background1" w:themeFillShade="D9"/>
            <w:vAlign w:val="center"/>
          </w:tcPr>
          <w:p w14:paraId="7F676138" w14:textId="0DA1D97A" w:rsidR="00AC78EE" w:rsidRPr="00AC78EE" w:rsidRDefault="00AC78EE" w:rsidP="00AC78EE">
            <w:pPr>
              <w:pStyle w:val="ACA-TableHeader"/>
            </w:pPr>
            <w:r>
              <w:t xml:space="preserve">Event Judged </w:t>
            </w:r>
            <w:r>
              <w:br/>
              <w:t>(Novice, Open)</w:t>
            </w:r>
          </w:p>
        </w:tc>
        <w:tc>
          <w:tcPr>
            <w:tcW w:w="3402" w:type="dxa"/>
            <w:shd w:val="clear" w:color="auto" w:fill="D9D9D9" w:themeFill="background1" w:themeFillShade="D9"/>
            <w:vAlign w:val="center"/>
          </w:tcPr>
          <w:p w14:paraId="3C09AF85" w14:textId="46667B46" w:rsidR="00AC78EE" w:rsidRPr="00AC78EE" w:rsidRDefault="00AC78EE" w:rsidP="00AC78EE">
            <w:pPr>
              <w:pStyle w:val="ACA-TableHeader"/>
            </w:pPr>
            <w:r>
              <w:t>Venue</w:t>
            </w:r>
          </w:p>
        </w:tc>
        <w:tc>
          <w:tcPr>
            <w:tcW w:w="1689" w:type="dxa"/>
            <w:shd w:val="clear" w:color="auto" w:fill="D9D9D9" w:themeFill="background1" w:themeFillShade="D9"/>
            <w:vAlign w:val="center"/>
          </w:tcPr>
          <w:p w14:paraId="5A9F6173" w14:textId="2559C949" w:rsidR="00AC78EE" w:rsidRPr="00AC78EE" w:rsidRDefault="00AC78EE" w:rsidP="00AC78EE">
            <w:pPr>
              <w:pStyle w:val="ACA-TableHeader"/>
            </w:pPr>
            <w:r>
              <w:t>Approximate Runs in Event</w:t>
            </w:r>
          </w:p>
        </w:tc>
      </w:tr>
      <w:tr w:rsidR="00AC78EE" w:rsidRPr="00AC78EE" w14:paraId="1E0A7C21" w14:textId="77777777" w:rsidTr="00766F9D">
        <w:trPr>
          <w:trHeight w:val="454"/>
        </w:trPr>
        <w:sdt>
          <w:sdtPr>
            <w:id w:val="989675188"/>
            <w:placeholder>
              <w:docPart w:val="DefaultPlaceholder_-1854013437"/>
            </w:placeholder>
            <w:showingPlcHdr/>
            <w:date>
              <w:dateFormat w:val="d/MM/yyyy"/>
              <w:lid w:val="en-AU"/>
              <w:storeMappedDataAs w:val="dateTime"/>
              <w:calendar w:val="gregorian"/>
            </w:date>
          </w:sdtPr>
          <w:sdtContent>
            <w:tc>
              <w:tcPr>
                <w:tcW w:w="1555" w:type="dxa"/>
                <w:vAlign w:val="center"/>
              </w:tcPr>
              <w:p w14:paraId="1D326619" w14:textId="6B727B6C" w:rsidR="00AC78EE" w:rsidRPr="00AC78EE" w:rsidRDefault="00B82FB7" w:rsidP="00AC78EE">
                <w:pPr>
                  <w:pStyle w:val="ACA-TableText"/>
                </w:pPr>
                <w:r w:rsidRPr="009622F2">
                  <w:rPr>
                    <w:rStyle w:val="PlaceholderText"/>
                  </w:rPr>
                  <w:t>Click or tap to enter a date.</w:t>
                </w:r>
              </w:p>
            </w:tc>
          </w:sdtContent>
        </w:sdt>
        <w:sdt>
          <w:sdtPr>
            <w:alias w:val="Event "/>
            <w:tag w:val="Event "/>
            <w:id w:val="-1736696846"/>
            <w:placeholder>
              <w:docPart w:val="DefaultPlaceholder_-1854013438"/>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3183946A" w14:textId="3751F07F" w:rsidR="00AC78EE" w:rsidRPr="00AC78EE" w:rsidRDefault="007939D9" w:rsidP="00AC78EE">
                <w:pPr>
                  <w:pStyle w:val="ACA-TableText"/>
                </w:pPr>
                <w:r w:rsidRPr="009622F2">
                  <w:rPr>
                    <w:rStyle w:val="PlaceholderText"/>
                  </w:rPr>
                  <w:t>Choose an item.</w:t>
                </w:r>
              </w:p>
            </w:tc>
          </w:sdtContent>
        </w:sdt>
        <w:sdt>
          <w:sdtPr>
            <w:id w:val="-1375766075"/>
            <w:placeholder>
              <w:docPart w:val="DefaultPlaceholder_-1854013440"/>
            </w:placeholder>
            <w:showingPlcHdr/>
          </w:sdtPr>
          <w:sdtContent>
            <w:tc>
              <w:tcPr>
                <w:tcW w:w="3402" w:type="dxa"/>
                <w:vAlign w:val="center"/>
              </w:tcPr>
              <w:p w14:paraId="1FE17D5A" w14:textId="6B955E38" w:rsidR="00AC78EE" w:rsidRPr="00AC78EE" w:rsidRDefault="00826AEB" w:rsidP="00AC78EE">
                <w:pPr>
                  <w:pStyle w:val="ACA-TableText"/>
                </w:pPr>
                <w:r w:rsidRPr="000E67C3">
                  <w:rPr>
                    <w:rStyle w:val="PlaceholderText"/>
                  </w:rPr>
                  <w:t>Click or tap here to enter text.</w:t>
                </w:r>
              </w:p>
            </w:tc>
          </w:sdtContent>
        </w:sdt>
        <w:sdt>
          <w:sdtPr>
            <w:id w:val="172625351"/>
            <w:placeholder>
              <w:docPart w:val="DefaultPlaceholder_-1854013440"/>
            </w:placeholder>
            <w:showingPlcHdr/>
          </w:sdtPr>
          <w:sdtContent>
            <w:tc>
              <w:tcPr>
                <w:tcW w:w="1689" w:type="dxa"/>
                <w:vAlign w:val="center"/>
              </w:tcPr>
              <w:p w14:paraId="2892AD2E" w14:textId="71FE52FE" w:rsidR="00AC78EE" w:rsidRPr="00AC78EE" w:rsidRDefault="00826AEB" w:rsidP="00AC78EE">
                <w:pPr>
                  <w:pStyle w:val="ACA-TableText"/>
                </w:pPr>
                <w:r w:rsidRPr="000E67C3">
                  <w:rPr>
                    <w:rStyle w:val="PlaceholderText"/>
                  </w:rPr>
                  <w:t>Click or tap here to enter text.</w:t>
                </w:r>
              </w:p>
            </w:tc>
          </w:sdtContent>
        </w:sdt>
      </w:tr>
      <w:tr w:rsidR="00124A42" w:rsidRPr="00AC78EE" w14:paraId="411826C9" w14:textId="77777777" w:rsidTr="00766F9D">
        <w:trPr>
          <w:trHeight w:val="454"/>
        </w:trPr>
        <w:sdt>
          <w:sdtPr>
            <w:id w:val="-1936204699"/>
            <w:placeholder>
              <w:docPart w:val="A2314F7227504C56828C6A1DAAEEDB00"/>
            </w:placeholder>
            <w:showingPlcHdr/>
            <w:date>
              <w:dateFormat w:val="d/MM/yyyy"/>
              <w:lid w:val="en-AU"/>
              <w:storeMappedDataAs w:val="dateTime"/>
              <w:calendar w:val="gregorian"/>
            </w:date>
          </w:sdtPr>
          <w:sdtContent>
            <w:tc>
              <w:tcPr>
                <w:tcW w:w="1555" w:type="dxa"/>
                <w:vAlign w:val="center"/>
              </w:tcPr>
              <w:p w14:paraId="1348BD3B" w14:textId="44E241D4" w:rsidR="00124A42" w:rsidRPr="00AC78EE" w:rsidRDefault="00124A42" w:rsidP="00124A42">
                <w:pPr>
                  <w:pStyle w:val="ACA-TableText"/>
                </w:pPr>
                <w:r w:rsidRPr="009622F2">
                  <w:rPr>
                    <w:rStyle w:val="PlaceholderText"/>
                  </w:rPr>
                  <w:t>Click or tap to enter a date.</w:t>
                </w:r>
              </w:p>
            </w:tc>
          </w:sdtContent>
        </w:sdt>
        <w:sdt>
          <w:sdtPr>
            <w:alias w:val="Event "/>
            <w:tag w:val="Event "/>
            <w:id w:val="-1616280179"/>
            <w:placeholder>
              <w:docPart w:val="807DCFF9515546BAAFFAFEAA4F2AE2F9"/>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68903F99" w14:textId="1642D9EF" w:rsidR="00124A42" w:rsidRPr="00AC78EE" w:rsidRDefault="00124A42" w:rsidP="00124A42">
                <w:pPr>
                  <w:pStyle w:val="ACA-TableText"/>
                </w:pPr>
                <w:r w:rsidRPr="009622F2">
                  <w:rPr>
                    <w:rStyle w:val="PlaceholderText"/>
                  </w:rPr>
                  <w:t>Choose an item.</w:t>
                </w:r>
              </w:p>
            </w:tc>
          </w:sdtContent>
        </w:sdt>
        <w:sdt>
          <w:sdtPr>
            <w:id w:val="-1742246207"/>
            <w:placeholder>
              <w:docPart w:val="2520A978D3744865B9033271B42FF577"/>
            </w:placeholder>
            <w:showingPlcHdr/>
          </w:sdtPr>
          <w:sdtContent>
            <w:tc>
              <w:tcPr>
                <w:tcW w:w="3402" w:type="dxa"/>
                <w:vAlign w:val="center"/>
              </w:tcPr>
              <w:p w14:paraId="00E4AF25" w14:textId="3FDADB6A" w:rsidR="00124A42" w:rsidRPr="00AC78EE" w:rsidRDefault="00124A42" w:rsidP="00124A42">
                <w:pPr>
                  <w:pStyle w:val="ACA-TableText"/>
                </w:pPr>
                <w:r w:rsidRPr="000E67C3">
                  <w:rPr>
                    <w:rStyle w:val="PlaceholderText"/>
                  </w:rPr>
                  <w:t>Click or tap here to enter text.</w:t>
                </w:r>
              </w:p>
            </w:tc>
          </w:sdtContent>
        </w:sdt>
        <w:sdt>
          <w:sdtPr>
            <w:id w:val="322009448"/>
            <w:placeholder>
              <w:docPart w:val="B93F21872A714F66942B06BE82EB927D"/>
            </w:placeholder>
            <w:showingPlcHdr/>
          </w:sdtPr>
          <w:sdtContent>
            <w:tc>
              <w:tcPr>
                <w:tcW w:w="1689" w:type="dxa"/>
                <w:vAlign w:val="center"/>
              </w:tcPr>
              <w:p w14:paraId="601FDAC2" w14:textId="0C6F9145" w:rsidR="00124A42" w:rsidRPr="00AC78EE" w:rsidRDefault="00124A42" w:rsidP="00124A42">
                <w:pPr>
                  <w:pStyle w:val="ACA-TableText"/>
                </w:pPr>
                <w:r w:rsidRPr="000E67C3">
                  <w:rPr>
                    <w:rStyle w:val="PlaceholderText"/>
                  </w:rPr>
                  <w:t>Click or tap here to enter text.</w:t>
                </w:r>
              </w:p>
            </w:tc>
          </w:sdtContent>
        </w:sdt>
      </w:tr>
      <w:tr w:rsidR="00124A42" w:rsidRPr="00AC78EE" w14:paraId="6E45C1E0" w14:textId="77777777" w:rsidTr="00766F9D">
        <w:trPr>
          <w:trHeight w:val="454"/>
        </w:trPr>
        <w:sdt>
          <w:sdtPr>
            <w:id w:val="319859651"/>
            <w:placeholder>
              <w:docPart w:val="98AC4715715849D2B22EB07BBEF46D70"/>
            </w:placeholder>
            <w:showingPlcHdr/>
            <w:date>
              <w:dateFormat w:val="d/MM/yyyy"/>
              <w:lid w:val="en-AU"/>
              <w:storeMappedDataAs w:val="dateTime"/>
              <w:calendar w:val="gregorian"/>
            </w:date>
          </w:sdtPr>
          <w:sdtContent>
            <w:tc>
              <w:tcPr>
                <w:tcW w:w="1555" w:type="dxa"/>
                <w:vAlign w:val="center"/>
              </w:tcPr>
              <w:p w14:paraId="5694B7F2" w14:textId="5D9D9A43" w:rsidR="00124A42" w:rsidRPr="00AC78EE" w:rsidRDefault="00124A42" w:rsidP="00124A42">
                <w:pPr>
                  <w:pStyle w:val="ACA-TableText"/>
                </w:pPr>
                <w:r w:rsidRPr="009622F2">
                  <w:rPr>
                    <w:rStyle w:val="PlaceholderText"/>
                  </w:rPr>
                  <w:t>Click or tap to enter a date.</w:t>
                </w:r>
              </w:p>
            </w:tc>
          </w:sdtContent>
        </w:sdt>
        <w:sdt>
          <w:sdtPr>
            <w:alias w:val="Event "/>
            <w:tag w:val="Event "/>
            <w:id w:val="483208274"/>
            <w:placeholder>
              <w:docPart w:val="C12F0D722FFF45FD812F2784F7B46886"/>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2261B155" w14:textId="17AADDA5" w:rsidR="00124A42" w:rsidRPr="00AC78EE" w:rsidRDefault="00124A42" w:rsidP="00124A42">
                <w:pPr>
                  <w:pStyle w:val="ACA-TableText"/>
                </w:pPr>
                <w:r w:rsidRPr="009622F2">
                  <w:rPr>
                    <w:rStyle w:val="PlaceholderText"/>
                  </w:rPr>
                  <w:t>Choose an item.</w:t>
                </w:r>
              </w:p>
            </w:tc>
          </w:sdtContent>
        </w:sdt>
        <w:sdt>
          <w:sdtPr>
            <w:id w:val="663440531"/>
            <w:placeholder>
              <w:docPart w:val="A6B3722AB57D431D974FD9DDCE727CA0"/>
            </w:placeholder>
            <w:showingPlcHdr/>
          </w:sdtPr>
          <w:sdtContent>
            <w:tc>
              <w:tcPr>
                <w:tcW w:w="3402" w:type="dxa"/>
                <w:vAlign w:val="center"/>
              </w:tcPr>
              <w:p w14:paraId="18DCCB5E" w14:textId="480C6FD5" w:rsidR="00124A42" w:rsidRPr="00AC78EE" w:rsidRDefault="00124A42" w:rsidP="00124A42">
                <w:pPr>
                  <w:pStyle w:val="ACA-TableText"/>
                </w:pPr>
                <w:r w:rsidRPr="000E67C3">
                  <w:rPr>
                    <w:rStyle w:val="PlaceholderText"/>
                  </w:rPr>
                  <w:t>Click or tap here to enter text.</w:t>
                </w:r>
              </w:p>
            </w:tc>
          </w:sdtContent>
        </w:sdt>
        <w:sdt>
          <w:sdtPr>
            <w:id w:val="1481956708"/>
            <w:placeholder>
              <w:docPart w:val="F12D8A02AB3A46F393D55EA3EF35FACE"/>
            </w:placeholder>
            <w:showingPlcHdr/>
          </w:sdtPr>
          <w:sdtContent>
            <w:tc>
              <w:tcPr>
                <w:tcW w:w="1689" w:type="dxa"/>
                <w:vAlign w:val="center"/>
              </w:tcPr>
              <w:p w14:paraId="6972A58B" w14:textId="6915C86E" w:rsidR="00124A42" w:rsidRPr="00AC78EE" w:rsidRDefault="00124A42" w:rsidP="00124A42">
                <w:pPr>
                  <w:pStyle w:val="ACA-TableText"/>
                </w:pPr>
                <w:r w:rsidRPr="000E67C3">
                  <w:rPr>
                    <w:rStyle w:val="PlaceholderText"/>
                  </w:rPr>
                  <w:t>Click or tap here to enter text.</w:t>
                </w:r>
              </w:p>
            </w:tc>
          </w:sdtContent>
        </w:sdt>
      </w:tr>
      <w:tr w:rsidR="00124A42" w:rsidRPr="00AC78EE" w14:paraId="1AC02B70" w14:textId="77777777" w:rsidTr="00766F9D">
        <w:trPr>
          <w:trHeight w:val="454"/>
        </w:trPr>
        <w:sdt>
          <w:sdtPr>
            <w:id w:val="571942748"/>
            <w:placeholder>
              <w:docPart w:val="263BED0CD6E846A5AAA206A5B62FED8D"/>
            </w:placeholder>
            <w:showingPlcHdr/>
            <w:date>
              <w:dateFormat w:val="d/MM/yyyy"/>
              <w:lid w:val="en-AU"/>
              <w:storeMappedDataAs w:val="dateTime"/>
              <w:calendar w:val="gregorian"/>
            </w:date>
          </w:sdtPr>
          <w:sdtContent>
            <w:tc>
              <w:tcPr>
                <w:tcW w:w="1555" w:type="dxa"/>
                <w:vAlign w:val="center"/>
              </w:tcPr>
              <w:p w14:paraId="052B9C4C" w14:textId="227167F0" w:rsidR="00124A42" w:rsidRPr="00AC78EE" w:rsidRDefault="00124A42" w:rsidP="00124A42">
                <w:pPr>
                  <w:pStyle w:val="ACA-TableText"/>
                </w:pPr>
                <w:r w:rsidRPr="009622F2">
                  <w:rPr>
                    <w:rStyle w:val="PlaceholderText"/>
                  </w:rPr>
                  <w:t>Click or tap to enter a date.</w:t>
                </w:r>
              </w:p>
            </w:tc>
          </w:sdtContent>
        </w:sdt>
        <w:sdt>
          <w:sdtPr>
            <w:alias w:val="Event "/>
            <w:tag w:val="Event "/>
            <w:id w:val="822165770"/>
            <w:placeholder>
              <w:docPart w:val="1C4604AF738348A78BA51632DC2EED8A"/>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7517D511" w14:textId="69E19719" w:rsidR="00124A42" w:rsidRPr="00AC78EE" w:rsidRDefault="00124A42" w:rsidP="00124A42">
                <w:pPr>
                  <w:pStyle w:val="ACA-TableText"/>
                </w:pPr>
                <w:r w:rsidRPr="009622F2">
                  <w:rPr>
                    <w:rStyle w:val="PlaceholderText"/>
                  </w:rPr>
                  <w:t>Choose an item.</w:t>
                </w:r>
              </w:p>
            </w:tc>
          </w:sdtContent>
        </w:sdt>
        <w:sdt>
          <w:sdtPr>
            <w:id w:val="1890072569"/>
            <w:placeholder>
              <w:docPart w:val="15B3E37C5ACD45E48DDB39BDDFD61E0E"/>
            </w:placeholder>
            <w:showingPlcHdr/>
          </w:sdtPr>
          <w:sdtContent>
            <w:tc>
              <w:tcPr>
                <w:tcW w:w="3402" w:type="dxa"/>
                <w:vAlign w:val="center"/>
              </w:tcPr>
              <w:p w14:paraId="2E55D5A1" w14:textId="0A538753" w:rsidR="00124A42" w:rsidRPr="00AC78EE" w:rsidRDefault="00124A42" w:rsidP="00124A42">
                <w:pPr>
                  <w:pStyle w:val="ACA-TableText"/>
                </w:pPr>
                <w:r w:rsidRPr="000E67C3">
                  <w:rPr>
                    <w:rStyle w:val="PlaceholderText"/>
                  </w:rPr>
                  <w:t>Click or tap here to enter text.</w:t>
                </w:r>
              </w:p>
            </w:tc>
          </w:sdtContent>
        </w:sdt>
        <w:sdt>
          <w:sdtPr>
            <w:id w:val="380061648"/>
            <w:placeholder>
              <w:docPart w:val="D2174BBBBACC4A568D3AD92AA6E0F08F"/>
            </w:placeholder>
            <w:showingPlcHdr/>
          </w:sdtPr>
          <w:sdtContent>
            <w:tc>
              <w:tcPr>
                <w:tcW w:w="1689" w:type="dxa"/>
                <w:vAlign w:val="center"/>
              </w:tcPr>
              <w:p w14:paraId="2DF13D0F" w14:textId="0E449E26" w:rsidR="00124A42" w:rsidRPr="00AC78EE" w:rsidRDefault="00124A42" w:rsidP="00124A42">
                <w:pPr>
                  <w:pStyle w:val="ACA-TableText"/>
                </w:pPr>
                <w:r w:rsidRPr="000E67C3">
                  <w:rPr>
                    <w:rStyle w:val="PlaceholderText"/>
                  </w:rPr>
                  <w:t>Click or tap here to enter text.</w:t>
                </w:r>
              </w:p>
            </w:tc>
          </w:sdtContent>
        </w:sdt>
      </w:tr>
      <w:tr w:rsidR="00124A42" w:rsidRPr="00AC78EE" w14:paraId="53E2E3D4" w14:textId="77777777" w:rsidTr="00766F9D">
        <w:trPr>
          <w:trHeight w:val="454"/>
        </w:trPr>
        <w:sdt>
          <w:sdtPr>
            <w:id w:val="-967427328"/>
            <w:placeholder>
              <w:docPart w:val="6FDEFE6EBA2A49268A38378D4B100020"/>
            </w:placeholder>
            <w:showingPlcHdr/>
            <w:date>
              <w:dateFormat w:val="d/MM/yyyy"/>
              <w:lid w:val="en-AU"/>
              <w:storeMappedDataAs w:val="dateTime"/>
              <w:calendar w:val="gregorian"/>
            </w:date>
          </w:sdtPr>
          <w:sdtContent>
            <w:tc>
              <w:tcPr>
                <w:tcW w:w="1555" w:type="dxa"/>
                <w:vAlign w:val="center"/>
              </w:tcPr>
              <w:p w14:paraId="1EA02E9E" w14:textId="65761B27" w:rsidR="00124A42" w:rsidRPr="00AC78EE" w:rsidRDefault="00124A42" w:rsidP="00124A42">
                <w:pPr>
                  <w:pStyle w:val="ACA-TableText"/>
                </w:pPr>
                <w:r w:rsidRPr="009622F2">
                  <w:rPr>
                    <w:rStyle w:val="PlaceholderText"/>
                  </w:rPr>
                  <w:t>Click or tap to enter a date.</w:t>
                </w:r>
              </w:p>
            </w:tc>
          </w:sdtContent>
        </w:sdt>
        <w:sdt>
          <w:sdtPr>
            <w:alias w:val="Event "/>
            <w:tag w:val="Event "/>
            <w:id w:val="737759662"/>
            <w:placeholder>
              <w:docPart w:val="D2352AFA4B4B4B01BFEA6A336FCB4E31"/>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02292E1B" w14:textId="0AE444C4" w:rsidR="00124A42" w:rsidRPr="00AC78EE" w:rsidRDefault="00124A42" w:rsidP="00124A42">
                <w:pPr>
                  <w:pStyle w:val="ACA-TableText"/>
                </w:pPr>
                <w:r w:rsidRPr="009622F2">
                  <w:rPr>
                    <w:rStyle w:val="PlaceholderText"/>
                  </w:rPr>
                  <w:t>Choose an item.</w:t>
                </w:r>
              </w:p>
            </w:tc>
          </w:sdtContent>
        </w:sdt>
        <w:sdt>
          <w:sdtPr>
            <w:id w:val="195357218"/>
            <w:placeholder>
              <w:docPart w:val="1BC7DE7015CF4212B001C498A6B24EE8"/>
            </w:placeholder>
            <w:showingPlcHdr/>
          </w:sdtPr>
          <w:sdtContent>
            <w:tc>
              <w:tcPr>
                <w:tcW w:w="3402" w:type="dxa"/>
                <w:vAlign w:val="center"/>
              </w:tcPr>
              <w:p w14:paraId="00DA78F6" w14:textId="3E95CCA5" w:rsidR="00124A42" w:rsidRPr="00AC78EE" w:rsidRDefault="00124A42" w:rsidP="00124A42">
                <w:pPr>
                  <w:pStyle w:val="ACA-TableText"/>
                </w:pPr>
                <w:r w:rsidRPr="000E67C3">
                  <w:rPr>
                    <w:rStyle w:val="PlaceholderText"/>
                  </w:rPr>
                  <w:t>Click or tap here to enter text.</w:t>
                </w:r>
              </w:p>
            </w:tc>
          </w:sdtContent>
        </w:sdt>
        <w:sdt>
          <w:sdtPr>
            <w:id w:val="1203132369"/>
            <w:placeholder>
              <w:docPart w:val="ECA2E3A2B80A4B1DBC2E884B43559C18"/>
            </w:placeholder>
            <w:showingPlcHdr/>
          </w:sdtPr>
          <w:sdtContent>
            <w:tc>
              <w:tcPr>
                <w:tcW w:w="1689" w:type="dxa"/>
                <w:vAlign w:val="center"/>
              </w:tcPr>
              <w:p w14:paraId="585F1CDB" w14:textId="307007AC" w:rsidR="00124A42" w:rsidRPr="00AC78EE" w:rsidRDefault="00124A42" w:rsidP="00124A42">
                <w:pPr>
                  <w:pStyle w:val="ACA-TableText"/>
                </w:pPr>
                <w:r w:rsidRPr="000E67C3">
                  <w:rPr>
                    <w:rStyle w:val="PlaceholderText"/>
                  </w:rPr>
                  <w:t>Click or tap here to enter text.</w:t>
                </w:r>
              </w:p>
            </w:tc>
          </w:sdtContent>
        </w:sdt>
      </w:tr>
      <w:tr w:rsidR="00124A42" w:rsidRPr="00AC78EE" w14:paraId="004A64E3" w14:textId="77777777" w:rsidTr="00766F9D">
        <w:trPr>
          <w:trHeight w:val="454"/>
        </w:trPr>
        <w:sdt>
          <w:sdtPr>
            <w:id w:val="163898792"/>
            <w:placeholder>
              <w:docPart w:val="A44B84168EDF4227A2F20CDD62DB6EDF"/>
            </w:placeholder>
            <w:showingPlcHdr/>
            <w:date>
              <w:dateFormat w:val="d/MM/yyyy"/>
              <w:lid w:val="en-AU"/>
              <w:storeMappedDataAs w:val="dateTime"/>
              <w:calendar w:val="gregorian"/>
            </w:date>
          </w:sdtPr>
          <w:sdtContent>
            <w:tc>
              <w:tcPr>
                <w:tcW w:w="1555" w:type="dxa"/>
                <w:vAlign w:val="center"/>
              </w:tcPr>
              <w:p w14:paraId="424B26CA" w14:textId="6BA79B05" w:rsidR="00124A42" w:rsidRPr="00AC78EE" w:rsidRDefault="00124A42" w:rsidP="00124A42">
                <w:pPr>
                  <w:pStyle w:val="ACA-TableText"/>
                </w:pPr>
                <w:r w:rsidRPr="009622F2">
                  <w:rPr>
                    <w:rStyle w:val="PlaceholderText"/>
                  </w:rPr>
                  <w:t>Click or tap to enter a date.</w:t>
                </w:r>
              </w:p>
            </w:tc>
          </w:sdtContent>
        </w:sdt>
        <w:sdt>
          <w:sdtPr>
            <w:alias w:val="Event "/>
            <w:tag w:val="Event "/>
            <w:id w:val="745843614"/>
            <w:placeholder>
              <w:docPart w:val="2AC0F69D26184756A6C89F0A5FE82A74"/>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581BE700" w14:textId="673E3D04" w:rsidR="00124A42" w:rsidRPr="00AC78EE" w:rsidRDefault="00124A42" w:rsidP="00124A42">
                <w:pPr>
                  <w:pStyle w:val="ACA-TableText"/>
                </w:pPr>
                <w:r w:rsidRPr="009622F2">
                  <w:rPr>
                    <w:rStyle w:val="PlaceholderText"/>
                  </w:rPr>
                  <w:t>Choose an item.</w:t>
                </w:r>
              </w:p>
            </w:tc>
          </w:sdtContent>
        </w:sdt>
        <w:sdt>
          <w:sdtPr>
            <w:id w:val="-841386289"/>
            <w:placeholder>
              <w:docPart w:val="66400FB7E9594036B54B85FFDE923B20"/>
            </w:placeholder>
            <w:showingPlcHdr/>
          </w:sdtPr>
          <w:sdtContent>
            <w:tc>
              <w:tcPr>
                <w:tcW w:w="3402" w:type="dxa"/>
                <w:vAlign w:val="center"/>
              </w:tcPr>
              <w:p w14:paraId="4179E01D" w14:textId="670E8623" w:rsidR="00124A42" w:rsidRPr="00AC78EE" w:rsidRDefault="00124A42" w:rsidP="00124A42">
                <w:pPr>
                  <w:pStyle w:val="ACA-TableText"/>
                </w:pPr>
                <w:r w:rsidRPr="000E67C3">
                  <w:rPr>
                    <w:rStyle w:val="PlaceholderText"/>
                  </w:rPr>
                  <w:t>Click or tap here to enter text.</w:t>
                </w:r>
              </w:p>
            </w:tc>
          </w:sdtContent>
        </w:sdt>
        <w:sdt>
          <w:sdtPr>
            <w:id w:val="1954971737"/>
            <w:placeholder>
              <w:docPart w:val="EAFEDB330FFB48A29AA995B1232789EB"/>
            </w:placeholder>
            <w:showingPlcHdr/>
          </w:sdtPr>
          <w:sdtContent>
            <w:tc>
              <w:tcPr>
                <w:tcW w:w="1689" w:type="dxa"/>
                <w:vAlign w:val="center"/>
              </w:tcPr>
              <w:p w14:paraId="7B978EB3" w14:textId="111B34AE" w:rsidR="00124A42" w:rsidRPr="00AC78EE" w:rsidRDefault="00124A42" w:rsidP="00124A42">
                <w:pPr>
                  <w:pStyle w:val="ACA-TableText"/>
                </w:pPr>
                <w:r w:rsidRPr="000E67C3">
                  <w:rPr>
                    <w:rStyle w:val="PlaceholderText"/>
                  </w:rPr>
                  <w:t>Click or tap here to enter text.</w:t>
                </w:r>
              </w:p>
            </w:tc>
          </w:sdtContent>
        </w:sdt>
      </w:tr>
      <w:tr w:rsidR="00124A42" w:rsidRPr="00AC78EE" w14:paraId="5DD86E5D" w14:textId="77777777" w:rsidTr="00766F9D">
        <w:trPr>
          <w:trHeight w:val="454"/>
        </w:trPr>
        <w:sdt>
          <w:sdtPr>
            <w:id w:val="449364772"/>
            <w:placeholder>
              <w:docPart w:val="614B71C8E7134A92B0880697BA23176F"/>
            </w:placeholder>
            <w:showingPlcHdr/>
            <w:date>
              <w:dateFormat w:val="d/MM/yyyy"/>
              <w:lid w:val="en-AU"/>
              <w:storeMappedDataAs w:val="dateTime"/>
              <w:calendar w:val="gregorian"/>
            </w:date>
          </w:sdtPr>
          <w:sdtContent>
            <w:tc>
              <w:tcPr>
                <w:tcW w:w="1555" w:type="dxa"/>
                <w:vAlign w:val="center"/>
              </w:tcPr>
              <w:p w14:paraId="1CE5CE6E" w14:textId="4BB94B4E" w:rsidR="00124A42" w:rsidRPr="00AC78EE" w:rsidRDefault="00124A42" w:rsidP="00124A42">
                <w:pPr>
                  <w:pStyle w:val="ACA-TableText"/>
                </w:pPr>
                <w:r w:rsidRPr="009622F2">
                  <w:rPr>
                    <w:rStyle w:val="PlaceholderText"/>
                  </w:rPr>
                  <w:t>Click or tap to enter a date.</w:t>
                </w:r>
              </w:p>
            </w:tc>
          </w:sdtContent>
        </w:sdt>
        <w:sdt>
          <w:sdtPr>
            <w:alias w:val="Event "/>
            <w:tag w:val="Event "/>
            <w:id w:val="2082637940"/>
            <w:placeholder>
              <w:docPart w:val="E1EC46B67EBA4C5D8C4B31C2470F26A3"/>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372D1FE3" w14:textId="6AE08B1B" w:rsidR="00124A42" w:rsidRPr="00AC78EE" w:rsidRDefault="00124A42" w:rsidP="00124A42">
                <w:pPr>
                  <w:pStyle w:val="ACA-TableText"/>
                </w:pPr>
                <w:r w:rsidRPr="009622F2">
                  <w:rPr>
                    <w:rStyle w:val="PlaceholderText"/>
                  </w:rPr>
                  <w:t>Choose an item.</w:t>
                </w:r>
              </w:p>
            </w:tc>
          </w:sdtContent>
        </w:sdt>
        <w:sdt>
          <w:sdtPr>
            <w:id w:val="5408516"/>
            <w:placeholder>
              <w:docPart w:val="8CF6E2A45E3A4F11BA4326EEA2765E82"/>
            </w:placeholder>
            <w:showingPlcHdr/>
          </w:sdtPr>
          <w:sdtContent>
            <w:tc>
              <w:tcPr>
                <w:tcW w:w="3402" w:type="dxa"/>
                <w:vAlign w:val="center"/>
              </w:tcPr>
              <w:p w14:paraId="592D1DB5" w14:textId="5753D751" w:rsidR="00124A42" w:rsidRPr="00AC78EE" w:rsidRDefault="00124A42" w:rsidP="00124A42">
                <w:pPr>
                  <w:pStyle w:val="ACA-TableText"/>
                </w:pPr>
                <w:r w:rsidRPr="000E67C3">
                  <w:rPr>
                    <w:rStyle w:val="PlaceholderText"/>
                  </w:rPr>
                  <w:t>Click or tap here to enter text.</w:t>
                </w:r>
              </w:p>
            </w:tc>
          </w:sdtContent>
        </w:sdt>
        <w:sdt>
          <w:sdtPr>
            <w:id w:val="1660044608"/>
            <w:placeholder>
              <w:docPart w:val="F1DC02E44F7E416AB91D613751ED9A10"/>
            </w:placeholder>
            <w:showingPlcHdr/>
          </w:sdtPr>
          <w:sdtContent>
            <w:tc>
              <w:tcPr>
                <w:tcW w:w="1689" w:type="dxa"/>
                <w:vAlign w:val="center"/>
              </w:tcPr>
              <w:p w14:paraId="32D98537" w14:textId="34537B85" w:rsidR="00124A42" w:rsidRPr="00AC78EE" w:rsidRDefault="00124A42" w:rsidP="00124A42">
                <w:pPr>
                  <w:pStyle w:val="ACA-TableText"/>
                </w:pPr>
                <w:r w:rsidRPr="000E67C3">
                  <w:rPr>
                    <w:rStyle w:val="PlaceholderText"/>
                  </w:rPr>
                  <w:t>Click or tap here to enter text.</w:t>
                </w:r>
              </w:p>
            </w:tc>
          </w:sdtContent>
        </w:sdt>
      </w:tr>
      <w:tr w:rsidR="00124A42" w:rsidRPr="00AC78EE" w14:paraId="2A004E50" w14:textId="77777777" w:rsidTr="00766F9D">
        <w:trPr>
          <w:trHeight w:val="454"/>
        </w:trPr>
        <w:sdt>
          <w:sdtPr>
            <w:id w:val="-1985235157"/>
            <w:placeholder>
              <w:docPart w:val="81BDD9D47F7C4B25B3A4FBBCF7BAAE9B"/>
            </w:placeholder>
            <w:showingPlcHdr/>
            <w:date>
              <w:dateFormat w:val="d/MM/yyyy"/>
              <w:lid w:val="en-AU"/>
              <w:storeMappedDataAs w:val="dateTime"/>
              <w:calendar w:val="gregorian"/>
            </w:date>
          </w:sdtPr>
          <w:sdtContent>
            <w:tc>
              <w:tcPr>
                <w:tcW w:w="1555" w:type="dxa"/>
                <w:vAlign w:val="center"/>
              </w:tcPr>
              <w:p w14:paraId="530EC864" w14:textId="2EFEE4F7" w:rsidR="00124A42" w:rsidRPr="00AC78EE" w:rsidRDefault="00124A42" w:rsidP="00124A42">
                <w:pPr>
                  <w:pStyle w:val="ACA-TableText"/>
                </w:pPr>
                <w:r w:rsidRPr="009622F2">
                  <w:rPr>
                    <w:rStyle w:val="PlaceholderText"/>
                  </w:rPr>
                  <w:t>Click or tap to enter a date.</w:t>
                </w:r>
              </w:p>
            </w:tc>
          </w:sdtContent>
        </w:sdt>
        <w:sdt>
          <w:sdtPr>
            <w:alias w:val="Event "/>
            <w:tag w:val="Event "/>
            <w:id w:val="1907258751"/>
            <w:placeholder>
              <w:docPart w:val="75D7A6C8BCBB4E0B9AE841D09E2F559B"/>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792A7FAA" w14:textId="77062279" w:rsidR="00124A42" w:rsidRPr="00AC78EE" w:rsidRDefault="00124A42" w:rsidP="00124A42">
                <w:pPr>
                  <w:pStyle w:val="ACA-TableText"/>
                </w:pPr>
                <w:r w:rsidRPr="009622F2">
                  <w:rPr>
                    <w:rStyle w:val="PlaceholderText"/>
                  </w:rPr>
                  <w:t>Choose an item.</w:t>
                </w:r>
              </w:p>
            </w:tc>
          </w:sdtContent>
        </w:sdt>
        <w:sdt>
          <w:sdtPr>
            <w:id w:val="-372003567"/>
            <w:placeholder>
              <w:docPart w:val="C5B4CF76F2E54AC583ABEFBF21132A97"/>
            </w:placeholder>
            <w:showingPlcHdr/>
          </w:sdtPr>
          <w:sdtContent>
            <w:tc>
              <w:tcPr>
                <w:tcW w:w="3402" w:type="dxa"/>
                <w:vAlign w:val="center"/>
              </w:tcPr>
              <w:p w14:paraId="6E7086B4" w14:textId="552E8AFC" w:rsidR="00124A42" w:rsidRPr="00AC78EE" w:rsidRDefault="00124A42" w:rsidP="00124A42">
                <w:pPr>
                  <w:pStyle w:val="ACA-TableText"/>
                </w:pPr>
                <w:r w:rsidRPr="000E67C3">
                  <w:rPr>
                    <w:rStyle w:val="PlaceholderText"/>
                  </w:rPr>
                  <w:t>Click or tap here to enter text.</w:t>
                </w:r>
              </w:p>
            </w:tc>
          </w:sdtContent>
        </w:sdt>
        <w:sdt>
          <w:sdtPr>
            <w:id w:val="1174544222"/>
            <w:placeholder>
              <w:docPart w:val="3B93387B62834CCD8B203B277A4B3ADD"/>
            </w:placeholder>
            <w:showingPlcHdr/>
          </w:sdtPr>
          <w:sdtContent>
            <w:tc>
              <w:tcPr>
                <w:tcW w:w="1689" w:type="dxa"/>
                <w:vAlign w:val="center"/>
              </w:tcPr>
              <w:p w14:paraId="6DECA199" w14:textId="1F4BCCCB" w:rsidR="00124A42" w:rsidRPr="00AC78EE" w:rsidRDefault="00124A42" w:rsidP="00124A42">
                <w:pPr>
                  <w:pStyle w:val="ACA-TableText"/>
                </w:pPr>
                <w:r w:rsidRPr="000E67C3">
                  <w:rPr>
                    <w:rStyle w:val="PlaceholderText"/>
                  </w:rPr>
                  <w:t>Click or tap here to enter text.</w:t>
                </w:r>
              </w:p>
            </w:tc>
          </w:sdtContent>
        </w:sdt>
      </w:tr>
      <w:tr w:rsidR="00124A42" w:rsidRPr="00AC78EE" w14:paraId="5BB2A871" w14:textId="77777777" w:rsidTr="00766F9D">
        <w:trPr>
          <w:trHeight w:val="454"/>
        </w:trPr>
        <w:sdt>
          <w:sdtPr>
            <w:id w:val="2087251148"/>
            <w:placeholder>
              <w:docPart w:val="7498A8E72C434F7095FF42D76CB2B3D6"/>
            </w:placeholder>
            <w:showingPlcHdr/>
            <w:date>
              <w:dateFormat w:val="d/MM/yyyy"/>
              <w:lid w:val="en-AU"/>
              <w:storeMappedDataAs w:val="dateTime"/>
              <w:calendar w:val="gregorian"/>
            </w:date>
          </w:sdtPr>
          <w:sdtContent>
            <w:tc>
              <w:tcPr>
                <w:tcW w:w="1555" w:type="dxa"/>
                <w:vAlign w:val="center"/>
              </w:tcPr>
              <w:p w14:paraId="7A308E59" w14:textId="59C7EEEA" w:rsidR="00124A42" w:rsidRPr="00AC78EE" w:rsidRDefault="00124A42" w:rsidP="00124A42">
                <w:pPr>
                  <w:pStyle w:val="ACA-TableText"/>
                </w:pPr>
                <w:r w:rsidRPr="009622F2">
                  <w:rPr>
                    <w:rStyle w:val="PlaceholderText"/>
                  </w:rPr>
                  <w:t>Click or tap to enter a date.</w:t>
                </w:r>
              </w:p>
            </w:tc>
          </w:sdtContent>
        </w:sdt>
        <w:sdt>
          <w:sdtPr>
            <w:alias w:val="Event "/>
            <w:tag w:val="Event "/>
            <w:id w:val="-898058375"/>
            <w:placeholder>
              <w:docPart w:val="50973D11C4294D24857EC643149CF713"/>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33D1D382" w14:textId="0245D1C8" w:rsidR="00124A42" w:rsidRPr="00AC78EE" w:rsidRDefault="00124A42" w:rsidP="00124A42">
                <w:pPr>
                  <w:pStyle w:val="ACA-TableText"/>
                </w:pPr>
                <w:r w:rsidRPr="009622F2">
                  <w:rPr>
                    <w:rStyle w:val="PlaceholderText"/>
                  </w:rPr>
                  <w:t>Choose an item.</w:t>
                </w:r>
              </w:p>
            </w:tc>
          </w:sdtContent>
        </w:sdt>
        <w:sdt>
          <w:sdtPr>
            <w:id w:val="-1967651578"/>
            <w:placeholder>
              <w:docPart w:val="F5CBBB419E5C4FDD914A350664847E95"/>
            </w:placeholder>
            <w:showingPlcHdr/>
          </w:sdtPr>
          <w:sdtContent>
            <w:tc>
              <w:tcPr>
                <w:tcW w:w="3402" w:type="dxa"/>
                <w:vAlign w:val="center"/>
              </w:tcPr>
              <w:p w14:paraId="13AC00B7" w14:textId="356E298D" w:rsidR="00124A42" w:rsidRPr="00AC78EE" w:rsidRDefault="00124A42" w:rsidP="00124A42">
                <w:pPr>
                  <w:pStyle w:val="ACA-TableText"/>
                </w:pPr>
                <w:r w:rsidRPr="000E67C3">
                  <w:rPr>
                    <w:rStyle w:val="PlaceholderText"/>
                  </w:rPr>
                  <w:t>Click or tap here to enter text.</w:t>
                </w:r>
              </w:p>
            </w:tc>
          </w:sdtContent>
        </w:sdt>
        <w:sdt>
          <w:sdtPr>
            <w:id w:val="2096590316"/>
            <w:placeholder>
              <w:docPart w:val="A75363E0D5F04E39B799173DF8695349"/>
            </w:placeholder>
            <w:showingPlcHdr/>
          </w:sdtPr>
          <w:sdtContent>
            <w:tc>
              <w:tcPr>
                <w:tcW w:w="1689" w:type="dxa"/>
                <w:vAlign w:val="center"/>
              </w:tcPr>
              <w:p w14:paraId="48A421D4" w14:textId="0BE92D9C" w:rsidR="00124A42" w:rsidRPr="00AC78EE" w:rsidRDefault="00124A42" w:rsidP="00124A42">
                <w:pPr>
                  <w:pStyle w:val="ACA-TableText"/>
                </w:pPr>
                <w:r w:rsidRPr="000E67C3">
                  <w:rPr>
                    <w:rStyle w:val="PlaceholderText"/>
                  </w:rPr>
                  <w:t>Click or tap here to enter text.</w:t>
                </w:r>
              </w:p>
            </w:tc>
          </w:sdtContent>
        </w:sdt>
      </w:tr>
      <w:tr w:rsidR="00124A42" w:rsidRPr="00AC78EE" w14:paraId="676764EC" w14:textId="77777777" w:rsidTr="00766F9D">
        <w:trPr>
          <w:trHeight w:val="454"/>
        </w:trPr>
        <w:sdt>
          <w:sdtPr>
            <w:id w:val="374434575"/>
            <w:placeholder>
              <w:docPart w:val="30A88F24A57E4F5C95FB86826C70B616"/>
            </w:placeholder>
            <w:showingPlcHdr/>
            <w:date>
              <w:dateFormat w:val="d/MM/yyyy"/>
              <w:lid w:val="en-AU"/>
              <w:storeMappedDataAs w:val="dateTime"/>
              <w:calendar w:val="gregorian"/>
            </w:date>
          </w:sdtPr>
          <w:sdtContent>
            <w:tc>
              <w:tcPr>
                <w:tcW w:w="1555" w:type="dxa"/>
                <w:vAlign w:val="center"/>
              </w:tcPr>
              <w:p w14:paraId="6FF4DC80" w14:textId="3FE626D9" w:rsidR="00124A42" w:rsidRPr="00AC78EE" w:rsidRDefault="00124A42" w:rsidP="00124A42">
                <w:pPr>
                  <w:pStyle w:val="ACA-TableText"/>
                </w:pPr>
                <w:r w:rsidRPr="009622F2">
                  <w:rPr>
                    <w:rStyle w:val="PlaceholderText"/>
                  </w:rPr>
                  <w:t>Click or tap to enter a date.</w:t>
                </w:r>
              </w:p>
            </w:tc>
          </w:sdtContent>
        </w:sdt>
        <w:sdt>
          <w:sdtPr>
            <w:alias w:val="Event "/>
            <w:tag w:val="Event "/>
            <w:id w:val="1737822033"/>
            <w:placeholder>
              <w:docPart w:val="CC70AD36C12F49FA945C813D0E13D1EC"/>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1FBC1875" w14:textId="6A58AA6C" w:rsidR="00124A42" w:rsidRPr="00AC78EE" w:rsidRDefault="00124A42" w:rsidP="00124A42">
                <w:pPr>
                  <w:pStyle w:val="ACA-TableText"/>
                </w:pPr>
                <w:r w:rsidRPr="009622F2">
                  <w:rPr>
                    <w:rStyle w:val="PlaceholderText"/>
                  </w:rPr>
                  <w:t>Choose an item.</w:t>
                </w:r>
              </w:p>
            </w:tc>
          </w:sdtContent>
        </w:sdt>
        <w:sdt>
          <w:sdtPr>
            <w:id w:val="2055576352"/>
            <w:placeholder>
              <w:docPart w:val="C127581F2339440ABEDDB770198F249E"/>
            </w:placeholder>
            <w:showingPlcHdr/>
          </w:sdtPr>
          <w:sdtContent>
            <w:tc>
              <w:tcPr>
                <w:tcW w:w="3402" w:type="dxa"/>
                <w:vAlign w:val="center"/>
              </w:tcPr>
              <w:p w14:paraId="0E030105" w14:textId="60906B75" w:rsidR="00124A42" w:rsidRPr="00AC78EE" w:rsidRDefault="00124A42" w:rsidP="00124A42">
                <w:pPr>
                  <w:pStyle w:val="ACA-TableText"/>
                </w:pPr>
                <w:r w:rsidRPr="000E67C3">
                  <w:rPr>
                    <w:rStyle w:val="PlaceholderText"/>
                  </w:rPr>
                  <w:t>Click or tap here to enter text.</w:t>
                </w:r>
              </w:p>
            </w:tc>
          </w:sdtContent>
        </w:sdt>
        <w:sdt>
          <w:sdtPr>
            <w:id w:val="1584027053"/>
            <w:placeholder>
              <w:docPart w:val="E250C4FF8F9D42DAA70D2ADAD46A3D73"/>
            </w:placeholder>
            <w:showingPlcHdr/>
          </w:sdtPr>
          <w:sdtContent>
            <w:tc>
              <w:tcPr>
                <w:tcW w:w="1689" w:type="dxa"/>
                <w:vAlign w:val="center"/>
              </w:tcPr>
              <w:p w14:paraId="244ADF5B" w14:textId="67497F94" w:rsidR="00124A42" w:rsidRPr="00AC78EE" w:rsidRDefault="00124A42" w:rsidP="00124A42">
                <w:pPr>
                  <w:pStyle w:val="ACA-TableText"/>
                </w:pPr>
                <w:r w:rsidRPr="000E67C3">
                  <w:rPr>
                    <w:rStyle w:val="PlaceholderText"/>
                  </w:rPr>
                  <w:t>Click or tap here to enter text.</w:t>
                </w:r>
              </w:p>
            </w:tc>
          </w:sdtContent>
        </w:sdt>
      </w:tr>
      <w:tr w:rsidR="00124A42" w:rsidRPr="00AC78EE" w14:paraId="3B82E6A3" w14:textId="77777777" w:rsidTr="00766F9D">
        <w:trPr>
          <w:trHeight w:val="454"/>
        </w:trPr>
        <w:sdt>
          <w:sdtPr>
            <w:id w:val="1912817542"/>
            <w:placeholder>
              <w:docPart w:val="99331A609C264A88AD828F5D328F2F16"/>
            </w:placeholder>
            <w:showingPlcHdr/>
            <w:date>
              <w:dateFormat w:val="d/MM/yyyy"/>
              <w:lid w:val="en-AU"/>
              <w:storeMappedDataAs w:val="dateTime"/>
              <w:calendar w:val="gregorian"/>
            </w:date>
          </w:sdtPr>
          <w:sdtContent>
            <w:tc>
              <w:tcPr>
                <w:tcW w:w="1555" w:type="dxa"/>
                <w:vAlign w:val="center"/>
              </w:tcPr>
              <w:p w14:paraId="5A3229B7" w14:textId="17A06CD7" w:rsidR="00124A42" w:rsidRPr="00AC78EE" w:rsidRDefault="00124A42" w:rsidP="00124A42">
                <w:pPr>
                  <w:pStyle w:val="ACA-TableText"/>
                </w:pPr>
                <w:r w:rsidRPr="009622F2">
                  <w:rPr>
                    <w:rStyle w:val="PlaceholderText"/>
                  </w:rPr>
                  <w:t>Click or tap to enter a date.</w:t>
                </w:r>
              </w:p>
            </w:tc>
          </w:sdtContent>
        </w:sdt>
        <w:sdt>
          <w:sdtPr>
            <w:alias w:val="Event "/>
            <w:tag w:val="Event "/>
            <w:id w:val="1075401796"/>
            <w:placeholder>
              <w:docPart w:val="BE2B4F8A184A40DEA7A3D1433D72DC31"/>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51772C38" w14:textId="2D49D6E8" w:rsidR="00124A42" w:rsidRPr="00AC78EE" w:rsidRDefault="00124A42" w:rsidP="00124A42">
                <w:pPr>
                  <w:pStyle w:val="ACA-TableText"/>
                </w:pPr>
                <w:r w:rsidRPr="009622F2">
                  <w:rPr>
                    <w:rStyle w:val="PlaceholderText"/>
                  </w:rPr>
                  <w:t>Choose an item.</w:t>
                </w:r>
              </w:p>
            </w:tc>
          </w:sdtContent>
        </w:sdt>
        <w:sdt>
          <w:sdtPr>
            <w:id w:val="-664633785"/>
            <w:placeholder>
              <w:docPart w:val="E23C0EAE4E3D4CF59DD8954A669E380D"/>
            </w:placeholder>
            <w:showingPlcHdr/>
          </w:sdtPr>
          <w:sdtContent>
            <w:tc>
              <w:tcPr>
                <w:tcW w:w="3402" w:type="dxa"/>
                <w:vAlign w:val="center"/>
              </w:tcPr>
              <w:p w14:paraId="63E838E8" w14:textId="197FCF63" w:rsidR="00124A42" w:rsidRPr="00AC78EE" w:rsidRDefault="00124A42" w:rsidP="00124A42">
                <w:pPr>
                  <w:pStyle w:val="ACA-TableText"/>
                </w:pPr>
                <w:r w:rsidRPr="000E67C3">
                  <w:rPr>
                    <w:rStyle w:val="PlaceholderText"/>
                  </w:rPr>
                  <w:t>Click or tap here to enter text.</w:t>
                </w:r>
              </w:p>
            </w:tc>
          </w:sdtContent>
        </w:sdt>
        <w:sdt>
          <w:sdtPr>
            <w:id w:val="226340870"/>
            <w:placeholder>
              <w:docPart w:val="0254B019596F4AE382C3DD89D2EEBA46"/>
            </w:placeholder>
            <w:showingPlcHdr/>
          </w:sdtPr>
          <w:sdtContent>
            <w:tc>
              <w:tcPr>
                <w:tcW w:w="1689" w:type="dxa"/>
                <w:vAlign w:val="center"/>
              </w:tcPr>
              <w:p w14:paraId="5EDC10F1" w14:textId="0539065D" w:rsidR="00124A42" w:rsidRPr="00AC78EE" w:rsidRDefault="00124A42" w:rsidP="00124A42">
                <w:pPr>
                  <w:pStyle w:val="ACA-TableText"/>
                </w:pPr>
                <w:r w:rsidRPr="000E67C3">
                  <w:rPr>
                    <w:rStyle w:val="PlaceholderText"/>
                  </w:rPr>
                  <w:t>Click or tap here to enter text.</w:t>
                </w:r>
              </w:p>
            </w:tc>
          </w:sdtContent>
        </w:sdt>
      </w:tr>
      <w:tr w:rsidR="00124A42" w:rsidRPr="00AC78EE" w14:paraId="5869D870" w14:textId="77777777" w:rsidTr="00766F9D">
        <w:trPr>
          <w:trHeight w:val="454"/>
        </w:trPr>
        <w:sdt>
          <w:sdtPr>
            <w:id w:val="-2053454670"/>
            <w:placeholder>
              <w:docPart w:val="BE2CC89607B04CFB82F172C2C570D99A"/>
            </w:placeholder>
            <w:showingPlcHdr/>
            <w:date>
              <w:dateFormat w:val="d/MM/yyyy"/>
              <w:lid w:val="en-AU"/>
              <w:storeMappedDataAs w:val="dateTime"/>
              <w:calendar w:val="gregorian"/>
            </w:date>
          </w:sdtPr>
          <w:sdtContent>
            <w:tc>
              <w:tcPr>
                <w:tcW w:w="1555" w:type="dxa"/>
                <w:vAlign w:val="center"/>
              </w:tcPr>
              <w:p w14:paraId="27D6C313" w14:textId="1F9E6BE4" w:rsidR="00124A42" w:rsidRPr="00AC78EE" w:rsidRDefault="00124A42" w:rsidP="00124A42">
                <w:pPr>
                  <w:pStyle w:val="ACA-TableText"/>
                </w:pPr>
                <w:r w:rsidRPr="009622F2">
                  <w:rPr>
                    <w:rStyle w:val="PlaceholderText"/>
                  </w:rPr>
                  <w:t>Click or tap to enter a date.</w:t>
                </w:r>
              </w:p>
            </w:tc>
          </w:sdtContent>
        </w:sdt>
        <w:sdt>
          <w:sdtPr>
            <w:alias w:val="Event "/>
            <w:tag w:val="Event "/>
            <w:id w:val="607384622"/>
            <w:placeholder>
              <w:docPart w:val="9E6BF9832B904385A7FF21B6A1C7695F"/>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75066ACB" w14:textId="7E94B08C" w:rsidR="00124A42" w:rsidRPr="00AC78EE" w:rsidRDefault="00124A42" w:rsidP="00124A42">
                <w:pPr>
                  <w:pStyle w:val="ACA-TableText"/>
                </w:pPr>
                <w:r w:rsidRPr="009622F2">
                  <w:rPr>
                    <w:rStyle w:val="PlaceholderText"/>
                  </w:rPr>
                  <w:t>Choose an item.</w:t>
                </w:r>
              </w:p>
            </w:tc>
          </w:sdtContent>
        </w:sdt>
        <w:sdt>
          <w:sdtPr>
            <w:id w:val="-1938125044"/>
            <w:placeholder>
              <w:docPart w:val="D52E0810B6DA4AE08DED7A61469FA870"/>
            </w:placeholder>
            <w:showingPlcHdr/>
          </w:sdtPr>
          <w:sdtContent>
            <w:tc>
              <w:tcPr>
                <w:tcW w:w="3402" w:type="dxa"/>
                <w:vAlign w:val="center"/>
              </w:tcPr>
              <w:p w14:paraId="123BE51C" w14:textId="25921498" w:rsidR="00124A42" w:rsidRPr="00AC78EE" w:rsidRDefault="00124A42" w:rsidP="00124A42">
                <w:pPr>
                  <w:pStyle w:val="ACA-TableText"/>
                </w:pPr>
                <w:r w:rsidRPr="000E67C3">
                  <w:rPr>
                    <w:rStyle w:val="PlaceholderText"/>
                  </w:rPr>
                  <w:t>Click or tap here to enter text.</w:t>
                </w:r>
              </w:p>
            </w:tc>
          </w:sdtContent>
        </w:sdt>
        <w:sdt>
          <w:sdtPr>
            <w:id w:val="-212579204"/>
            <w:placeholder>
              <w:docPart w:val="C0A17C9FA30A4730B4EC2309BC2E9ED8"/>
            </w:placeholder>
            <w:showingPlcHdr/>
          </w:sdtPr>
          <w:sdtContent>
            <w:tc>
              <w:tcPr>
                <w:tcW w:w="1689" w:type="dxa"/>
                <w:vAlign w:val="center"/>
              </w:tcPr>
              <w:p w14:paraId="1ED12449" w14:textId="6A2C0845" w:rsidR="00124A42" w:rsidRPr="00AC78EE" w:rsidRDefault="00124A42" w:rsidP="00124A42">
                <w:pPr>
                  <w:pStyle w:val="ACA-TableText"/>
                </w:pPr>
                <w:r w:rsidRPr="000E67C3">
                  <w:rPr>
                    <w:rStyle w:val="PlaceholderText"/>
                  </w:rPr>
                  <w:t>Click or tap here to enter text.</w:t>
                </w:r>
              </w:p>
            </w:tc>
          </w:sdtContent>
        </w:sdt>
      </w:tr>
      <w:tr w:rsidR="00124A42" w:rsidRPr="00AC78EE" w14:paraId="56EA652F" w14:textId="77777777" w:rsidTr="00766F9D">
        <w:trPr>
          <w:trHeight w:val="454"/>
        </w:trPr>
        <w:sdt>
          <w:sdtPr>
            <w:id w:val="-952786251"/>
            <w:placeholder>
              <w:docPart w:val="B7045C54D2204F26A87867C3F6697151"/>
            </w:placeholder>
            <w:showingPlcHdr/>
            <w:date>
              <w:dateFormat w:val="d/MM/yyyy"/>
              <w:lid w:val="en-AU"/>
              <w:storeMappedDataAs w:val="dateTime"/>
              <w:calendar w:val="gregorian"/>
            </w:date>
          </w:sdtPr>
          <w:sdtContent>
            <w:tc>
              <w:tcPr>
                <w:tcW w:w="1555" w:type="dxa"/>
                <w:vAlign w:val="center"/>
              </w:tcPr>
              <w:p w14:paraId="39B40305" w14:textId="331174F3" w:rsidR="00124A42" w:rsidRPr="00AC78EE" w:rsidRDefault="00124A42" w:rsidP="00124A42">
                <w:pPr>
                  <w:pStyle w:val="ACA-TableText"/>
                </w:pPr>
                <w:r w:rsidRPr="009622F2">
                  <w:rPr>
                    <w:rStyle w:val="PlaceholderText"/>
                  </w:rPr>
                  <w:t>Click or tap to enter a date.</w:t>
                </w:r>
              </w:p>
            </w:tc>
          </w:sdtContent>
        </w:sdt>
        <w:sdt>
          <w:sdtPr>
            <w:alias w:val="Event "/>
            <w:tag w:val="Event "/>
            <w:id w:val="1548112317"/>
            <w:placeholder>
              <w:docPart w:val="7F8494428DC842E38A92AB7BAB89D9BD"/>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49E4B8E6" w14:textId="3ECD5CCA" w:rsidR="00124A42" w:rsidRPr="00AC78EE" w:rsidRDefault="00124A42" w:rsidP="00124A42">
                <w:pPr>
                  <w:pStyle w:val="ACA-TableText"/>
                </w:pPr>
                <w:r w:rsidRPr="009622F2">
                  <w:rPr>
                    <w:rStyle w:val="PlaceholderText"/>
                  </w:rPr>
                  <w:t>Choose an item.</w:t>
                </w:r>
              </w:p>
            </w:tc>
          </w:sdtContent>
        </w:sdt>
        <w:sdt>
          <w:sdtPr>
            <w:id w:val="-1847862624"/>
            <w:placeholder>
              <w:docPart w:val="087A9608BEEB4207BDBD30802D5E9FF0"/>
            </w:placeholder>
            <w:showingPlcHdr/>
          </w:sdtPr>
          <w:sdtContent>
            <w:tc>
              <w:tcPr>
                <w:tcW w:w="3402" w:type="dxa"/>
                <w:vAlign w:val="center"/>
              </w:tcPr>
              <w:p w14:paraId="6696207A" w14:textId="796EAFD0" w:rsidR="00124A42" w:rsidRPr="00AC78EE" w:rsidRDefault="00124A42" w:rsidP="00124A42">
                <w:pPr>
                  <w:pStyle w:val="ACA-TableText"/>
                </w:pPr>
                <w:r w:rsidRPr="000E67C3">
                  <w:rPr>
                    <w:rStyle w:val="PlaceholderText"/>
                  </w:rPr>
                  <w:t>Click or tap here to enter text.</w:t>
                </w:r>
              </w:p>
            </w:tc>
          </w:sdtContent>
        </w:sdt>
        <w:sdt>
          <w:sdtPr>
            <w:id w:val="-457576616"/>
            <w:placeholder>
              <w:docPart w:val="3C19A6F582B341B597979F187C693944"/>
            </w:placeholder>
            <w:showingPlcHdr/>
          </w:sdtPr>
          <w:sdtContent>
            <w:tc>
              <w:tcPr>
                <w:tcW w:w="1689" w:type="dxa"/>
                <w:vAlign w:val="center"/>
              </w:tcPr>
              <w:p w14:paraId="2868C8C1" w14:textId="048E211C" w:rsidR="00124A42" w:rsidRPr="00AC78EE" w:rsidRDefault="00124A42" w:rsidP="00124A42">
                <w:pPr>
                  <w:pStyle w:val="ACA-TableText"/>
                </w:pPr>
                <w:r w:rsidRPr="000E67C3">
                  <w:rPr>
                    <w:rStyle w:val="PlaceholderText"/>
                  </w:rPr>
                  <w:t>Click or tap here to enter text.</w:t>
                </w:r>
              </w:p>
            </w:tc>
          </w:sdtContent>
        </w:sdt>
      </w:tr>
      <w:tr w:rsidR="00124A42" w:rsidRPr="00AC78EE" w14:paraId="163E5BD8" w14:textId="77777777" w:rsidTr="00766F9D">
        <w:trPr>
          <w:trHeight w:val="454"/>
        </w:trPr>
        <w:sdt>
          <w:sdtPr>
            <w:id w:val="-724529361"/>
            <w:placeholder>
              <w:docPart w:val="A33CE5354C844D5F9865E3E0173C699D"/>
            </w:placeholder>
            <w:showingPlcHdr/>
            <w:date>
              <w:dateFormat w:val="d/MM/yyyy"/>
              <w:lid w:val="en-AU"/>
              <w:storeMappedDataAs w:val="dateTime"/>
              <w:calendar w:val="gregorian"/>
            </w:date>
          </w:sdtPr>
          <w:sdtContent>
            <w:tc>
              <w:tcPr>
                <w:tcW w:w="1555" w:type="dxa"/>
                <w:vAlign w:val="center"/>
              </w:tcPr>
              <w:p w14:paraId="7938AA71" w14:textId="3365EC0D" w:rsidR="00124A42" w:rsidRPr="00AC78EE" w:rsidRDefault="00124A42" w:rsidP="00124A42">
                <w:pPr>
                  <w:pStyle w:val="ACA-TableText"/>
                </w:pPr>
                <w:r w:rsidRPr="009622F2">
                  <w:rPr>
                    <w:rStyle w:val="PlaceholderText"/>
                  </w:rPr>
                  <w:t>Click or tap to enter a date.</w:t>
                </w:r>
              </w:p>
            </w:tc>
          </w:sdtContent>
        </w:sdt>
        <w:sdt>
          <w:sdtPr>
            <w:alias w:val="Event "/>
            <w:tag w:val="Event "/>
            <w:id w:val="255945672"/>
            <w:placeholder>
              <w:docPart w:val="D5696A7BCCA346D19C8D7065397684D3"/>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0DEFA03F" w14:textId="7C1D4D19" w:rsidR="00124A42" w:rsidRPr="00AC78EE" w:rsidRDefault="00124A42" w:rsidP="00124A42">
                <w:pPr>
                  <w:pStyle w:val="ACA-TableText"/>
                </w:pPr>
                <w:r w:rsidRPr="009622F2">
                  <w:rPr>
                    <w:rStyle w:val="PlaceholderText"/>
                  </w:rPr>
                  <w:t>Choose an item.</w:t>
                </w:r>
              </w:p>
            </w:tc>
          </w:sdtContent>
        </w:sdt>
        <w:sdt>
          <w:sdtPr>
            <w:id w:val="181636429"/>
            <w:placeholder>
              <w:docPart w:val="3057E5B2151F44F89E4435A57CBC3009"/>
            </w:placeholder>
            <w:showingPlcHdr/>
          </w:sdtPr>
          <w:sdtContent>
            <w:tc>
              <w:tcPr>
                <w:tcW w:w="3402" w:type="dxa"/>
                <w:vAlign w:val="center"/>
              </w:tcPr>
              <w:p w14:paraId="3CE359A5" w14:textId="0DAD5F6B" w:rsidR="00124A42" w:rsidRPr="00AC78EE" w:rsidRDefault="00124A42" w:rsidP="00124A42">
                <w:pPr>
                  <w:pStyle w:val="ACA-TableText"/>
                </w:pPr>
                <w:r w:rsidRPr="000E67C3">
                  <w:rPr>
                    <w:rStyle w:val="PlaceholderText"/>
                  </w:rPr>
                  <w:t>Click or tap here to enter text.</w:t>
                </w:r>
              </w:p>
            </w:tc>
          </w:sdtContent>
        </w:sdt>
        <w:sdt>
          <w:sdtPr>
            <w:id w:val="-1316868245"/>
            <w:placeholder>
              <w:docPart w:val="9D1D75EDB8DD4A5F9E789C0C603FEF1A"/>
            </w:placeholder>
            <w:showingPlcHdr/>
          </w:sdtPr>
          <w:sdtContent>
            <w:tc>
              <w:tcPr>
                <w:tcW w:w="1689" w:type="dxa"/>
                <w:vAlign w:val="center"/>
              </w:tcPr>
              <w:p w14:paraId="78F2D0BA" w14:textId="26A19241" w:rsidR="00124A42" w:rsidRPr="00AC78EE" w:rsidRDefault="00124A42" w:rsidP="00124A42">
                <w:pPr>
                  <w:pStyle w:val="ACA-TableText"/>
                </w:pPr>
                <w:r w:rsidRPr="000E67C3">
                  <w:rPr>
                    <w:rStyle w:val="PlaceholderText"/>
                  </w:rPr>
                  <w:t>Click or tap here to enter text.</w:t>
                </w:r>
              </w:p>
            </w:tc>
          </w:sdtContent>
        </w:sdt>
      </w:tr>
      <w:tr w:rsidR="00124A42" w:rsidRPr="00AC78EE" w14:paraId="6ED0F421" w14:textId="77777777" w:rsidTr="00766F9D">
        <w:trPr>
          <w:trHeight w:val="454"/>
        </w:trPr>
        <w:sdt>
          <w:sdtPr>
            <w:id w:val="1048493297"/>
            <w:placeholder>
              <w:docPart w:val="05AC0D5336B74952B559829ADA354990"/>
            </w:placeholder>
            <w:showingPlcHdr/>
            <w:date>
              <w:dateFormat w:val="d/MM/yyyy"/>
              <w:lid w:val="en-AU"/>
              <w:storeMappedDataAs w:val="dateTime"/>
              <w:calendar w:val="gregorian"/>
            </w:date>
          </w:sdtPr>
          <w:sdtContent>
            <w:tc>
              <w:tcPr>
                <w:tcW w:w="1555" w:type="dxa"/>
                <w:vAlign w:val="center"/>
              </w:tcPr>
              <w:p w14:paraId="41CDC559" w14:textId="6BEF6D89" w:rsidR="00124A42" w:rsidRPr="00AC78EE" w:rsidRDefault="00124A42" w:rsidP="00124A42">
                <w:pPr>
                  <w:pStyle w:val="ACA-TableText"/>
                </w:pPr>
                <w:r w:rsidRPr="009622F2">
                  <w:rPr>
                    <w:rStyle w:val="PlaceholderText"/>
                  </w:rPr>
                  <w:t>Click or tap to enter a date.</w:t>
                </w:r>
              </w:p>
            </w:tc>
          </w:sdtContent>
        </w:sdt>
        <w:sdt>
          <w:sdtPr>
            <w:alias w:val="Event "/>
            <w:tag w:val="Event "/>
            <w:id w:val="378127333"/>
            <w:placeholder>
              <w:docPart w:val="CE4AE975008D4EF7848880937784FE87"/>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0E18CDFD" w14:textId="42F7C063" w:rsidR="00124A42" w:rsidRPr="00AC78EE" w:rsidRDefault="00124A42" w:rsidP="00124A42">
                <w:pPr>
                  <w:pStyle w:val="ACA-TableText"/>
                </w:pPr>
                <w:r w:rsidRPr="009622F2">
                  <w:rPr>
                    <w:rStyle w:val="PlaceholderText"/>
                  </w:rPr>
                  <w:t>Choose an item.</w:t>
                </w:r>
              </w:p>
            </w:tc>
          </w:sdtContent>
        </w:sdt>
        <w:sdt>
          <w:sdtPr>
            <w:id w:val="1750081209"/>
            <w:placeholder>
              <w:docPart w:val="98B48A349CFE4980AAC01FFF3EBB7349"/>
            </w:placeholder>
            <w:showingPlcHdr/>
          </w:sdtPr>
          <w:sdtContent>
            <w:tc>
              <w:tcPr>
                <w:tcW w:w="3402" w:type="dxa"/>
                <w:vAlign w:val="center"/>
              </w:tcPr>
              <w:p w14:paraId="68A3108A" w14:textId="3E32A204" w:rsidR="00124A42" w:rsidRPr="00AC78EE" w:rsidRDefault="00124A42" w:rsidP="00124A42">
                <w:pPr>
                  <w:pStyle w:val="ACA-TableText"/>
                </w:pPr>
                <w:r w:rsidRPr="000E67C3">
                  <w:rPr>
                    <w:rStyle w:val="PlaceholderText"/>
                  </w:rPr>
                  <w:t>Click or tap here to enter text.</w:t>
                </w:r>
              </w:p>
            </w:tc>
          </w:sdtContent>
        </w:sdt>
        <w:sdt>
          <w:sdtPr>
            <w:id w:val="1980646892"/>
            <w:placeholder>
              <w:docPart w:val="CAD0B6CB1EEC4BF4B99223DC80FD0CB6"/>
            </w:placeholder>
            <w:showingPlcHdr/>
          </w:sdtPr>
          <w:sdtContent>
            <w:tc>
              <w:tcPr>
                <w:tcW w:w="1689" w:type="dxa"/>
                <w:vAlign w:val="center"/>
              </w:tcPr>
              <w:p w14:paraId="52BE6FB9" w14:textId="3C582045" w:rsidR="00124A42" w:rsidRPr="00AC78EE" w:rsidRDefault="00124A42" w:rsidP="00124A42">
                <w:pPr>
                  <w:pStyle w:val="ACA-TableText"/>
                </w:pPr>
                <w:r w:rsidRPr="000E67C3">
                  <w:rPr>
                    <w:rStyle w:val="PlaceholderText"/>
                  </w:rPr>
                  <w:t>Click or tap here to enter text.</w:t>
                </w:r>
              </w:p>
            </w:tc>
          </w:sdtContent>
        </w:sdt>
      </w:tr>
      <w:tr w:rsidR="00124A42" w:rsidRPr="00AC78EE" w14:paraId="5172E69B" w14:textId="77777777" w:rsidTr="00766F9D">
        <w:trPr>
          <w:trHeight w:val="454"/>
        </w:trPr>
        <w:sdt>
          <w:sdtPr>
            <w:id w:val="-1749885380"/>
            <w:placeholder>
              <w:docPart w:val="E260C26E87DC4AA4BB4E4D62C36F8E13"/>
            </w:placeholder>
            <w:showingPlcHdr/>
            <w:date>
              <w:dateFormat w:val="d/MM/yyyy"/>
              <w:lid w:val="en-AU"/>
              <w:storeMappedDataAs w:val="dateTime"/>
              <w:calendar w:val="gregorian"/>
            </w:date>
          </w:sdtPr>
          <w:sdtContent>
            <w:tc>
              <w:tcPr>
                <w:tcW w:w="1555" w:type="dxa"/>
                <w:vAlign w:val="center"/>
              </w:tcPr>
              <w:p w14:paraId="3D916351" w14:textId="01F6EE4F" w:rsidR="00124A42" w:rsidRPr="00AC78EE" w:rsidRDefault="00124A42" w:rsidP="00124A42">
                <w:pPr>
                  <w:pStyle w:val="ACA-TableText"/>
                </w:pPr>
                <w:r w:rsidRPr="009622F2">
                  <w:rPr>
                    <w:rStyle w:val="PlaceholderText"/>
                  </w:rPr>
                  <w:t>Click or tap to enter a date.</w:t>
                </w:r>
              </w:p>
            </w:tc>
          </w:sdtContent>
        </w:sdt>
        <w:sdt>
          <w:sdtPr>
            <w:alias w:val="Event "/>
            <w:tag w:val="Event "/>
            <w:id w:val="901023700"/>
            <w:placeholder>
              <w:docPart w:val="15606E17AB984ECA88B142392D3625AA"/>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0D9BF65E" w14:textId="43491A67" w:rsidR="00124A42" w:rsidRPr="00AC78EE" w:rsidRDefault="00124A42" w:rsidP="00124A42">
                <w:pPr>
                  <w:pStyle w:val="ACA-TableText"/>
                </w:pPr>
                <w:r w:rsidRPr="009622F2">
                  <w:rPr>
                    <w:rStyle w:val="PlaceholderText"/>
                  </w:rPr>
                  <w:t>Choose an item.</w:t>
                </w:r>
              </w:p>
            </w:tc>
          </w:sdtContent>
        </w:sdt>
        <w:sdt>
          <w:sdtPr>
            <w:id w:val="-770163689"/>
            <w:placeholder>
              <w:docPart w:val="7CBFD1F423324E74BB0914D2515AAF59"/>
            </w:placeholder>
            <w:showingPlcHdr/>
          </w:sdtPr>
          <w:sdtContent>
            <w:tc>
              <w:tcPr>
                <w:tcW w:w="3402" w:type="dxa"/>
                <w:vAlign w:val="center"/>
              </w:tcPr>
              <w:p w14:paraId="334722C1" w14:textId="51FF5C81" w:rsidR="00124A42" w:rsidRPr="00AC78EE" w:rsidRDefault="00124A42" w:rsidP="00124A42">
                <w:pPr>
                  <w:pStyle w:val="ACA-TableText"/>
                </w:pPr>
                <w:r w:rsidRPr="000E67C3">
                  <w:rPr>
                    <w:rStyle w:val="PlaceholderText"/>
                  </w:rPr>
                  <w:t>Click or tap here to enter text.</w:t>
                </w:r>
              </w:p>
            </w:tc>
          </w:sdtContent>
        </w:sdt>
        <w:sdt>
          <w:sdtPr>
            <w:id w:val="-1473823583"/>
            <w:placeholder>
              <w:docPart w:val="2D69C42D4F184D0EB39FD9E2B59CEB4C"/>
            </w:placeholder>
            <w:showingPlcHdr/>
          </w:sdtPr>
          <w:sdtContent>
            <w:tc>
              <w:tcPr>
                <w:tcW w:w="1689" w:type="dxa"/>
                <w:vAlign w:val="center"/>
              </w:tcPr>
              <w:p w14:paraId="4B0D1F34" w14:textId="5C8AAF6E" w:rsidR="00124A42" w:rsidRPr="00AC78EE" w:rsidRDefault="00124A42" w:rsidP="00124A42">
                <w:pPr>
                  <w:pStyle w:val="ACA-TableText"/>
                </w:pPr>
                <w:r w:rsidRPr="000E67C3">
                  <w:rPr>
                    <w:rStyle w:val="PlaceholderText"/>
                  </w:rPr>
                  <w:t>Click or tap here to enter text.</w:t>
                </w:r>
              </w:p>
            </w:tc>
          </w:sdtContent>
        </w:sdt>
      </w:tr>
      <w:tr w:rsidR="00124A42" w:rsidRPr="00AC78EE" w14:paraId="773887DA" w14:textId="77777777" w:rsidTr="00766F9D">
        <w:trPr>
          <w:trHeight w:val="454"/>
        </w:trPr>
        <w:sdt>
          <w:sdtPr>
            <w:id w:val="-1014757229"/>
            <w:placeholder>
              <w:docPart w:val="7EC0FEEA197B404B975738AAE6C7CA5A"/>
            </w:placeholder>
            <w:showingPlcHdr/>
            <w:date>
              <w:dateFormat w:val="d/MM/yyyy"/>
              <w:lid w:val="en-AU"/>
              <w:storeMappedDataAs w:val="dateTime"/>
              <w:calendar w:val="gregorian"/>
            </w:date>
          </w:sdtPr>
          <w:sdtContent>
            <w:tc>
              <w:tcPr>
                <w:tcW w:w="1555" w:type="dxa"/>
                <w:vAlign w:val="center"/>
              </w:tcPr>
              <w:p w14:paraId="6505E587" w14:textId="13A29F40" w:rsidR="00124A42" w:rsidRPr="00AC78EE" w:rsidRDefault="00124A42" w:rsidP="00124A42">
                <w:pPr>
                  <w:pStyle w:val="ACA-TableText"/>
                </w:pPr>
                <w:r w:rsidRPr="009622F2">
                  <w:rPr>
                    <w:rStyle w:val="PlaceholderText"/>
                  </w:rPr>
                  <w:t>Click or tap to enter a date.</w:t>
                </w:r>
              </w:p>
            </w:tc>
          </w:sdtContent>
        </w:sdt>
        <w:sdt>
          <w:sdtPr>
            <w:alias w:val="Event "/>
            <w:tag w:val="Event "/>
            <w:id w:val="-1152452711"/>
            <w:placeholder>
              <w:docPart w:val="BA127190DEBE40DBAE171ABAA5451F28"/>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2E435731" w14:textId="3DC91010" w:rsidR="00124A42" w:rsidRPr="00AC78EE" w:rsidRDefault="00124A42" w:rsidP="00124A42">
                <w:pPr>
                  <w:pStyle w:val="ACA-TableText"/>
                </w:pPr>
                <w:r w:rsidRPr="009622F2">
                  <w:rPr>
                    <w:rStyle w:val="PlaceholderText"/>
                  </w:rPr>
                  <w:t>Choose an item.</w:t>
                </w:r>
              </w:p>
            </w:tc>
          </w:sdtContent>
        </w:sdt>
        <w:sdt>
          <w:sdtPr>
            <w:id w:val="-483775084"/>
            <w:placeholder>
              <w:docPart w:val="83AF9303A2FB46BAA0A3755F5A1D3AD6"/>
            </w:placeholder>
            <w:showingPlcHdr/>
          </w:sdtPr>
          <w:sdtContent>
            <w:tc>
              <w:tcPr>
                <w:tcW w:w="3402" w:type="dxa"/>
                <w:vAlign w:val="center"/>
              </w:tcPr>
              <w:p w14:paraId="6874C2E6" w14:textId="4120662E" w:rsidR="00124A42" w:rsidRPr="00AC78EE" w:rsidRDefault="00124A42" w:rsidP="00124A42">
                <w:pPr>
                  <w:pStyle w:val="ACA-TableText"/>
                </w:pPr>
                <w:r w:rsidRPr="000E67C3">
                  <w:rPr>
                    <w:rStyle w:val="PlaceholderText"/>
                  </w:rPr>
                  <w:t>Click or tap here to enter text.</w:t>
                </w:r>
              </w:p>
            </w:tc>
          </w:sdtContent>
        </w:sdt>
        <w:sdt>
          <w:sdtPr>
            <w:id w:val="-112139182"/>
            <w:placeholder>
              <w:docPart w:val="8DBC784A737C4938A1455AD1AD456D79"/>
            </w:placeholder>
            <w:showingPlcHdr/>
          </w:sdtPr>
          <w:sdtContent>
            <w:tc>
              <w:tcPr>
                <w:tcW w:w="1689" w:type="dxa"/>
                <w:vAlign w:val="center"/>
              </w:tcPr>
              <w:p w14:paraId="6265D210" w14:textId="1EFCBECB" w:rsidR="00124A42" w:rsidRPr="00AC78EE" w:rsidRDefault="00124A42" w:rsidP="00124A42">
                <w:pPr>
                  <w:pStyle w:val="ACA-TableText"/>
                </w:pPr>
                <w:r w:rsidRPr="000E67C3">
                  <w:rPr>
                    <w:rStyle w:val="PlaceholderText"/>
                  </w:rPr>
                  <w:t>Click or tap here to enter text.</w:t>
                </w:r>
              </w:p>
            </w:tc>
          </w:sdtContent>
        </w:sdt>
      </w:tr>
      <w:tr w:rsidR="00124A42" w:rsidRPr="00AC78EE" w14:paraId="74AC4B8B" w14:textId="77777777" w:rsidTr="00766F9D">
        <w:trPr>
          <w:trHeight w:val="454"/>
        </w:trPr>
        <w:sdt>
          <w:sdtPr>
            <w:id w:val="-281264652"/>
            <w:placeholder>
              <w:docPart w:val="68B26AC88E3C47E3BA4D8F0CD4F62528"/>
            </w:placeholder>
            <w:showingPlcHdr/>
            <w:date>
              <w:dateFormat w:val="d/MM/yyyy"/>
              <w:lid w:val="en-AU"/>
              <w:storeMappedDataAs w:val="dateTime"/>
              <w:calendar w:val="gregorian"/>
            </w:date>
          </w:sdtPr>
          <w:sdtContent>
            <w:tc>
              <w:tcPr>
                <w:tcW w:w="1555" w:type="dxa"/>
                <w:vAlign w:val="center"/>
              </w:tcPr>
              <w:p w14:paraId="754E6342" w14:textId="7F08F3AF" w:rsidR="00124A42" w:rsidRPr="00AC78EE" w:rsidRDefault="00124A42" w:rsidP="00124A42">
                <w:pPr>
                  <w:pStyle w:val="ACA-TableText"/>
                </w:pPr>
                <w:r w:rsidRPr="009622F2">
                  <w:rPr>
                    <w:rStyle w:val="PlaceholderText"/>
                  </w:rPr>
                  <w:t>Click or tap to enter a date.</w:t>
                </w:r>
              </w:p>
            </w:tc>
          </w:sdtContent>
        </w:sdt>
        <w:sdt>
          <w:sdtPr>
            <w:alias w:val="Event "/>
            <w:tag w:val="Event "/>
            <w:id w:val="-1529788033"/>
            <w:placeholder>
              <w:docPart w:val="F4894CAC56984AB29E2738EB819E2158"/>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5B42D495" w14:textId="0055724E" w:rsidR="00124A42" w:rsidRPr="00AC78EE" w:rsidRDefault="00124A42" w:rsidP="00124A42">
                <w:pPr>
                  <w:pStyle w:val="ACA-TableText"/>
                </w:pPr>
                <w:r w:rsidRPr="009622F2">
                  <w:rPr>
                    <w:rStyle w:val="PlaceholderText"/>
                  </w:rPr>
                  <w:t>Choose an item.</w:t>
                </w:r>
              </w:p>
            </w:tc>
          </w:sdtContent>
        </w:sdt>
        <w:sdt>
          <w:sdtPr>
            <w:id w:val="-389498000"/>
            <w:placeholder>
              <w:docPart w:val="307B805B5D0E4834AE984B6B919D53F3"/>
            </w:placeholder>
            <w:showingPlcHdr/>
          </w:sdtPr>
          <w:sdtContent>
            <w:tc>
              <w:tcPr>
                <w:tcW w:w="3402" w:type="dxa"/>
                <w:vAlign w:val="center"/>
              </w:tcPr>
              <w:p w14:paraId="2DE250D7" w14:textId="5A60FA15" w:rsidR="00124A42" w:rsidRPr="00AC78EE" w:rsidRDefault="00124A42" w:rsidP="00124A42">
                <w:pPr>
                  <w:pStyle w:val="ACA-TableText"/>
                </w:pPr>
                <w:r w:rsidRPr="000E67C3">
                  <w:rPr>
                    <w:rStyle w:val="PlaceholderText"/>
                  </w:rPr>
                  <w:t>Click or tap here to enter text.</w:t>
                </w:r>
              </w:p>
            </w:tc>
          </w:sdtContent>
        </w:sdt>
        <w:sdt>
          <w:sdtPr>
            <w:id w:val="408437490"/>
            <w:placeholder>
              <w:docPart w:val="A3F6C48E534F4C4294757FEC994FCE48"/>
            </w:placeholder>
            <w:showingPlcHdr/>
          </w:sdtPr>
          <w:sdtContent>
            <w:tc>
              <w:tcPr>
                <w:tcW w:w="1689" w:type="dxa"/>
                <w:vAlign w:val="center"/>
              </w:tcPr>
              <w:p w14:paraId="5E44137B" w14:textId="30751B82" w:rsidR="00124A42" w:rsidRPr="00AC78EE" w:rsidRDefault="00124A42" w:rsidP="00124A42">
                <w:pPr>
                  <w:pStyle w:val="ACA-TableText"/>
                </w:pPr>
                <w:r w:rsidRPr="000E67C3">
                  <w:rPr>
                    <w:rStyle w:val="PlaceholderText"/>
                  </w:rPr>
                  <w:t>Click or tap here to enter text.</w:t>
                </w:r>
              </w:p>
            </w:tc>
          </w:sdtContent>
        </w:sdt>
      </w:tr>
      <w:tr w:rsidR="00124A42" w:rsidRPr="00AC78EE" w14:paraId="390E3CF3" w14:textId="77777777" w:rsidTr="00766F9D">
        <w:trPr>
          <w:trHeight w:val="454"/>
        </w:trPr>
        <w:sdt>
          <w:sdtPr>
            <w:id w:val="-1834979653"/>
            <w:placeholder>
              <w:docPart w:val="9EB22C4EDE124A20B018B6C38157272F"/>
            </w:placeholder>
            <w:showingPlcHdr/>
            <w:date>
              <w:dateFormat w:val="d/MM/yyyy"/>
              <w:lid w:val="en-AU"/>
              <w:storeMappedDataAs w:val="dateTime"/>
              <w:calendar w:val="gregorian"/>
            </w:date>
          </w:sdtPr>
          <w:sdtContent>
            <w:tc>
              <w:tcPr>
                <w:tcW w:w="1555" w:type="dxa"/>
                <w:vAlign w:val="center"/>
              </w:tcPr>
              <w:p w14:paraId="6C241B11" w14:textId="2F9C0B83" w:rsidR="00124A42" w:rsidRPr="00AC78EE" w:rsidRDefault="00124A42" w:rsidP="00124A42">
                <w:pPr>
                  <w:pStyle w:val="ACA-TableText"/>
                </w:pPr>
                <w:r w:rsidRPr="009622F2">
                  <w:rPr>
                    <w:rStyle w:val="PlaceholderText"/>
                  </w:rPr>
                  <w:t>Click or tap to enter a date.</w:t>
                </w:r>
              </w:p>
            </w:tc>
          </w:sdtContent>
        </w:sdt>
        <w:sdt>
          <w:sdtPr>
            <w:alias w:val="Event "/>
            <w:tag w:val="Event "/>
            <w:id w:val="1842888586"/>
            <w:placeholder>
              <w:docPart w:val="3A63D6101644434890E4219FC76574F4"/>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402F4619" w14:textId="1C978701" w:rsidR="00124A42" w:rsidRPr="00AC78EE" w:rsidRDefault="00124A42" w:rsidP="00124A42">
                <w:pPr>
                  <w:pStyle w:val="ACA-TableText"/>
                </w:pPr>
                <w:r w:rsidRPr="009622F2">
                  <w:rPr>
                    <w:rStyle w:val="PlaceholderText"/>
                  </w:rPr>
                  <w:t>Choose an item.</w:t>
                </w:r>
              </w:p>
            </w:tc>
          </w:sdtContent>
        </w:sdt>
        <w:sdt>
          <w:sdtPr>
            <w:id w:val="519059588"/>
            <w:placeholder>
              <w:docPart w:val="CD3D723CBDA24B7FBE17D4620B993832"/>
            </w:placeholder>
            <w:showingPlcHdr/>
          </w:sdtPr>
          <w:sdtContent>
            <w:tc>
              <w:tcPr>
                <w:tcW w:w="3402" w:type="dxa"/>
                <w:vAlign w:val="center"/>
              </w:tcPr>
              <w:p w14:paraId="70A10EB6" w14:textId="070DE71A" w:rsidR="00124A42" w:rsidRPr="00AC78EE" w:rsidRDefault="00124A42" w:rsidP="00124A42">
                <w:pPr>
                  <w:pStyle w:val="ACA-TableText"/>
                </w:pPr>
                <w:r w:rsidRPr="000E67C3">
                  <w:rPr>
                    <w:rStyle w:val="PlaceholderText"/>
                  </w:rPr>
                  <w:t>Click or tap here to enter text.</w:t>
                </w:r>
              </w:p>
            </w:tc>
          </w:sdtContent>
        </w:sdt>
        <w:sdt>
          <w:sdtPr>
            <w:id w:val="1177310891"/>
            <w:placeholder>
              <w:docPart w:val="4E071F58B2AF46D1B1AEB96057C7F1F2"/>
            </w:placeholder>
            <w:showingPlcHdr/>
          </w:sdtPr>
          <w:sdtContent>
            <w:tc>
              <w:tcPr>
                <w:tcW w:w="1689" w:type="dxa"/>
                <w:vAlign w:val="center"/>
              </w:tcPr>
              <w:p w14:paraId="6DBE4FF4" w14:textId="172DBFC2" w:rsidR="00124A42" w:rsidRPr="00AC78EE" w:rsidRDefault="00124A42" w:rsidP="00124A42">
                <w:pPr>
                  <w:pStyle w:val="ACA-TableText"/>
                </w:pPr>
                <w:r w:rsidRPr="000E67C3">
                  <w:rPr>
                    <w:rStyle w:val="PlaceholderText"/>
                  </w:rPr>
                  <w:t>Click or tap here to enter text.</w:t>
                </w:r>
              </w:p>
            </w:tc>
          </w:sdtContent>
        </w:sdt>
      </w:tr>
      <w:tr w:rsidR="00124A42" w:rsidRPr="00AC78EE" w14:paraId="122E9F85" w14:textId="77777777" w:rsidTr="00766F9D">
        <w:trPr>
          <w:trHeight w:val="454"/>
        </w:trPr>
        <w:sdt>
          <w:sdtPr>
            <w:id w:val="1313668873"/>
            <w:placeholder>
              <w:docPart w:val="36DAD4DCAD06490A96017BE098A4983C"/>
            </w:placeholder>
            <w:showingPlcHdr/>
            <w:date>
              <w:dateFormat w:val="d/MM/yyyy"/>
              <w:lid w:val="en-AU"/>
              <w:storeMappedDataAs w:val="dateTime"/>
              <w:calendar w:val="gregorian"/>
            </w:date>
          </w:sdtPr>
          <w:sdtContent>
            <w:tc>
              <w:tcPr>
                <w:tcW w:w="1555" w:type="dxa"/>
                <w:vAlign w:val="center"/>
              </w:tcPr>
              <w:p w14:paraId="7CA103BA" w14:textId="35560E7C" w:rsidR="00124A42" w:rsidRPr="00AC78EE" w:rsidRDefault="00124A42" w:rsidP="00124A42">
                <w:pPr>
                  <w:pStyle w:val="ACA-TableText"/>
                </w:pPr>
                <w:r w:rsidRPr="009622F2">
                  <w:rPr>
                    <w:rStyle w:val="PlaceholderText"/>
                  </w:rPr>
                  <w:t>Click or tap to enter a date.</w:t>
                </w:r>
              </w:p>
            </w:tc>
          </w:sdtContent>
        </w:sdt>
        <w:sdt>
          <w:sdtPr>
            <w:alias w:val="Event "/>
            <w:tag w:val="Event "/>
            <w:id w:val="1384990168"/>
            <w:placeholder>
              <w:docPart w:val="EE9157E6A7DE4273BD5B4DE49DFA37CE"/>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4818FD71" w14:textId="721B43F6" w:rsidR="00124A42" w:rsidRPr="00AC78EE" w:rsidRDefault="00124A42" w:rsidP="00124A42">
                <w:pPr>
                  <w:pStyle w:val="ACA-TableText"/>
                </w:pPr>
                <w:r w:rsidRPr="009622F2">
                  <w:rPr>
                    <w:rStyle w:val="PlaceholderText"/>
                  </w:rPr>
                  <w:t>Choose an item.</w:t>
                </w:r>
              </w:p>
            </w:tc>
          </w:sdtContent>
        </w:sdt>
        <w:sdt>
          <w:sdtPr>
            <w:id w:val="-217059554"/>
            <w:placeholder>
              <w:docPart w:val="F010C52EF05045F3A0F7FDD09985B46B"/>
            </w:placeholder>
            <w:showingPlcHdr/>
          </w:sdtPr>
          <w:sdtContent>
            <w:tc>
              <w:tcPr>
                <w:tcW w:w="3402" w:type="dxa"/>
                <w:vAlign w:val="center"/>
              </w:tcPr>
              <w:p w14:paraId="01BFB018" w14:textId="4DB735D8" w:rsidR="00124A42" w:rsidRPr="00AC78EE" w:rsidRDefault="00124A42" w:rsidP="00124A42">
                <w:pPr>
                  <w:pStyle w:val="ACA-TableText"/>
                </w:pPr>
                <w:r w:rsidRPr="000E67C3">
                  <w:rPr>
                    <w:rStyle w:val="PlaceholderText"/>
                  </w:rPr>
                  <w:t>Click or tap here to enter text.</w:t>
                </w:r>
              </w:p>
            </w:tc>
          </w:sdtContent>
        </w:sdt>
        <w:sdt>
          <w:sdtPr>
            <w:id w:val="-1436204476"/>
            <w:placeholder>
              <w:docPart w:val="6B81998516F94984BB21898B68EC5C06"/>
            </w:placeholder>
            <w:showingPlcHdr/>
          </w:sdtPr>
          <w:sdtContent>
            <w:tc>
              <w:tcPr>
                <w:tcW w:w="1689" w:type="dxa"/>
                <w:vAlign w:val="center"/>
              </w:tcPr>
              <w:p w14:paraId="31D34C9B" w14:textId="607877E6" w:rsidR="00124A42" w:rsidRPr="00AC78EE" w:rsidRDefault="00124A42" w:rsidP="00124A42">
                <w:pPr>
                  <w:pStyle w:val="ACA-TableText"/>
                </w:pPr>
                <w:r w:rsidRPr="000E67C3">
                  <w:rPr>
                    <w:rStyle w:val="PlaceholderText"/>
                  </w:rPr>
                  <w:t>Click or tap here to enter text.</w:t>
                </w:r>
              </w:p>
            </w:tc>
          </w:sdtContent>
        </w:sdt>
      </w:tr>
      <w:tr w:rsidR="00124A42" w:rsidRPr="00AC78EE" w14:paraId="0A6F29A0" w14:textId="77777777" w:rsidTr="00766F9D">
        <w:trPr>
          <w:trHeight w:val="454"/>
        </w:trPr>
        <w:sdt>
          <w:sdtPr>
            <w:id w:val="-1819414004"/>
            <w:placeholder>
              <w:docPart w:val="5C21D801B450472890489151BCA4BFC6"/>
            </w:placeholder>
            <w:showingPlcHdr/>
            <w:date>
              <w:dateFormat w:val="d/MM/yyyy"/>
              <w:lid w:val="en-AU"/>
              <w:storeMappedDataAs w:val="dateTime"/>
              <w:calendar w:val="gregorian"/>
            </w:date>
          </w:sdtPr>
          <w:sdtContent>
            <w:tc>
              <w:tcPr>
                <w:tcW w:w="1555" w:type="dxa"/>
                <w:vAlign w:val="center"/>
              </w:tcPr>
              <w:p w14:paraId="05F9313D" w14:textId="0FD50254" w:rsidR="00124A42" w:rsidRPr="00AC78EE" w:rsidRDefault="00124A42" w:rsidP="00124A42">
                <w:pPr>
                  <w:pStyle w:val="ACA-TableText"/>
                </w:pPr>
                <w:r w:rsidRPr="009622F2">
                  <w:rPr>
                    <w:rStyle w:val="PlaceholderText"/>
                  </w:rPr>
                  <w:t>Click or tap to enter a date.</w:t>
                </w:r>
              </w:p>
            </w:tc>
          </w:sdtContent>
        </w:sdt>
        <w:sdt>
          <w:sdtPr>
            <w:alias w:val="Event "/>
            <w:tag w:val="Event "/>
            <w:id w:val="-1816948781"/>
            <w:placeholder>
              <w:docPart w:val="A0B38A39C44F471B8697BD6679F18882"/>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43E2B5F2" w14:textId="1C5C480B" w:rsidR="00124A42" w:rsidRPr="00AC78EE" w:rsidRDefault="00124A42" w:rsidP="00124A42">
                <w:pPr>
                  <w:pStyle w:val="ACA-TableText"/>
                </w:pPr>
                <w:r w:rsidRPr="009622F2">
                  <w:rPr>
                    <w:rStyle w:val="PlaceholderText"/>
                  </w:rPr>
                  <w:t>Choose an item.</w:t>
                </w:r>
              </w:p>
            </w:tc>
          </w:sdtContent>
        </w:sdt>
        <w:sdt>
          <w:sdtPr>
            <w:id w:val="470259019"/>
            <w:placeholder>
              <w:docPart w:val="CD7E233760274CCEA10B435106065570"/>
            </w:placeholder>
            <w:showingPlcHdr/>
          </w:sdtPr>
          <w:sdtContent>
            <w:tc>
              <w:tcPr>
                <w:tcW w:w="3402" w:type="dxa"/>
                <w:vAlign w:val="center"/>
              </w:tcPr>
              <w:p w14:paraId="6B6AD503" w14:textId="1083A1C9" w:rsidR="00124A42" w:rsidRPr="00AC78EE" w:rsidRDefault="00124A42" w:rsidP="00124A42">
                <w:pPr>
                  <w:pStyle w:val="ACA-TableText"/>
                </w:pPr>
                <w:r w:rsidRPr="000E67C3">
                  <w:rPr>
                    <w:rStyle w:val="PlaceholderText"/>
                  </w:rPr>
                  <w:t>Click or tap here to enter text.</w:t>
                </w:r>
              </w:p>
            </w:tc>
          </w:sdtContent>
        </w:sdt>
        <w:sdt>
          <w:sdtPr>
            <w:id w:val="-1855654072"/>
            <w:placeholder>
              <w:docPart w:val="D3C4801FC4A641D0A62B32B8E056B5DB"/>
            </w:placeholder>
            <w:showingPlcHdr/>
          </w:sdtPr>
          <w:sdtContent>
            <w:tc>
              <w:tcPr>
                <w:tcW w:w="1689" w:type="dxa"/>
                <w:vAlign w:val="center"/>
              </w:tcPr>
              <w:p w14:paraId="7C7AB498" w14:textId="0CD8B3AB" w:rsidR="00124A42" w:rsidRPr="00AC78EE" w:rsidRDefault="00124A42" w:rsidP="00124A42">
                <w:pPr>
                  <w:pStyle w:val="ACA-TableText"/>
                </w:pPr>
                <w:r w:rsidRPr="000E67C3">
                  <w:rPr>
                    <w:rStyle w:val="PlaceholderText"/>
                  </w:rPr>
                  <w:t>Click or tap here to enter text.</w:t>
                </w:r>
              </w:p>
            </w:tc>
          </w:sdtContent>
        </w:sdt>
      </w:tr>
      <w:tr w:rsidR="00124A42" w:rsidRPr="00AC78EE" w14:paraId="7E9462CB" w14:textId="77777777" w:rsidTr="00766F9D">
        <w:trPr>
          <w:trHeight w:val="454"/>
        </w:trPr>
        <w:sdt>
          <w:sdtPr>
            <w:id w:val="283005469"/>
            <w:placeholder>
              <w:docPart w:val="2ACEC4D55B7A45ACBE15BBB28F4EF4AB"/>
            </w:placeholder>
            <w:showingPlcHdr/>
            <w:date>
              <w:dateFormat w:val="d/MM/yyyy"/>
              <w:lid w:val="en-AU"/>
              <w:storeMappedDataAs w:val="dateTime"/>
              <w:calendar w:val="gregorian"/>
            </w:date>
          </w:sdtPr>
          <w:sdtContent>
            <w:tc>
              <w:tcPr>
                <w:tcW w:w="1555" w:type="dxa"/>
                <w:vAlign w:val="center"/>
              </w:tcPr>
              <w:p w14:paraId="569D099A" w14:textId="42C8D9FF" w:rsidR="00124A42" w:rsidRPr="00AC78EE" w:rsidRDefault="00124A42" w:rsidP="00124A42">
                <w:pPr>
                  <w:pStyle w:val="ACA-TableText"/>
                </w:pPr>
                <w:r w:rsidRPr="009622F2">
                  <w:rPr>
                    <w:rStyle w:val="PlaceholderText"/>
                  </w:rPr>
                  <w:t>Click or tap to enter a date.</w:t>
                </w:r>
              </w:p>
            </w:tc>
          </w:sdtContent>
        </w:sdt>
        <w:sdt>
          <w:sdtPr>
            <w:alias w:val="Event "/>
            <w:tag w:val="Event "/>
            <w:id w:val="-739557854"/>
            <w:placeholder>
              <w:docPart w:val="8AC8B725183C4975901CD02C7CF4EFFA"/>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618644FD" w14:textId="67C7F4DE" w:rsidR="00124A42" w:rsidRPr="00AC78EE" w:rsidRDefault="00124A42" w:rsidP="00124A42">
                <w:pPr>
                  <w:pStyle w:val="ACA-TableText"/>
                </w:pPr>
                <w:r w:rsidRPr="009622F2">
                  <w:rPr>
                    <w:rStyle w:val="PlaceholderText"/>
                  </w:rPr>
                  <w:t>Choose an item.</w:t>
                </w:r>
              </w:p>
            </w:tc>
          </w:sdtContent>
        </w:sdt>
        <w:sdt>
          <w:sdtPr>
            <w:id w:val="-1521845460"/>
            <w:placeholder>
              <w:docPart w:val="92ABA95B7C4E4DDBB241600270FD5323"/>
            </w:placeholder>
            <w:showingPlcHdr/>
          </w:sdtPr>
          <w:sdtContent>
            <w:tc>
              <w:tcPr>
                <w:tcW w:w="3402" w:type="dxa"/>
                <w:vAlign w:val="center"/>
              </w:tcPr>
              <w:p w14:paraId="77119B43" w14:textId="45F7029F" w:rsidR="00124A42" w:rsidRPr="00AC78EE" w:rsidRDefault="00124A42" w:rsidP="00124A42">
                <w:pPr>
                  <w:pStyle w:val="ACA-TableText"/>
                </w:pPr>
                <w:r w:rsidRPr="000E67C3">
                  <w:rPr>
                    <w:rStyle w:val="PlaceholderText"/>
                  </w:rPr>
                  <w:t>Click or tap here to enter text.</w:t>
                </w:r>
              </w:p>
            </w:tc>
          </w:sdtContent>
        </w:sdt>
        <w:sdt>
          <w:sdtPr>
            <w:id w:val="-1223442355"/>
            <w:placeholder>
              <w:docPart w:val="48EC7480D5A1439ABAB7F6E8EE62E120"/>
            </w:placeholder>
            <w:showingPlcHdr/>
          </w:sdtPr>
          <w:sdtContent>
            <w:tc>
              <w:tcPr>
                <w:tcW w:w="1689" w:type="dxa"/>
                <w:vAlign w:val="center"/>
              </w:tcPr>
              <w:p w14:paraId="797E551E" w14:textId="5FDFE389" w:rsidR="00124A42" w:rsidRPr="00AC78EE" w:rsidRDefault="00124A42" w:rsidP="00124A42">
                <w:pPr>
                  <w:pStyle w:val="ACA-TableText"/>
                </w:pPr>
                <w:r w:rsidRPr="000E67C3">
                  <w:rPr>
                    <w:rStyle w:val="PlaceholderText"/>
                  </w:rPr>
                  <w:t>Click or tap here to enter text.</w:t>
                </w:r>
              </w:p>
            </w:tc>
          </w:sdtContent>
        </w:sdt>
      </w:tr>
      <w:tr w:rsidR="00124A42" w:rsidRPr="00AC78EE" w14:paraId="13608B06" w14:textId="77777777" w:rsidTr="00766F9D">
        <w:trPr>
          <w:trHeight w:val="454"/>
        </w:trPr>
        <w:sdt>
          <w:sdtPr>
            <w:id w:val="-1137177616"/>
            <w:placeholder>
              <w:docPart w:val="2259FBE21BE2417F953724EA33F66FB0"/>
            </w:placeholder>
            <w:showingPlcHdr/>
            <w:date>
              <w:dateFormat w:val="d/MM/yyyy"/>
              <w:lid w:val="en-AU"/>
              <w:storeMappedDataAs w:val="dateTime"/>
              <w:calendar w:val="gregorian"/>
            </w:date>
          </w:sdtPr>
          <w:sdtContent>
            <w:tc>
              <w:tcPr>
                <w:tcW w:w="1555" w:type="dxa"/>
                <w:vAlign w:val="center"/>
              </w:tcPr>
              <w:p w14:paraId="274C5506" w14:textId="182C185D" w:rsidR="00124A42" w:rsidRPr="00AC78EE" w:rsidRDefault="00124A42" w:rsidP="00124A42">
                <w:pPr>
                  <w:pStyle w:val="ACA-TableText"/>
                </w:pPr>
                <w:r w:rsidRPr="009622F2">
                  <w:rPr>
                    <w:rStyle w:val="PlaceholderText"/>
                  </w:rPr>
                  <w:t>Click or tap to enter a date.</w:t>
                </w:r>
              </w:p>
            </w:tc>
          </w:sdtContent>
        </w:sdt>
        <w:sdt>
          <w:sdtPr>
            <w:alias w:val="Event "/>
            <w:tag w:val="Event "/>
            <w:id w:val="1237133147"/>
            <w:placeholder>
              <w:docPart w:val="104D3F75707044B4B0EC627C2677719E"/>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36667E67" w14:textId="12CD600F" w:rsidR="00124A42" w:rsidRPr="00AC78EE" w:rsidRDefault="00124A42" w:rsidP="00124A42">
                <w:pPr>
                  <w:pStyle w:val="ACA-TableText"/>
                </w:pPr>
                <w:r w:rsidRPr="009622F2">
                  <w:rPr>
                    <w:rStyle w:val="PlaceholderText"/>
                  </w:rPr>
                  <w:t>Choose an item.</w:t>
                </w:r>
              </w:p>
            </w:tc>
          </w:sdtContent>
        </w:sdt>
        <w:sdt>
          <w:sdtPr>
            <w:id w:val="937105194"/>
            <w:placeholder>
              <w:docPart w:val="F508EF79FE8341369C12521D09D40EC4"/>
            </w:placeholder>
            <w:showingPlcHdr/>
          </w:sdtPr>
          <w:sdtContent>
            <w:tc>
              <w:tcPr>
                <w:tcW w:w="3402" w:type="dxa"/>
                <w:vAlign w:val="center"/>
              </w:tcPr>
              <w:p w14:paraId="150C0A3D" w14:textId="55EAC5DF" w:rsidR="00124A42" w:rsidRPr="00AC78EE" w:rsidRDefault="00124A42" w:rsidP="00124A42">
                <w:pPr>
                  <w:pStyle w:val="ACA-TableText"/>
                </w:pPr>
                <w:r w:rsidRPr="000E67C3">
                  <w:rPr>
                    <w:rStyle w:val="PlaceholderText"/>
                  </w:rPr>
                  <w:t>Click or tap here to enter text.</w:t>
                </w:r>
              </w:p>
            </w:tc>
          </w:sdtContent>
        </w:sdt>
        <w:sdt>
          <w:sdtPr>
            <w:id w:val="840887108"/>
            <w:placeholder>
              <w:docPart w:val="92B43FFF5EEA453682E6EB4F95448CDC"/>
            </w:placeholder>
            <w:showingPlcHdr/>
          </w:sdtPr>
          <w:sdtContent>
            <w:tc>
              <w:tcPr>
                <w:tcW w:w="1689" w:type="dxa"/>
                <w:vAlign w:val="center"/>
              </w:tcPr>
              <w:p w14:paraId="09F19151" w14:textId="309C70A9" w:rsidR="00124A42" w:rsidRPr="00AC78EE" w:rsidRDefault="00124A42" w:rsidP="00124A42">
                <w:pPr>
                  <w:pStyle w:val="ACA-TableText"/>
                </w:pPr>
                <w:r w:rsidRPr="000E67C3">
                  <w:rPr>
                    <w:rStyle w:val="PlaceholderText"/>
                  </w:rPr>
                  <w:t>Click or tap here to enter text.</w:t>
                </w:r>
              </w:p>
            </w:tc>
          </w:sdtContent>
        </w:sdt>
      </w:tr>
      <w:tr w:rsidR="00124A42" w:rsidRPr="00AC78EE" w14:paraId="6BDEDC02" w14:textId="77777777" w:rsidTr="00766F9D">
        <w:trPr>
          <w:trHeight w:val="454"/>
        </w:trPr>
        <w:sdt>
          <w:sdtPr>
            <w:id w:val="923693412"/>
            <w:placeholder>
              <w:docPart w:val="19634C47551546C9A1AC39A816CA4769"/>
            </w:placeholder>
            <w:showingPlcHdr/>
            <w:date>
              <w:dateFormat w:val="d/MM/yyyy"/>
              <w:lid w:val="en-AU"/>
              <w:storeMappedDataAs w:val="dateTime"/>
              <w:calendar w:val="gregorian"/>
            </w:date>
          </w:sdtPr>
          <w:sdtContent>
            <w:tc>
              <w:tcPr>
                <w:tcW w:w="1555" w:type="dxa"/>
                <w:vAlign w:val="center"/>
              </w:tcPr>
              <w:p w14:paraId="4B09EED8" w14:textId="39BE65B9" w:rsidR="00124A42" w:rsidRPr="00AC78EE" w:rsidRDefault="00124A42" w:rsidP="00124A42">
                <w:pPr>
                  <w:pStyle w:val="ACA-TableText"/>
                </w:pPr>
                <w:r w:rsidRPr="009622F2">
                  <w:rPr>
                    <w:rStyle w:val="PlaceholderText"/>
                  </w:rPr>
                  <w:t>Click or tap to enter a date.</w:t>
                </w:r>
              </w:p>
            </w:tc>
          </w:sdtContent>
        </w:sdt>
        <w:sdt>
          <w:sdtPr>
            <w:alias w:val="Event "/>
            <w:tag w:val="Event "/>
            <w:id w:val="-44840666"/>
            <w:placeholder>
              <w:docPart w:val="87DECE7337C245599199434D1F1B0CCD"/>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571CC05D" w14:textId="3DB51B55" w:rsidR="00124A42" w:rsidRPr="00AC78EE" w:rsidRDefault="00124A42" w:rsidP="00124A42">
                <w:pPr>
                  <w:pStyle w:val="ACA-TableText"/>
                </w:pPr>
                <w:r w:rsidRPr="009622F2">
                  <w:rPr>
                    <w:rStyle w:val="PlaceholderText"/>
                  </w:rPr>
                  <w:t>Choose an item.</w:t>
                </w:r>
              </w:p>
            </w:tc>
          </w:sdtContent>
        </w:sdt>
        <w:sdt>
          <w:sdtPr>
            <w:id w:val="-131409734"/>
            <w:placeholder>
              <w:docPart w:val="6F2145D3E49B4FAB95F151A0A422CE67"/>
            </w:placeholder>
            <w:showingPlcHdr/>
          </w:sdtPr>
          <w:sdtContent>
            <w:tc>
              <w:tcPr>
                <w:tcW w:w="3402" w:type="dxa"/>
                <w:vAlign w:val="center"/>
              </w:tcPr>
              <w:p w14:paraId="050C9F35" w14:textId="68E4836C" w:rsidR="00124A42" w:rsidRPr="00AC78EE" w:rsidRDefault="00124A42" w:rsidP="00124A42">
                <w:pPr>
                  <w:pStyle w:val="ACA-TableText"/>
                </w:pPr>
                <w:r w:rsidRPr="000E67C3">
                  <w:rPr>
                    <w:rStyle w:val="PlaceholderText"/>
                  </w:rPr>
                  <w:t>Click or tap here to enter text.</w:t>
                </w:r>
              </w:p>
            </w:tc>
          </w:sdtContent>
        </w:sdt>
        <w:sdt>
          <w:sdtPr>
            <w:id w:val="579031442"/>
            <w:placeholder>
              <w:docPart w:val="13274F32300B4FF98117954E0BE484C9"/>
            </w:placeholder>
            <w:showingPlcHdr/>
          </w:sdtPr>
          <w:sdtContent>
            <w:tc>
              <w:tcPr>
                <w:tcW w:w="1689" w:type="dxa"/>
                <w:vAlign w:val="center"/>
              </w:tcPr>
              <w:p w14:paraId="50446B8D" w14:textId="6C0175EC" w:rsidR="00124A42" w:rsidRPr="00AC78EE" w:rsidRDefault="00124A42" w:rsidP="00124A42">
                <w:pPr>
                  <w:pStyle w:val="ACA-TableText"/>
                </w:pPr>
                <w:r w:rsidRPr="000E67C3">
                  <w:rPr>
                    <w:rStyle w:val="PlaceholderText"/>
                  </w:rPr>
                  <w:t>Click or tap here to enter text.</w:t>
                </w:r>
              </w:p>
            </w:tc>
          </w:sdtContent>
        </w:sdt>
      </w:tr>
      <w:tr w:rsidR="00124A42" w:rsidRPr="00AC78EE" w14:paraId="484DC5A2" w14:textId="77777777" w:rsidTr="00766F9D">
        <w:trPr>
          <w:trHeight w:val="454"/>
        </w:trPr>
        <w:sdt>
          <w:sdtPr>
            <w:id w:val="-1575417460"/>
            <w:placeholder>
              <w:docPart w:val="FA8E160C5692490AA3AC1FEBD6A36DAB"/>
            </w:placeholder>
            <w:showingPlcHdr/>
            <w:date>
              <w:dateFormat w:val="d/MM/yyyy"/>
              <w:lid w:val="en-AU"/>
              <w:storeMappedDataAs w:val="dateTime"/>
              <w:calendar w:val="gregorian"/>
            </w:date>
          </w:sdtPr>
          <w:sdtContent>
            <w:tc>
              <w:tcPr>
                <w:tcW w:w="1555" w:type="dxa"/>
                <w:vAlign w:val="center"/>
              </w:tcPr>
              <w:p w14:paraId="5A8889F8" w14:textId="4A81BDCA" w:rsidR="00124A42" w:rsidRPr="00AC78EE" w:rsidRDefault="00124A42" w:rsidP="00124A42">
                <w:pPr>
                  <w:pStyle w:val="ACA-TableText"/>
                </w:pPr>
                <w:r w:rsidRPr="009622F2">
                  <w:rPr>
                    <w:rStyle w:val="PlaceholderText"/>
                  </w:rPr>
                  <w:t>Click or tap to enter a date.</w:t>
                </w:r>
              </w:p>
            </w:tc>
          </w:sdtContent>
        </w:sdt>
        <w:sdt>
          <w:sdtPr>
            <w:alias w:val="Event "/>
            <w:tag w:val="Event "/>
            <w:id w:val="-2069642775"/>
            <w:placeholder>
              <w:docPart w:val="F99A213997AB49E29BDDB27DBD2FE42D"/>
            </w:placeholder>
            <w:showingPlcHdr/>
            <w:dropDownList>
              <w:listItem w:value="Choose an item."/>
              <w:listItem w:displayText="Maiden" w:value="Maiden"/>
              <w:listItem w:displayText="Maiden 4 Maiden" w:value="Maiden 4 Maiden"/>
              <w:listItem w:displayText="Novice" w:value="Novice"/>
              <w:listItem w:displayText="Encouragement" w:value="Encouragement"/>
              <w:listItem w:displayText="Ladies" w:value="Ladies"/>
              <w:listItem w:displayText="Futurity" w:value="Futurity"/>
              <w:listItem w:displayText="Open" w:value="Open"/>
              <w:listItem w:displayText="Juvenile" w:value="Juvenile"/>
              <w:listItem w:displayText="Junior" w:value="Junior"/>
              <w:listItem w:displayText="Mini" w:value="Mini"/>
              <w:listItem w:displayText="Restricted Open" w:value="Restricted Open"/>
            </w:dropDownList>
          </w:sdtPr>
          <w:sdtContent>
            <w:tc>
              <w:tcPr>
                <w:tcW w:w="2976" w:type="dxa"/>
                <w:vAlign w:val="center"/>
              </w:tcPr>
              <w:p w14:paraId="4321E87A" w14:textId="4F7F2935" w:rsidR="00124A42" w:rsidRPr="00AC78EE" w:rsidRDefault="00124A42" w:rsidP="00124A42">
                <w:pPr>
                  <w:pStyle w:val="ACA-TableText"/>
                </w:pPr>
                <w:r w:rsidRPr="009622F2">
                  <w:rPr>
                    <w:rStyle w:val="PlaceholderText"/>
                  </w:rPr>
                  <w:t>Choose an item.</w:t>
                </w:r>
              </w:p>
            </w:tc>
          </w:sdtContent>
        </w:sdt>
        <w:sdt>
          <w:sdtPr>
            <w:id w:val="-1783489734"/>
            <w:placeholder>
              <w:docPart w:val="62EA0EA9F6F44250A819926F4A988E03"/>
            </w:placeholder>
            <w:showingPlcHdr/>
          </w:sdtPr>
          <w:sdtContent>
            <w:tc>
              <w:tcPr>
                <w:tcW w:w="3402" w:type="dxa"/>
                <w:vAlign w:val="center"/>
              </w:tcPr>
              <w:p w14:paraId="06E0740E" w14:textId="7F22D46E" w:rsidR="00124A42" w:rsidRPr="00AC78EE" w:rsidRDefault="00124A42" w:rsidP="00124A42">
                <w:pPr>
                  <w:pStyle w:val="ACA-TableText"/>
                </w:pPr>
                <w:r w:rsidRPr="000E67C3">
                  <w:rPr>
                    <w:rStyle w:val="PlaceholderText"/>
                  </w:rPr>
                  <w:t>Click or tap here to enter text.</w:t>
                </w:r>
              </w:p>
            </w:tc>
          </w:sdtContent>
        </w:sdt>
        <w:sdt>
          <w:sdtPr>
            <w:id w:val="347138976"/>
            <w:placeholder>
              <w:docPart w:val="76BC7C6FBFA14019B2A49E337E9ACD75"/>
            </w:placeholder>
            <w:showingPlcHdr/>
          </w:sdtPr>
          <w:sdtContent>
            <w:tc>
              <w:tcPr>
                <w:tcW w:w="1689" w:type="dxa"/>
                <w:vAlign w:val="center"/>
              </w:tcPr>
              <w:p w14:paraId="6BD0E77E" w14:textId="0ACFAE78" w:rsidR="00124A42" w:rsidRPr="00AC78EE" w:rsidRDefault="00124A42" w:rsidP="00124A42">
                <w:pPr>
                  <w:pStyle w:val="ACA-TableText"/>
                </w:pPr>
                <w:r w:rsidRPr="000E67C3">
                  <w:rPr>
                    <w:rStyle w:val="PlaceholderText"/>
                  </w:rPr>
                  <w:t>Click or tap here to enter text.</w:t>
                </w:r>
              </w:p>
            </w:tc>
          </w:sdtContent>
        </w:sdt>
      </w:tr>
    </w:tbl>
    <w:p w14:paraId="48868578" w14:textId="77777777" w:rsidR="00F81601" w:rsidRPr="0092262A" w:rsidRDefault="00F81601" w:rsidP="00FC4755">
      <w:pPr>
        <w:pStyle w:val="ACA-TableText"/>
      </w:pPr>
    </w:p>
    <w:sectPr w:rsidR="00F81601" w:rsidRPr="0092262A" w:rsidSect="00894783">
      <w:headerReference w:type="default" r:id="rId11"/>
      <w:footerReference w:type="default" r:id="rId12"/>
      <w:headerReference w:type="first" r:id="rId13"/>
      <w:footerReference w:type="first" r:id="rId14"/>
      <w:pgSz w:w="11900" w:h="16840" w:code="9"/>
      <w:pgMar w:top="1985" w:right="1134" w:bottom="993" w:left="1134" w:header="1276" w:footer="4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B4CC0" w14:textId="77777777" w:rsidR="00BF7076" w:rsidRDefault="00BF7076" w:rsidP="003F410A">
      <w:r>
        <w:separator/>
      </w:r>
    </w:p>
  </w:endnote>
  <w:endnote w:type="continuationSeparator" w:id="0">
    <w:p w14:paraId="21868642" w14:textId="77777777" w:rsidR="00BF7076" w:rsidRDefault="00BF7076" w:rsidP="003F4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386"/>
      <w:gridCol w:w="2109"/>
    </w:tblGrid>
    <w:tr w:rsidR="00AC78EE" w:rsidRPr="0093626A" w14:paraId="30D98E12" w14:textId="77777777" w:rsidTr="00EA6AB4">
      <w:tc>
        <w:tcPr>
          <w:tcW w:w="2127" w:type="dxa"/>
        </w:tcPr>
        <w:p w14:paraId="15B855EB" w14:textId="276E0286" w:rsidR="00AC78EE" w:rsidRPr="0093626A" w:rsidRDefault="00AC78EE" w:rsidP="00AC78EE">
          <w:pPr>
            <w:pStyle w:val="Footer"/>
          </w:pPr>
          <w:r w:rsidRPr="0093626A">
            <w:t xml:space="preserve">Version: </w:t>
          </w:r>
          <w:sdt>
            <w:sdtPr>
              <w:alias w:val="Version No."/>
              <w:tag w:val=""/>
              <w:id w:val="1273516311"/>
              <w:placeholder>
                <w:docPart w:val="BB04EAFE252A4606A909CBB14708C159"/>
              </w:placeholder>
              <w:dataBinding w:prefixMappings="xmlns:ns0='http://purl.org/dc/elements/1.1/' xmlns:ns1='http://schemas.openxmlformats.org/package/2006/metadata/core-properties' " w:xpath="/ns1:coreProperties[1]/ns1:contentStatus[1]" w:storeItemID="{6C3C8BC8-F283-45AE-878A-BAB7291924A1}"/>
              <w:text/>
            </w:sdtPr>
            <w:sdtEndPr/>
            <w:sdtContent>
              <w:r w:rsidR="005438B9">
                <w:t>1.09</w:t>
              </w:r>
            </w:sdtContent>
          </w:sdt>
        </w:p>
      </w:tc>
      <w:tc>
        <w:tcPr>
          <w:tcW w:w="5386" w:type="dxa"/>
        </w:tcPr>
        <w:p w14:paraId="5BC4D224" w14:textId="73C8B4A4" w:rsidR="00AC78EE" w:rsidRPr="0093626A" w:rsidRDefault="0005412D" w:rsidP="00AC78EE">
          <w:pPr>
            <w:pStyle w:val="Footer"/>
            <w:jc w:val="center"/>
          </w:pPr>
          <w:fldSimple w:instr=" FILENAME   \* MERGEFORMAT ">
            <w:r>
              <w:rPr>
                <w:noProof/>
              </w:rPr>
              <w:t>EXT028 ACA Open Judge Application</w:t>
            </w:r>
          </w:fldSimple>
        </w:p>
      </w:tc>
      <w:tc>
        <w:tcPr>
          <w:tcW w:w="2109" w:type="dxa"/>
        </w:tcPr>
        <w:p w14:paraId="28BE8AA4" w14:textId="77777777" w:rsidR="00AC78EE" w:rsidRPr="0093626A" w:rsidRDefault="00AC78EE" w:rsidP="00AC78EE">
          <w:pPr>
            <w:pStyle w:val="Footer"/>
            <w:jc w:val="right"/>
          </w:pPr>
          <w:r w:rsidRPr="0093626A">
            <w:fldChar w:fldCharType="begin"/>
          </w:r>
          <w:r w:rsidRPr="0093626A">
            <w:instrText>PAGE   \* MERGEFORMAT</w:instrText>
          </w:r>
          <w:r w:rsidRPr="0093626A">
            <w:fldChar w:fldCharType="separate"/>
          </w:r>
          <w:r>
            <w:t>1</w:t>
          </w:r>
          <w:r w:rsidRPr="0093626A">
            <w:fldChar w:fldCharType="end"/>
          </w:r>
        </w:p>
      </w:tc>
    </w:tr>
  </w:tbl>
  <w:p w14:paraId="6F415462" w14:textId="0FCB9705" w:rsidR="00302F45" w:rsidRPr="0093626A" w:rsidRDefault="00302F45" w:rsidP="009362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386"/>
      <w:gridCol w:w="2109"/>
    </w:tblGrid>
    <w:tr w:rsidR="00D2440F" w:rsidRPr="0093626A" w14:paraId="14FF7C64" w14:textId="77777777" w:rsidTr="007A7580">
      <w:tc>
        <w:tcPr>
          <w:tcW w:w="2127" w:type="dxa"/>
        </w:tcPr>
        <w:p w14:paraId="0D1D48E5" w14:textId="0504FDC6" w:rsidR="00D2440F" w:rsidRPr="0093626A" w:rsidRDefault="007A7580" w:rsidP="0093626A">
          <w:pPr>
            <w:pStyle w:val="Footer"/>
          </w:pPr>
          <w:r w:rsidRPr="0093626A">
            <w:t xml:space="preserve">Version: </w:t>
          </w:r>
          <w:sdt>
            <w:sdtPr>
              <w:alias w:val="Version No."/>
              <w:tag w:val=""/>
              <w:id w:val="-1785722960"/>
              <w:placeholder>
                <w:docPart w:val="69C444802C294E39A5F6B4D95F1920FC"/>
              </w:placeholder>
              <w:dataBinding w:prefixMappings="xmlns:ns0='http://purl.org/dc/elements/1.1/' xmlns:ns1='http://schemas.openxmlformats.org/package/2006/metadata/core-properties' " w:xpath="/ns1:coreProperties[1]/ns1:contentStatus[1]" w:storeItemID="{6C3C8BC8-F283-45AE-878A-BAB7291924A1}"/>
              <w:text/>
            </w:sdtPr>
            <w:sdtEndPr/>
            <w:sdtContent>
              <w:r w:rsidR="00F04399">
                <w:t>1.0</w:t>
              </w:r>
              <w:r w:rsidR="005438B9">
                <w:t>9</w:t>
              </w:r>
            </w:sdtContent>
          </w:sdt>
        </w:p>
      </w:tc>
      <w:tc>
        <w:tcPr>
          <w:tcW w:w="5386" w:type="dxa"/>
        </w:tcPr>
        <w:p w14:paraId="37822DDE" w14:textId="6DE2DC67" w:rsidR="00D2440F" w:rsidRPr="0093626A" w:rsidRDefault="0005412D" w:rsidP="0093626A">
          <w:pPr>
            <w:pStyle w:val="Footer"/>
            <w:jc w:val="center"/>
          </w:pPr>
          <w:fldSimple w:instr=" FILENAME   \* MERGEFORMAT ">
            <w:r>
              <w:rPr>
                <w:noProof/>
              </w:rPr>
              <w:t>EXT028 ACA Open Judge Application</w:t>
            </w:r>
          </w:fldSimple>
        </w:p>
      </w:tc>
      <w:tc>
        <w:tcPr>
          <w:tcW w:w="2109" w:type="dxa"/>
        </w:tcPr>
        <w:p w14:paraId="18266BBA" w14:textId="4D274874" w:rsidR="00D2440F" w:rsidRPr="0093626A" w:rsidRDefault="007A7580" w:rsidP="0093626A">
          <w:pPr>
            <w:pStyle w:val="Footer"/>
            <w:jc w:val="right"/>
          </w:pPr>
          <w:r w:rsidRPr="0093626A">
            <w:fldChar w:fldCharType="begin"/>
          </w:r>
          <w:r w:rsidRPr="0093626A">
            <w:instrText>PAGE   \* MERGEFORMAT</w:instrText>
          </w:r>
          <w:r w:rsidRPr="0093626A">
            <w:fldChar w:fldCharType="separate"/>
          </w:r>
          <w:r w:rsidRPr="0093626A">
            <w:t>1</w:t>
          </w:r>
          <w:r w:rsidRPr="0093626A">
            <w:fldChar w:fldCharType="end"/>
          </w:r>
        </w:p>
      </w:tc>
    </w:tr>
  </w:tbl>
  <w:p w14:paraId="606228AB" w14:textId="77777777" w:rsidR="00D2440F" w:rsidRDefault="00D2440F" w:rsidP="00305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D994A" w14:textId="77777777" w:rsidR="00BF7076" w:rsidRDefault="00BF7076" w:rsidP="003F410A">
      <w:r>
        <w:separator/>
      </w:r>
    </w:p>
  </w:footnote>
  <w:footnote w:type="continuationSeparator" w:id="0">
    <w:p w14:paraId="6338E84B" w14:textId="77777777" w:rsidR="00BF7076" w:rsidRDefault="00BF7076" w:rsidP="003F4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7107" w14:textId="4E93E92C" w:rsidR="00E83912" w:rsidRPr="00496B94" w:rsidRDefault="00CF5B1E" w:rsidP="00E83912">
    <w:pPr>
      <w:jc w:val="right"/>
      <w:rPr>
        <w:b/>
        <w:color w:val="632423"/>
        <w:szCs w:val="32"/>
      </w:rPr>
    </w:pPr>
    <w:r>
      <w:rPr>
        <w:noProof/>
        <w:lang w:eastAsia="en-AU"/>
      </w:rPr>
      <w:drawing>
        <wp:anchor distT="0" distB="0" distL="114300" distR="114300" simplePos="0" relativeHeight="251658247" behindDoc="0" locked="0" layoutInCell="1" allowOverlap="1" wp14:anchorId="38B8106D" wp14:editId="1B650B5D">
          <wp:simplePos x="0" y="0"/>
          <wp:positionH relativeFrom="column">
            <wp:posOffset>5029200</wp:posOffset>
          </wp:positionH>
          <wp:positionV relativeFrom="paragraph">
            <wp:posOffset>-342900</wp:posOffset>
          </wp:positionV>
          <wp:extent cx="1133475" cy="666750"/>
          <wp:effectExtent l="0" t="0" r="9525" b="0"/>
          <wp:wrapNone/>
          <wp:docPr id="2133664892" name="Picture 2133664892"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red logo&#10;&#10;Description automatically generated"/>
                  <pic:cNvPicPr/>
                </pic:nvPicPr>
                <pic:blipFill rotWithShape="1">
                  <a:blip r:embed="rId1" cstate="print">
                    <a:extLst>
                      <a:ext uri="{28A0092B-C50C-407E-A947-70E740481C1C}">
                        <a14:useLocalDpi xmlns:a14="http://schemas.microsoft.com/office/drawing/2010/main" val="0"/>
                      </a:ext>
                    </a:extLst>
                  </a:blip>
                  <a:srcRect l="11613" t="24516" r="11613" b="30323"/>
                  <a:stretch/>
                </pic:blipFill>
                <pic:spPr bwMode="auto">
                  <a:xfrm>
                    <a:off x="0" y="0"/>
                    <a:ext cx="1133475" cy="666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AD2068" w14:textId="4627B82F" w:rsidR="003F410A" w:rsidRPr="003F410A" w:rsidRDefault="00302F45" w:rsidP="003F410A">
    <w:pPr>
      <w:jc w:val="right"/>
      <w:rPr>
        <w:b/>
        <w:color w:val="632423"/>
        <w:szCs w:val="32"/>
      </w:rPr>
    </w:pPr>
    <w:r>
      <w:rPr>
        <w:noProof/>
      </w:rPr>
      <mc:AlternateContent>
        <mc:Choice Requires="wps">
          <w:drawing>
            <wp:anchor distT="0" distB="0" distL="114300" distR="114300" simplePos="0" relativeHeight="251658241" behindDoc="0" locked="0" layoutInCell="1" allowOverlap="1" wp14:anchorId="0049B304" wp14:editId="4AE4D019">
              <wp:simplePos x="0" y="0"/>
              <wp:positionH relativeFrom="column">
                <wp:posOffset>9525</wp:posOffset>
              </wp:positionH>
              <wp:positionV relativeFrom="paragraph">
                <wp:posOffset>122555</wp:posOffset>
              </wp:positionV>
              <wp:extent cx="6162675" cy="0"/>
              <wp:effectExtent l="0" t="0" r="0" b="0"/>
              <wp:wrapNone/>
              <wp:docPr id="8" name="Straight Connector 8"/>
              <wp:cNvGraphicFramePr/>
              <a:graphic xmlns:a="http://schemas.openxmlformats.org/drawingml/2006/main">
                <a:graphicData uri="http://schemas.microsoft.com/office/word/2010/wordprocessingShape">
                  <wps:wsp>
                    <wps:cNvCnPr/>
                    <wps:spPr>
                      <a:xfrm flipV="1">
                        <a:off x="0" y="0"/>
                        <a:ext cx="6162675" cy="0"/>
                      </a:xfrm>
                      <a:prstGeom prst="line">
                        <a:avLst/>
                      </a:prstGeom>
                      <a:noFill/>
                      <a:ln w="12700" cap="flat" cmpd="sng" algn="ctr">
                        <a:solidFill>
                          <a:srgbClr val="632423"/>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578B720" id="Straight Connector 8"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5pt,9.65pt" to="48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" strokecolor="#632423" strokeweight="1pt">
              <v:stroke joinstyle="miter"/>
            </v:line>
          </w:pict>
        </mc:Fallback>
      </mc:AlternateContent>
    </w:r>
    <w:r>
      <w:rPr>
        <w:noProof/>
      </w:rPr>
      <w:drawing>
        <wp:anchor distT="0" distB="0" distL="114300" distR="114300" simplePos="0" relativeHeight="251658240" behindDoc="0" locked="0" layoutInCell="1" allowOverlap="1" wp14:anchorId="1A1D99F1" wp14:editId="7CA77F46">
          <wp:simplePos x="0" y="0"/>
          <wp:positionH relativeFrom="margin">
            <wp:posOffset>3810</wp:posOffset>
          </wp:positionH>
          <wp:positionV relativeFrom="paragraph">
            <wp:posOffset>-643890</wp:posOffset>
          </wp:positionV>
          <wp:extent cx="719455" cy="719455"/>
          <wp:effectExtent l="0" t="0" r="4445" b="4445"/>
          <wp:wrapNone/>
          <wp:docPr id="1500267056" name="Picture 1500267056" descr="A close up of text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TEMP029_ACA Maroon Logo.jpg"/>
                  <pic:cNvPicPr/>
                </pic:nvPicPr>
                <pic:blipFill>
                  <a:blip r:embed="rId2">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F32F" w14:textId="4AC60F2C" w:rsidR="003F410A" w:rsidRPr="00496B94" w:rsidRDefault="00606951" w:rsidP="00385212">
    <w:pPr>
      <w:rPr>
        <w:b/>
        <w:color w:val="632423"/>
        <w:szCs w:val="32"/>
      </w:rPr>
    </w:pPr>
    <w:r>
      <w:rPr>
        <w:noProof/>
      </w:rPr>
      <mc:AlternateContent>
        <mc:Choice Requires="wps">
          <w:drawing>
            <wp:anchor distT="0" distB="0" distL="114300" distR="114300" simplePos="0" relativeHeight="251658244" behindDoc="0" locked="0" layoutInCell="1" allowOverlap="1" wp14:anchorId="6669E70B" wp14:editId="4FF6AB71">
              <wp:simplePos x="0" y="0"/>
              <wp:positionH relativeFrom="column">
                <wp:posOffset>4277212</wp:posOffset>
              </wp:positionH>
              <wp:positionV relativeFrom="paragraph">
                <wp:posOffset>-448753</wp:posOffset>
              </wp:positionV>
              <wp:extent cx="1961515" cy="803482"/>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1515" cy="803482"/>
                      </a:xfrm>
                      <a:prstGeom prst="rect">
                        <a:avLst/>
                      </a:prstGeom>
                      <a:noFill/>
                      <a:ln w="9525">
                        <a:noFill/>
                        <a:miter lim="800000"/>
                        <a:headEnd/>
                        <a:tailEnd/>
                      </a:ln>
                    </wps:spPr>
                    <wps:txbx>
                      <w:txbxContent>
                        <w:p w14:paraId="23187D7E" w14:textId="77777777" w:rsidR="00A23A9E" w:rsidRPr="003418B7" w:rsidRDefault="00A23A9E" w:rsidP="00A23A9E">
                          <w:pPr>
                            <w:spacing w:after="0"/>
                            <w:jc w:val="right"/>
                            <w:rPr>
                              <w:color w:val="000000" w:themeColor="text1"/>
                              <w:szCs w:val="22"/>
                            </w:rPr>
                          </w:pPr>
                          <w:r w:rsidRPr="003418B7">
                            <w:rPr>
                              <w:color w:val="000000" w:themeColor="text1"/>
                              <w:szCs w:val="22"/>
                            </w:rPr>
                            <w:t xml:space="preserve">PO Box </w:t>
                          </w:r>
                          <w:r>
                            <w:rPr>
                              <w:color w:val="000000" w:themeColor="text1"/>
                              <w:szCs w:val="22"/>
                            </w:rPr>
                            <w:t>18189</w:t>
                          </w:r>
                          <w:r w:rsidRPr="003418B7">
                            <w:rPr>
                              <w:color w:val="000000" w:themeColor="text1"/>
                              <w:szCs w:val="22"/>
                            </w:rPr>
                            <w:t xml:space="preserve"> </w:t>
                          </w:r>
                        </w:p>
                        <w:p w14:paraId="7D930E81" w14:textId="77777777" w:rsidR="00A23A9E" w:rsidRPr="003418B7" w:rsidRDefault="00A23A9E" w:rsidP="00A23A9E">
                          <w:pPr>
                            <w:spacing w:after="0"/>
                            <w:jc w:val="right"/>
                            <w:rPr>
                              <w:color w:val="000000" w:themeColor="text1"/>
                              <w:szCs w:val="22"/>
                            </w:rPr>
                          </w:pPr>
                          <w:r>
                            <w:rPr>
                              <w:color w:val="000000" w:themeColor="text1"/>
                              <w:szCs w:val="22"/>
                            </w:rPr>
                            <w:t>CLIFFORD GARDENS</w:t>
                          </w:r>
                          <w:r w:rsidRPr="003418B7">
                            <w:rPr>
                              <w:color w:val="000000" w:themeColor="text1"/>
                              <w:szCs w:val="22"/>
                            </w:rPr>
                            <w:t xml:space="preserve"> QLD 4</w:t>
                          </w:r>
                          <w:r>
                            <w:rPr>
                              <w:color w:val="000000" w:themeColor="text1"/>
                              <w:szCs w:val="22"/>
                            </w:rPr>
                            <w:t>350</w:t>
                          </w:r>
                        </w:p>
                        <w:p w14:paraId="0DA072DD" w14:textId="77777777" w:rsidR="00A23A9E" w:rsidRPr="003418B7" w:rsidRDefault="00A23A9E" w:rsidP="00A23A9E">
                          <w:pPr>
                            <w:spacing w:after="0"/>
                            <w:jc w:val="right"/>
                            <w:rPr>
                              <w:color w:val="000000" w:themeColor="text1"/>
                              <w:szCs w:val="22"/>
                            </w:rPr>
                          </w:pPr>
                          <w:r w:rsidRPr="003418B7">
                            <w:rPr>
                              <w:b/>
                              <w:color w:val="000000" w:themeColor="text1"/>
                              <w:szCs w:val="22"/>
                            </w:rPr>
                            <w:t>P</w:t>
                          </w:r>
                          <w:r w:rsidRPr="003418B7">
                            <w:rPr>
                              <w:color w:val="000000" w:themeColor="text1"/>
                              <w:szCs w:val="22"/>
                            </w:rPr>
                            <w:t xml:space="preserve"> 07 4622 3110</w:t>
                          </w:r>
                        </w:p>
                        <w:p w14:paraId="024F9AC3" w14:textId="5B58A7F8" w:rsidR="003F410A" w:rsidRPr="003418B7" w:rsidRDefault="00A23A9E" w:rsidP="00A23A9E">
                          <w:pPr>
                            <w:spacing w:after="0"/>
                            <w:jc w:val="right"/>
                            <w:rPr>
                              <w:color w:val="000000" w:themeColor="text1"/>
                              <w:szCs w:val="22"/>
                            </w:rPr>
                          </w:pPr>
                          <w:r w:rsidRPr="00385212">
                            <w:rPr>
                              <w:b/>
                              <w:bCs/>
                              <w:color w:val="000000" w:themeColor="text1"/>
                              <w:szCs w:val="22"/>
                            </w:rPr>
                            <w:t>E</w:t>
                          </w:r>
                          <w:r>
                            <w:rPr>
                              <w:color w:val="000000" w:themeColor="text1"/>
                              <w:szCs w:val="22"/>
                            </w:rPr>
                            <w:t xml:space="preserve"> </w:t>
                          </w:r>
                          <w:r w:rsidRPr="003418B7">
                            <w:rPr>
                              <w:color w:val="000000" w:themeColor="text1"/>
                              <w:szCs w:val="22"/>
                            </w:rPr>
                            <w:t>aca@campdraft.com.au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69E70B" id="_x0000_t202" coordsize="21600,21600" o:spt="202" path="m,l,21600r21600,l21600,xe">
              <v:stroke joinstyle="miter"/>
              <v:path gradientshapeok="t" o:connecttype="rect"/>
            </v:shapetype>
            <v:shape id="Text Box 5" o:spid="_x0000_s1026" type="#_x0000_t202" style="position:absolute;margin-left:336.8pt;margin-top:-35.35pt;width:154.45pt;height:63.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" filled="f" stroked="f">
              <v:textbox>
                <w:txbxContent>
                  <w:p w14:paraId="23187D7E" w14:textId="77777777" w:rsidR="00A23A9E" w:rsidRPr="003418B7" w:rsidRDefault="00A23A9E" w:rsidP="00A23A9E">
                    <w:pPr>
                      <w:spacing w:after="0"/>
                      <w:jc w:val="right"/>
                      <w:rPr>
                        <w:color w:val="000000" w:themeColor="text1"/>
                        <w:szCs w:val="22"/>
                      </w:rPr>
                    </w:pPr>
                    <w:r w:rsidRPr="003418B7">
                      <w:rPr>
                        <w:color w:val="000000" w:themeColor="text1"/>
                        <w:szCs w:val="22"/>
                      </w:rPr>
                      <w:t xml:space="preserve">PO Box </w:t>
                    </w:r>
                    <w:r>
                      <w:rPr>
                        <w:color w:val="000000" w:themeColor="text1"/>
                        <w:szCs w:val="22"/>
                      </w:rPr>
                      <w:t>18189</w:t>
                    </w:r>
                    <w:r w:rsidRPr="003418B7">
                      <w:rPr>
                        <w:color w:val="000000" w:themeColor="text1"/>
                        <w:szCs w:val="22"/>
                      </w:rPr>
                      <w:t xml:space="preserve"> </w:t>
                    </w:r>
                  </w:p>
                  <w:p w14:paraId="7D930E81" w14:textId="77777777" w:rsidR="00A23A9E" w:rsidRPr="003418B7" w:rsidRDefault="00A23A9E" w:rsidP="00A23A9E">
                    <w:pPr>
                      <w:spacing w:after="0"/>
                      <w:jc w:val="right"/>
                      <w:rPr>
                        <w:color w:val="000000" w:themeColor="text1"/>
                        <w:szCs w:val="22"/>
                      </w:rPr>
                    </w:pPr>
                    <w:r>
                      <w:rPr>
                        <w:color w:val="000000" w:themeColor="text1"/>
                        <w:szCs w:val="22"/>
                      </w:rPr>
                      <w:t>CLIFFORD GARDENS</w:t>
                    </w:r>
                    <w:r w:rsidRPr="003418B7">
                      <w:rPr>
                        <w:color w:val="000000" w:themeColor="text1"/>
                        <w:szCs w:val="22"/>
                      </w:rPr>
                      <w:t xml:space="preserve"> QLD 4</w:t>
                    </w:r>
                    <w:r>
                      <w:rPr>
                        <w:color w:val="000000" w:themeColor="text1"/>
                        <w:szCs w:val="22"/>
                      </w:rPr>
                      <w:t>350</w:t>
                    </w:r>
                  </w:p>
                  <w:p w14:paraId="0DA072DD" w14:textId="77777777" w:rsidR="00A23A9E" w:rsidRPr="003418B7" w:rsidRDefault="00A23A9E" w:rsidP="00A23A9E">
                    <w:pPr>
                      <w:spacing w:after="0"/>
                      <w:jc w:val="right"/>
                      <w:rPr>
                        <w:color w:val="000000" w:themeColor="text1"/>
                        <w:szCs w:val="22"/>
                      </w:rPr>
                    </w:pPr>
                    <w:r w:rsidRPr="003418B7">
                      <w:rPr>
                        <w:b/>
                        <w:color w:val="000000" w:themeColor="text1"/>
                        <w:szCs w:val="22"/>
                      </w:rPr>
                      <w:t>P</w:t>
                    </w:r>
                    <w:r w:rsidRPr="003418B7">
                      <w:rPr>
                        <w:color w:val="000000" w:themeColor="text1"/>
                        <w:szCs w:val="22"/>
                      </w:rPr>
                      <w:t xml:space="preserve"> 07 4622 3110</w:t>
                    </w:r>
                  </w:p>
                  <w:p w14:paraId="024F9AC3" w14:textId="5B58A7F8" w:rsidR="003F410A" w:rsidRPr="003418B7" w:rsidRDefault="00A23A9E" w:rsidP="00A23A9E">
                    <w:pPr>
                      <w:spacing w:after="0"/>
                      <w:jc w:val="right"/>
                      <w:rPr>
                        <w:color w:val="000000" w:themeColor="text1"/>
                        <w:szCs w:val="22"/>
                      </w:rPr>
                    </w:pPr>
                    <w:r w:rsidRPr="00385212">
                      <w:rPr>
                        <w:b/>
                        <w:bCs/>
                        <w:color w:val="000000" w:themeColor="text1"/>
                        <w:szCs w:val="22"/>
                      </w:rPr>
                      <w:t>E</w:t>
                    </w:r>
                    <w:r>
                      <w:rPr>
                        <w:color w:val="000000" w:themeColor="text1"/>
                        <w:szCs w:val="22"/>
                      </w:rPr>
                      <w:t xml:space="preserve"> </w:t>
                    </w:r>
                    <w:r w:rsidRPr="003418B7">
                      <w:rPr>
                        <w:color w:val="000000" w:themeColor="text1"/>
                        <w:szCs w:val="22"/>
                      </w:rPr>
                      <w:t>aca@campdraft.com.au</w:t>
                    </w:r>
                  </w:p>
                </w:txbxContent>
              </v:textbox>
            </v:shape>
          </w:pict>
        </mc:Fallback>
      </mc:AlternateContent>
    </w:r>
    <w:r w:rsidR="0004720D">
      <w:rPr>
        <w:noProof/>
      </w:rPr>
      <mc:AlternateContent>
        <mc:Choice Requires="wps">
          <w:drawing>
            <wp:anchor distT="0" distB="0" distL="114300" distR="114300" simplePos="0" relativeHeight="251658245" behindDoc="0" locked="0" layoutInCell="1" allowOverlap="1" wp14:anchorId="0D26A9ED" wp14:editId="6AA015C4">
              <wp:simplePos x="0" y="0"/>
              <wp:positionH relativeFrom="column">
                <wp:posOffset>-681990</wp:posOffset>
              </wp:positionH>
              <wp:positionV relativeFrom="paragraph">
                <wp:posOffset>-723396</wp:posOffset>
              </wp:positionV>
              <wp:extent cx="7486650" cy="531495"/>
              <wp:effectExtent l="0" t="0" r="0" b="1905"/>
              <wp:wrapNone/>
              <wp:docPr id="1" name="Text Box 1"/>
              <wp:cNvGraphicFramePr/>
              <a:graphic xmlns:a="http://schemas.openxmlformats.org/drawingml/2006/main">
                <a:graphicData uri="http://schemas.microsoft.com/office/word/2010/wordprocessingShape">
                  <wps:wsp>
                    <wps:cNvSpPr txBox="1"/>
                    <wps:spPr>
                      <a:xfrm>
                        <a:off x="0" y="0"/>
                        <a:ext cx="7486650" cy="531495"/>
                      </a:xfrm>
                      <a:prstGeom prst="rect">
                        <a:avLst/>
                      </a:prstGeom>
                      <a:noFill/>
                      <a:ln w="6350">
                        <a:noFill/>
                      </a:ln>
                      <a:effectLst/>
                    </wps:spPr>
                    <wps:txbx>
                      <w:txbxContent>
                        <w:p w14:paraId="2DCFB820" w14:textId="77777777" w:rsidR="003F410A" w:rsidRPr="00024A8C" w:rsidRDefault="003F410A" w:rsidP="0004720D">
                          <w:pPr>
                            <w:spacing w:after="0"/>
                            <w:jc w:val="center"/>
                            <w:rPr>
                              <w:b/>
                              <w:color w:val="632423"/>
                              <w:sz w:val="32"/>
                            </w:rPr>
                          </w:pPr>
                          <w:r w:rsidRPr="00024A8C">
                            <w:rPr>
                              <w:b/>
                              <w:color w:val="632423"/>
                              <w:sz w:val="32"/>
                            </w:rPr>
                            <w:t>Australian Campdraft Association Inc.</w:t>
                          </w:r>
                        </w:p>
                        <w:p w14:paraId="14D781F6" w14:textId="77777777" w:rsidR="003F410A" w:rsidRPr="00024A8C" w:rsidRDefault="003F410A" w:rsidP="0004720D">
                          <w:pPr>
                            <w:spacing w:after="0"/>
                            <w:jc w:val="center"/>
                            <w:rPr>
                              <w:sz w:val="20"/>
                              <w:szCs w:val="20"/>
                            </w:rPr>
                          </w:pPr>
                          <w:r w:rsidRPr="00024A8C">
                            <w:rPr>
                              <w:sz w:val="20"/>
                              <w:szCs w:val="20"/>
                            </w:rPr>
                            <w:t>ABN 33 767 694 241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6A9ED" id="Text Box 1" o:spid="_x0000_s1027" type="#_x0000_t202" style="position:absolute;margin-left:-53.7pt;margin-top:-56.95pt;width:589.5pt;height:41.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" filled="f" stroked="f" strokeweight=".5pt">
              <v:textbox>
                <w:txbxContent>
                  <w:p w14:paraId="2DCFB820" w14:textId="77777777" w:rsidR="003F410A" w:rsidRPr="00024A8C" w:rsidRDefault="003F410A" w:rsidP="0004720D">
                    <w:pPr>
                      <w:spacing w:after="0"/>
                      <w:jc w:val="center"/>
                      <w:rPr>
                        <w:b/>
                        <w:color w:val="632423"/>
                        <w:sz w:val="32"/>
                      </w:rPr>
                    </w:pPr>
                    <w:r w:rsidRPr="00024A8C">
                      <w:rPr>
                        <w:b/>
                        <w:color w:val="632423"/>
                        <w:sz w:val="32"/>
                      </w:rPr>
                      <w:t>Australian Campdraft Association Inc.</w:t>
                    </w:r>
                  </w:p>
                  <w:p w14:paraId="14D781F6" w14:textId="77777777" w:rsidR="003F410A" w:rsidRPr="00024A8C" w:rsidRDefault="003F410A" w:rsidP="0004720D">
                    <w:pPr>
                      <w:spacing w:after="0"/>
                      <w:jc w:val="center"/>
                      <w:rPr>
                        <w:sz w:val="20"/>
                        <w:szCs w:val="20"/>
                      </w:rPr>
                    </w:pPr>
                    <w:r w:rsidRPr="00024A8C">
                      <w:rPr>
                        <w:sz w:val="20"/>
                        <w:szCs w:val="20"/>
                      </w:rPr>
                      <w:t>ABN 33 767 694 241</w:t>
                    </w:r>
                  </w:p>
                </w:txbxContent>
              </v:textbox>
            </v:shape>
          </w:pict>
        </mc:Fallback>
      </mc:AlternateContent>
    </w:r>
    <w:r w:rsidR="00CF5B1E">
      <w:rPr>
        <w:noProof/>
        <w:lang w:eastAsia="en-AU"/>
      </w:rPr>
      <w:drawing>
        <wp:anchor distT="0" distB="0" distL="114300" distR="114300" simplePos="0" relativeHeight="251658246" behindDoc="0" locked="0" layoutInCell="1" allowOverlap="1" wp14:anchorId="1BBF4AE5" wp14:editId="1D74BD7C">
          <wp:simplePos x="0" y="0"/>
          <wp:positionH relativeFrom="column">
            <wp:posOffset>2495550</wp:posOffset>
          </wp:positionH>
          <wp:positionV relativeFrom="paragraph">
            <wp:posOffset>-323850</wp:posOffset>
          </wp:positionV>
          <wp:extent cx="1133475" cy="666750"/>
          <wp:effectExtent l="0" t="0" r="9525" b="0"/>
          <wp:wrapNone/>
          <wp:docPr id="2038880203" name="Picture 2038880203"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red logo&#10;&#10;Description automatically generated"/>
                  <pic:cNvPicPr/>
                </pic:nvPicPr>
                <pic:blipFill rotWithShape="1">
                  <a:blip r:embed="rId1" cstate="print">
                    <a:extLst>
                      <a:ext uri="{28A0092B-C50C-407E-A947-70E740481C1C}">
                        <a14:useLocalDpi xmlns:a14="http://schemas.microsoft.com/office/drawing/2010/main" val="0"/>
                      </a:ext>
                    </a:extLst>
                  </a:blip>
                  <a:srcRect l="11613" t="24516" r="11613" b="30323"/>
                  <a:stretch/>
                </pic:blipFill>
                <pic:spPr bwMode="auto">
                  <a:xfrm>
                    <a:off x="0" y="0"/>
                    <a:ext cx="1133475" cy="666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2E0D">
      <w:rPr>
        <w:noProof/>
      </w:rPr>
      <w:drawing>
        <wp:anchor distT="0" distB="0" distL="114300" distR="114300" simplePos="0" relativeHeight="251658242" behindDoc="0" locked="0" layoutInCell="1" allowOverlap="1" wp14:anchorId="76B09AF8" wp14:editId="76DB5AF1">
          <wp:simplePos x="0" y="0"/>
          <wp:positionH relativeFrom="margin">
            <wp:posOffset>-5715</wp:posOffset>
          </wp:positionH>
          <wp:positionV relativeFrom="paragraph">
            <wp:posOffset>-643890</wp:posOffset>
          </wp:positionV>
          <wp:extent cx="899795" cy="899795"/>
          <wp:effectExtent l="0" t="0" r="0" b="0"/>
          <wp:wrapNone/>
          <wp:docPr id="122091377" name="Picture 122091377" descr="A close up of text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TEMP029_ACA Maroon Logo.jpg"/>
                  <pic:cNvPicPr/>
                </pic:nvPicPr>
                <pic:blipFill>
                  <a:blip r:embed="rId2">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p>
  <w:p w14:paraId="57523FC5" w14:textId="37045527" w:rsidR="003F410A" w:rsidRDefault="003F410A">
    <w:r>
      <w:rPr>
        <w:noProof/>
      </w:rPr>
      <mc:AlternateContent>
        <mc:Choice Requires="wps">
          <w:drawing>
            <wp:anchor distT="0" distB="0" distL="114300" distR="114300" simplePos="0" relativeHeight="251658243" behindDoc="0" locked="0" layoutInCell="1" allowOverlap="1" wp14:anchorId="1C3D9F0E" wp14:editId="5AD9BA4A">
              <wp:simplePos x="0" y="0"/>
              <wp:positionH relativeFrom="column">
                <wp:posOffset>-17145</wp:posOffset>
              </wp:positionH>
              <wp:positionV relativeFrom="paragraph">
                <wp:posOffset>125730</wp:posOffset>
              </wp:positionV>
              <wp:extent cx="616220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162201" cy="0"/>
                      </a:xfrm>
                      <a:prstGeom prst="line">
                        <a:avLst/>
                      </a:prstGeom>
                      <a:noFill/>
                      <a:ln w="12700" cap="flat" cmpd="sng" algn="ctr">
                        <a:solidFill>
                          <a:srgbClr val="632423"/>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495C28D" id="Straight Connector 2"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35pt,9.9pt" to="483.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" strokecolor="#632423"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4A2"/>
    <w:multiLevelType w:val="hybridMultilevel"/>
    <w:tmpl w:val="19BEF724"/>
    <w:lvl w:ilvl="0" w:tplc="59B29024">
      <w:start w:val="1"/>
      <w:numFmt w:val="bullet"/>
      <w:lvlText w:val=""/>
      <w:lvlJc w:val="left"/>
      <w:pPr>
        <w:tabs>
          <w:tab w:val="num" w:pos="720"/>
        </w:tabs>
        <w:ind w:left="720" w:hanging="360"/>
      </w:pPr>
      <w:rPr>
        <w:rFonts w:ascii="Symbol" w:hAnsi="Symbol" w:hint="default"/>
      </w:rPr>
    </w:lvl>
    <w:lvl w:ilvl="1" w:tplc="3238EF12">
      <w:numFmt w:val="bullet"/>
      <w:lvlText w:val="o"/>
      <w:lvlJc w:val="left"/>
      <w:pPr>
        <w:tabs>
          <w:tab w:val="num" w:pos="360"/>
        </w:tabs>
      </w:pPr>
      <w:rPr>
        <w:rFonts w:ascii="Courier New" w:hAnsi="Courier New" w:hint="default"/>
      </w:rPr>
    </w:lvl>
    <w:lvl w:ilvl="2" w:tplc="45FEB4F8">
      <w:start w:val="1"/>
      <w:numFmt w:val="bullet"/>
      <w:lvlText w:val=""/>
      <w:lvlJc w:val="left"/>
      <w:pPr>
        <w:tabs>
          <w:tab w:val="num" w:pos="2160"/>
        </w:tabs>
        <w:ind w:left="2160" w:hanging="360"/>
      </w:pPr>
      <w:rPr>
        <w:rFonts w:ascii="Wingdings" w:hAnsi="Wingdings" w:hint="default"/>
      </w:rPr>
    </w:lvl>
    <w:lvl w:ilvl="3" w:tplc="BA82B1F6">
      <w:start w:val="1"/>
      <w:numFmt w:val="bullet"/>
      <w:lvlText w:val=""/>
      <w:lvlJc w:val="left"/>
      <w:pPr>
        <w:tabs>
          <w:tab w:val="num" w:pos="2880"/>
        </w:tabs>
        <w:ind w:left="2880" w:hanging="360"/>
      </w:pPr>
      <w:rPr>
        <w:rFonts w:ascii="Wingdings" w:hAnsi="Wingdings" w:hint="default"/>
      </w:rPr>
    </w:lvl>
    <w:lvl w:ilvl="4" w:tplc="01162BA0" w:tentative="1">
      <w:start w:val="1"/>
      <w:numFmt w:val="bullet"/>
      <w:lvlText w:val="o"/>
      <w:lvlJc w:val="left"/>
      <w:pPr>
        <w:tabs>
          <w:tab w:val="num" w:pos="3600"/>
        </w:tabs>
        <w:ind w:left="3600" w:hanging="360"/>
      </w:pPr>
      <w:rPr>
        <w:rFonts w:ascii="Courier New" w:hAnsi="Courier New" w:cs="Wingdings" w:hint="default"/>
      </w:rPr>
    </w:lvl>
    <w:lvl w:ilvl="5" w:tplc="F66A06EC" w:tentative="1">
      <w:start w:val="1"/>
      <w:numFmt w:val="bullet"/>
      <w:lvlText w:val=""/>
      <w:lvlJc w:val="left"/>
      <w:pPr>
        <w:tabs>
          <w:tab w:val="num" w:pos="4320"/>
        </w:tabs>
        <w:ind w:left="4320" w:hanging="360"/>
      </w:pPr>
      <w:rPr>
        <w:rFonts w:ascii="Wingdings" w:hAnsi="Wingdings" w:hint="default"/>
      </w:rPr>
    </w:lvl>
    <w:lvl w:ilvl="6" w:tplc="E3E2F0CC" w:tentative="1">
      <w:start w:val="1"/>
      <w:numFmt w:val="bullet"/>
      <w:lvlText w:val=""/>
      <w:lvlJc w:val="left"/>
      <w:pPr>
        <w:tabs>
          <w:tab w:val="num" w:pos="5040"/>
        </w:tabs>
        <w:ind w:left="5040" w:hanging="360"/>
      </w:pPr>
      <w:rPr>
        <w:rFonts w:ascii="Symbol" w:hAnsi="Symbol" w:hint="default"/>
      </w:rPr>
    </w:lvl>
    <w:lvl w:ilvl="7" w:tplc="537C45E2" w:tentative="1">
      <w:start w:val="1"/>
      <w:numFmt w:val="bullet"/>
      <w:lvlText w:val="o"/>
      <w:lvlJc w:val="left"/>
      <w:pPr>
        <w:tabs>
          <w:tab w:val="num" w:pos="5760"/>
        </w:tabs>
        <w:ind w:left="5760" w:hanging="360"/>
      </w:pPr>
      <w:rPr>
        <w:rFonts w:ascii="Courier New" w:hAnsi="Courier New" w:cs="Wingdings" w:hint="default"/>
      </w:rPr>
    </w:lvl>
    <w:lvl w:ilvl="8" w:tplc="45E6F13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369B0"/>
    <w:multiLevelType w:val="multilevel"/>
    <w:tmpl w:val="15FEFD84"/>
    <w:lvl w:ilvl="0">
      <w:start w:val="1"/>
      <w:numFmt w:val="decimal"/>
      <w:pStyle w:val="ACA-NumberList"/>
      <w:lvlText w:val="%1."/>
      <w:lvlJc w:val="left"/>
      <w:pPr>
        <w:ind w:left="720" w:hanging="363"/>
      </w:pPr>
      <w:rPr>
        <w:rFonts w:hint="default"/>
      </w:rPr>
    </w:lvl>
    <w:lvl w:ilvl="1">
      <w:start w:val="1"/>
      <w:numFmt w:val="lowerLetter"/>
      <w:lvlText w:val="%2."/>
      <w:lvlJc w:val="left"/>
      <w:pPr>
        <w:ind w:left="1140" w:hanging="363"/>
      </w:pPr>
      <w:rPr>
        <w:rFonts w:hint="default"/>
      </w:rPr>
    </w:lvl>
    <w:lvl w:ilvl="2">
      <w:start w:val="1"/>
      <w:numFmt w:val="lowerRoman"/>
      <w:lvlText w:val="%3."/>
      <w:lvlJc w:val="right"/>
      <w:pPr>
        <w:ind w:left="1560" w:hanging="363"/>
      </w:pPr>
      <w:rPr>
        <w:rFonts w:hint="default"/>
      </w:rPr>
    </w:lvl>
    <w:lvl w:ilvl="3">
      <w:start w:val="1"/>
      <w:numFmt w:val="decimal"/>
      <w:lvlText w:val="%4."/>
      <w:lvlJc w:val="left"/>
      <w:pPr>
        <w:ind w:left="1980" w:hanging="363"/>
      </w:pPr>
      <w:rPr>
        <w:rFonts w:hint="default"/>
      </w:rPr>
    </w:lvl>
    <w:lvl w:ilvl="4">
      <w:start w:val="1"/>
      <w:numFmt w:val="lowerLetter"/>
      <w:lvlText w:val="%5."/>
      <w:lvlJc w:val="left"/>
      <w:pPr>
        <w:ind w:left="2400" w:hanging="363"/>
      </w:pPr>
      <w:rPr>
        <w:rFonts w:hint="default"/>
      </w:rPr>
    </w:lvl>
    <w:lvl w:ilvl="5">
      <w:start w:val="1"/>
      <w:numFmt w:val="lowerRoman"/>
      <w:lvlText w:val="%6."/>
      <w:lvlJc w:val="right"/>
      <w:pPr>
        <w:ind w:left="2820" w:hanging="363"/>
      </w:pPr>
      <w:rPr>
        <w:rFonts w:hint="default"/>
      </w:rPr>
    </w:lvl>
    <w:lvl w:ilvl="6">
      <w:start w:val="1"/>
      <w:numFmt w:val="decimal"/>
      <w:lvlText w:val="%7."/>
      <w:lvlJc w:val="left"/>
      <w:pPr>
        <w:ind w:left="3240" w:hanging="363"/>
      </w:pPr>
      <w:rPr>
        <w:rFonts w:hint="default"/>
      </w:rPr>
    </w:lvl>
    <w:lvl w:ilvl="7">
      <w:start w:val="1"/>
      <w:numFmt w:val="lowerLetter"/>
      <w:lvlText w:val="%8."/>
      <w:lvlJc w:val="left"/>
      <w:pPr>
        <w:ind w:left="3660" w:hanging="363"/>
      </w:pPr>
      <w:rPr>
        <w:rFonts w:hint="default"/>
      </w:rPr>
    </w:lvl>
    <w:lvl w:ilvl="8">
      <w:start w:val="1"/>
      <w:numFmt w:val="lowerRoman"/>
      <w:lvlText w:val="%9."/>
      <w:lvlJc w:val="right"/>
      <w:pPr>
        <w:ind w:left="4080" w:hanging="363"/>
      </w:pPr>
      <w:rPr>
        <w:rFonts w:hint="default"/>
      </w:rPr>
    </w:lvl>
  </w:abstractNum>
  <w:abstractNum w:abstractNumId="2" w15:restartNumberingAfterBreak="0">
    <w:nsid w:val="15173C15"/>
    <w:multiLevelType w:val="hybridMultilevel"/>
    <w:tmpl w:val="F614E764"/>
    <w:lvl w:ilvl="0" w:tplc="87706B86">
      <w:start w:val="1"/>
      <w:numFmt w:val="bullet"/>
      <w:lvlText w:val=""/>
      <w:lvlJc w:val="left"/>
      <w:pPr>
        <w:ind w:left="720" w:hanging="360"/>
      </w:pPr>
      <w:rPr>
        <w:rFonts w:ascii="Wingdings" w:hAnsi="Wingdings"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271E31"/>
    <w:multiLevelType w:val="hybridMultilevel"/>
    <w:tmpl w:val="D4960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2B1B5EE1"/>
    <w:multiLevelType w:val="hybridMultilevel"/>
    <w:tmpl w:val="07EC6738"/>
    <w:lvl w:ilvl="0" w:tplc="24B0DED8">
      <w:start w:val="1"/>
      <w:numFmt w:val="bullet"/>
      <w:pStyle w:val="ACA-BulletLevel1"/>
      <w:lvlText w:val=""/>
      <w:lvlJc w:val="left"/>
      <w:pPr>
        <w:ind w:left="720" w:hanging="360"/>
      </w:pPr>
      <w:rPr>
        <w:rFonts w:ascii="Symbol" w:hAnsi="Symbol" w:hint="default"/>
      </w:rPr>
    </w:lvl>
    <w:lvl w:ilvl="1" w:tplc="F2FEAA96">
      <w:start w:val="1"/>
      <w:numFmt w:val="bullet"/>
      <w:pStyle w:val="ListParagraph"/>
      <w:lvlText w:val=""/>
      <w:lvlJc w:val="left"/>
      <w:pPr>
        <w:ind w:left="1440" w:hanging="360"/>
      </w:pPr>
      <w:rPr>
        <w:rFonts w:ascii="Wingdings" w:hAnsi="Wingdings" w:hint="default"/>
        <w:color w:val="90909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AC1409A"/>
    <w:multiLevelType w:val="hybridMultilevel"/>
    <w:tmpl w:val="70944CC8"/>
    <w:lvl w:ilvl="0" w:tplc="F11088D2">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DDC384E"/>
    <w:multiLevelType w:val="hybridMultilevel"/>
    <w:tmpl w:val="9800B81C"/>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FE777D7"/>
    <w:multiLevelType w:val="hybridMultilevel"/>
    <w:tmpl w:val="A836C9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3255196"/>
    <w:multiLevelType w:val="multilevel"/>
    <w:tmpl w:val="72545A02"/>
    <w:lvl w:ilvl="0">
      <w:start w:val="1"/>
      <w:numFmt w:val="upperLetter"/>
      <w:pStyle w:val="ACA-AlphaList"/>
      <w:lvlText w:val="%1."/>
      <w:lvlJc w:val="left"/>
      <w:pPr>
        <w:ind w:left="720" w:hanging="363"/>
      </w:pPr>
      <w:rPr>
        <w:rFonts w:hint="default"/>
      </w:rPr>
    </w:lvl>
    <w:lvl w:ilvl="1">
      <w:start w:val="1"/>
      <w:numFmt w:val="lowerRoman"/>
      <w:lvlText w:val="%2."/>
      <w:lvlJc w:val="left"/>
      <w:pPr>
        <w:ind w:left="1140" w:hanging="363"/>
      </w:pPr>
      <w:rPr>
        <w:rFonts w:hint="default"/>
      </w:rPr>
    </w:lvl>
    <w:lvl w:ilvl="2">
      <w:start w:val="1"/>
      <w:numFmt w:val="lowerRoman"/>
      <w:lvlText w:val="%3."/>
      <w:lvlJc w:val="right"/>
      <w:pPr>
        <w:ind w:left="1560" w:hanging="363"/>
      </w:pPr>
      <w:rPr>
        <w:rFonts w:hint="default"/>
      </w:rPr>
    </w:lvl>
    <w:lvl w:ilvl="3">
      <w:start w:val="1"/>
      <w:numFmt w:val="decimal"/>
      <w:lvlText w:val="%4."/>
      <w:lvlJc w:val="left"/>
      <w:pPr>
        <w:ind w:left="1980" w:hanging="363"/>
      </w:pPr>
      <w:rPr>
        <w:rFonts w:hint="default"/>
      </w:rPr>
    </w:lvl>
    <w:lvl w:ilvl="4">
      <w:start w:val="1"/>
      <w:numFmt w:val="lowerLetter"/>
      <w:lvlText w:val="%5."/>
      <w:lvlJc w:val="left"/>
      <w:pPr>
        <w:ind w:left="2400" w:hanging="363"/>
      </w:pPr>
      <w:rPr>
        <w:rFonts w:hint="default"/>
      </w:rPr>
    </w:lvl>
    <w:lvl w:ilvl="5">
      <w:start w:val="1"/>
      <w:numFmt w:val="lowerRoman"/>
      <w:lvlText w:val="%6."/>
      <w:lvlJc w:val="right"/>
      <w:pPr>
        <w:ind w:left="2820" w:hanging="363"/>
      </w:pPr>
      <w:rPr>
        <w:rFonts w:hint="default"/>
      </w:rPr>
    </w:lvl>
    <w:lvl w:ilvl="6">
      <w:start w:val="1"/>
      <w:numFmt w:val="decimal"/>
      <w:lvlText w:val="%7."/>
      <w:lvlJc w:val="left"/>
      <w:pPr>
        <w:ind w:left="3240" w:hanging="363"/>
      </w:pPr>
      <w:rPr>
        <w:rFonts w:hint="default"/>
      </w:rPr>
    </w:lvl>
    <w:lvl w:ilvl="7">
      <w:start w:val="1"/>
      <w:numFmt w:val="lowerLetter"/>
      <w:lvlText w:val="%8."/>
      <w:lvlJc w:val="left"/>
      <w:pPr>
        <w:ind w:left="3660" w:hanging="363"/>
      </w:pPr>
      <w:rPr>
        <w:rFonts w:hint="default"/>
      </w:rPr>
    </w:lvl>
    <w:lvl w:ilvl="8">
      <w:start w:val="1"/>
      <w:numFmt w:val="lowerRoman"/>
      <w:lvlText w:val="%9."/>
      <w:lvlJc w:val="right"/>
      <w:pPr>
        <w:ind w:left="4080" w:hanging="363"/>
      </w:pPr>
      <w:rPr>
        <w:rFonts w:hint="default"/>
      </w:rPr>
    </w:lvl>
  </w:abstractNum>
  <w:abstractNum w:abstractNumId="9" w15:restartNumberingAfterBreak="0">
    <w:nsid w:val="67921679"/>
    <w:multiLevelType w:val="hybridMultilevel"/>
    <w:tmpl w:val="5C3CFE8C"/>
    <w:lvl w:ilvl="0" w:tplc="8A108B04">
      <w:start w:val="1"/>
      <w:numFmt w:val="decimal"/>
      <w:lvlText w:val="%1."/>
      <w:lvlJc w:val="left"/>
      <w:pPr>
        <w:tabs>
          <w:tab w:val="num" w:pos="720"/>
        </w:tabs>
        <w:ind w:left="720" w:hanging="360"/>
      </w:pPr>
      <w:rPr>
        <w:rFonts w:hint="default"/>
        <w:b w:val="0"/>
        <w:sz w:val="16"/>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A307A5"/>
    <w:multiLevelType w:val="hybridMultilevel"/>
    <w:tmpl w:val="7F92659A"/>
    <w:lvl w:ilvl="0" w:tplc="44EC3AC0">
      <w:start w:val="1"/>
      <w:numFmt w:val="bullet"/>
      <w:lvlText w:val=""/>
      <w:lvlJc w:val="left"/>
      <w:pPr>
        <w:tabs>
          <w:tab w:val="num" w:pos="-545"/>
        </w:tabs>
        <w:ind w:left="-545" w:hanging="360"/>
      </w:pPr>
      <w:rPr>
        <w:rFonts w:ascii="Wingdings" w:hAnsi="Wingdings" w:hint="default"/>
      </w:rPr>
    </w:lvl>
    <w:lvl w:ilvl="1" w:tplc="00030409">
      <w:start w:val="1"/>
      <w:numFmt w:val="bullet"/>
      <w:lvlText w:val="o"/>
      <w:lvlJc w:val="left"/>
      <w:pPr>
        <w:tabs>
          <w:tab w:val="num" w:pos="-545"/>
        </w:tabs>
        <w:ind w:left="-545" w:hanging="360"/>
      </w:pPr>
      <w:rPr>
        <w:rFonts w:ascii="Courier New" w:hAnsi="Courier New" w:hint="default"/>
      </w:rPr>
    </w:lvl>
    <w:lvl w:ilvl="2" w:tplc="00050409" w:tentative="1">
      <w:start w:val="1"/>
      <w:numFmt w:val="bullet"/>
      <w:lvlText w:val=""/>
      <w:lvlJc w:val="left"/>
      <w:pPr>
        <w:tabs>
          <w:tab w:val="num" w:pos="175"/>
        </w:tabs>
        <w:ind w:left="175" w:hanging="360"/>
      </w:pPr>
      <w:rPr>
        <w:rFonts w:ascii="Wingdings" w:hAnsi="Wingdings" w:hint="default"/>
      </w:rPr>
    </w:lvl>
    <w:lvl w:ilvl="3" w:tplc="00010409" w:tentative="1">
      <w:start w:val="1"/>
      <w:numFmt w:val="bullet"/>
      <w:lvlText w:val=""/>
      <w:lvlJc w:val="left"/>
      <w:pPr>
        <w:tabs>
          <w:tab w:val="num" w:pos="895"/>
        </w:tabs>
        <w:ind w:left="895" w:hanging="360"/>
      </w:pPr>
      <w:rPr>
        <w:rFonts w:ascii="Symbol" w:hAnsi="Symbol" w:hint="default"/>
      </w:rPr>
    </w:lvl>
    <w:lvl w:ilvl="4" w:tplc="00030409" w:tentative="1">
      <w:start w:val="1"/>
      <w:numFmt w:val="bullet"/>
      <w:lvlText w:val="o"/>
      <w:lvlJc w:val="left"/>
      <w:pPr>
        <w:tabs>
          <w:tab w:val="num" w:pos="1615"/>
        </w:tabs>
        <w:ind w:left="1615" w:hanging="360"/>
      </w:pPr>
      <w:rPr>
        <w:rFonts w:ascii="Courier New" w:hAnsi="Courier New" w:hint="default"/>
      </w:rPr>
    </w:lvl>
    <w:lvl w:ilvl="5" w:tplc="00050409" w:tentative="1">
      <w:start w:val="1"/>
      <w:numFmt w:val="bullet"/>
      <w:lvlText w:val=""/>
      <w:lvlJc w:val="left"/>
      <w:pPr>
        <w:tabs>
          <w:tab w:val="num" w:pos="2335"/>
        </w:tabs>
        <w:ind w:left="2335" w:hanging="360"/>
      </w:pPr>
      <w:rPr>
        <w:rFonts w:ascii="Wingdings" w:hAnsi="Wingdings" w:hint="default"/>
      </w:rPr>
    </w:lvl>
    <w:lvl w:ilvl="6" w:tplc="00010409" w:tentative="1">
      <w:start w:val="1"/>
      <w:numFmt w:val="bullet"/>
      <w:lvlText w:val=""/>
      <w:lvlJc w:val="left"/>
      <w:pPr>
        <w:tabs>
          <w:tab w:val="num" w:pos="3055"/>
        </w:tabs>
        <w:ind w:left="3055" w:hanging="360"/>
      </w:pPr>
      <w:rPr>
        <w:rFonts w:ascii="Symbol" w:hAnsi="Symbol" w:hint="default"/>
      </w:rPr>
    </w:lvl>
    <w:lvl w:ilvl="7" w:tplc="00030409" w:tentative="1">
      <w:start w:val="1"/>
      <w:numFmt w:val="bullet"/>
      <w:lvlText w:val="o"/>
      <w:lvlJc w:val="left"/>
      <w:pPr>
        <w:tabs>
          <w:tab w:val="num" w:pos="3775"/>
        </w:tabs>
        <w:ind w:left="3775" w:hanging="360"/>
      </w:pPr>
      <w:rPr>
        <w:rFonts w:ascii="Courier New" w:hAnsi="Courier New" w:hint="default"/>
      </w:rPr>
    </w:lvl>
    <w:lvl w:ilvl="8" w:tplc="00050409" w:tentative="1">
      <w:start w:val="1"/>
      <w:numFmt w:val="bullet"/>
      <w:lvlText w:val=""/>
      <w:lvlJc w:val="left"/>
      <w:pPr>
        <w:tabs>
          <w:tab w:val="num" w:pos="4495"/>
        </w:tabs>
        <w:ind w:left="4495" w:hanging="360"/>
      </w:pPr>
      <w:rPr>
        <w:rFonts w:ascii="Wingdings" w:hAnsi="Wingdings" w:hint="default"/>
      </w:rPr>
    </w:lvl>
  </w:abstractNum>
  <w:abstractNum w:abstractNumId="11" w15:restartNumberingAfterBreak="0">
    <w:nsid w:val="73780DCC"/>
    <w:multiLevelType w:val="hybridMultilevel"/>
    <w:tmpl w:val="0CF43AE6"/>
    <w:lvl w:ilvl="0" w:tplc="44E0C33E">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27193076">
    <w:abstractNumId w:val="10"/>
  </w:num>
  <w:num w:numId="2" w16cid:durableId="1185750490">
    <w:abstractNumId w:val="0"/>
  </w:num>
  <w:num w:numId="3" w16cid:durableId="932326045">
    <w:abstractNumId w:val="0"/>
  </w:num>
  <w:num w:numId="4" w16cid:durableId="1595437938">
    <w:abstractNumId w:val="9"/>
  </w:num>
  <w:num w:numId="5" w16cid:durableId="1384716613">
    <w:abstractNumId w:val="10"/>
  </w:num>
  <w:num w:numId="6" w16cid:durableId="1324970264">
    <w:abstractNumId w:val="0"/>
  </w:num>
  <w:num w:numId="7" w16cid:durableId="345442227">
    <w:abstractNumId w:val="0"/>
  </w:num>
  <w:num w:numId="8" w16cid:durableId="458764279">
    <w:abstractNumId w:val="9"/>
  </w:num>
  <w:num w:numId="9" w16cid:durableId="1353339184">
    <w:abstractNumId w:val="11"/>
  </w:num>
  <w:num w:numId="10" w16cid:durableId="866065280">
    <w:abstractNumId w:val="7"/>
  </w:num>
  <w:num w:numId="11" w16cid:durableId="193619625">
    <w:abstractNumId w:val="6"/>
  </w:num>
  <w:num w:numId="12" w16cid:durableId="872231663">
    <w:abstractNumId w:val="4"/>
  </w:num>
  <w:num w:numId="13" w16cid:durableId="833229430">
    <w:abstractNumId w:val="4"/>
    <w:lvlOverride w:ilvl="0">
      <w:startOverride w:val="1"/>
    </w:lvlOverride>
  </w:num>
  <w:num w:numId="14" w16cid:durableId="1361280735">
    <w:abstractNumId w:val="2"/>
  </w:num>
  <w:num w:numId="15" w16cid:durableId="2133665682">
    <w:abstractNumId w:val="5"/>
  </w:num>
  <w:num w:numId="16" w16cid:durableId="10606667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156870">
    <w:abstractNumId w:val="1"/>
  </w:num>
  <w:num w:numId="18" w16cid:durableId="1987663716">
    <w:abstractNumId w:val="8"/>
  </w:num>
  <w:num w:numId="19" w16cid:durableId="1096513782">
    <w:abstractNumId w:val="4"/>
  </w:num>
  <w:num w:numId="20" w16cid:durableId="1110318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ocumentProtection w:edit="forms" w:enforcement="0"/>
  <w:defaultTabStop w:val="720"/>
  <w:drawingGridHorizontalSpacing w:val="11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0MjY2NzY1MTQ0MTBT0lEKTi0uzszPAykwNKkFAHpKPGwtAAAA"/>
  </w:docVars>
  <w:rsids>
    <w:rsidRoot w:val="0091601A"/>
    <w:rsid w:val="00022C3F"/>
    <w:rsid w:val="00024A8C"/>
    <w:rsid w:val="00043DCD"/>
    <w:rsid w:val="0004720D"/>
    <w:rsid w:val="0005412D"/>
    <w:rsid w:val="00067E71"/>
    <w:rsid w:val="000A3132"/>
    <w:rsid w:val="000C3BDF"/>
    <w:rsid w:val="000D209E"/>
    <w:rsid w:val="000F262E"/>
    <w:rsid w:val="001033DC"/>
    <w:rsid w:val="00116876"/>
    <w:rsid w:val="00124943"/>
    <w:rsid w:val="00124A42"/>
    <w:rsid w:val="001537ED"/>
    <w:rsid w:val="00155D70"/>
    <w:rsid w:val="00156DF4"/>
    <w:rsid w:val="00161145"/>
    <w:rsid w:val="00164229"/>
    <w:rsid w:val="00180294"/>
    <w:rsid w:val="001819F4"/>
    <w:rsid w:val="00186C35"/>
    <w:rsid w:val="0019758F"/>
    <w:rsid w:val="001A1F8A"/>
    <w:rsid w:val="001A485E"/>
    <w:rsid w:val="001D3A83"/>
    <w:rsid w:val="001F4444"/>
    <w:rsid w:val="001F543C"/>
    <w:rsid w:val="0021080A"/>
    <w:rsid w:val="00236D22"/>
    <w:rsid w:val="00243994"/>
    <w:rsid w:val="002758AD"/>
    <w:rsid w:val="002B2268"/>
    <w:rsid w:val="002C6E01"/>
    <w:rsid w:val="002D488B"/>
    <w:rsid w:val="002F1A71"/>
    <w:rsid w:val="002F493F"/>
    <w:rsid w:val="00300018"/>
    <w:rsid w:val="00302F45"/>
    <w:rsid w:val="00305937"/>
    <w:rsid w:val="00320918"/>
    <w:rsid w:val="00333D8A"/>
    <w:rsid w:val="00377E9E"/>
    <w:rsid w:val="00385212"/>
    <w:rsid w:val="00391C30"/>
    <w:rsid w:val="00391E69"/>
    <w:rsid w:val="003B61C3"/>
    <w:rsid w:val="003B77EA"/>
    <w:rsid w:val="003D2ACF"/>
    <w:rsid w:val="003F410A"/>
    <w:rsid w:val="00404B4F"/>
    <w:rsid w:val="00412E28"/>
    <w:rsid w:val="004412F8"/>
    <w:rsid w:val="00454D38"/>
    <w:rsid w:val="00455C06"/>
    <w:rsid w:val="00490F84"/>
    <w:rsid w:val="004A445B"/>
    <w:rsid w:val="004B3025"/>
    <w:rsid w:val="004B36CE"/>
    <w:rsid w:val="004C74D7"/>
    <w:rsid w:val="004D079A"/>
    <w:rsid w:val="004D3B05"/>
    <w:rsid w:val="005022E8"/>
    <w:rsid w:val="00502EA7"/>
    <w:rsid w:val="00504CB5"/>
    <w:rsid w:val="0051421D"/>
    <w:rsid w:val="00537B92"/>
    <w:rsid w:val="0054034B"/>
    <w:rsid w:val="0054177B"/>
    <w:rsid w:val="0054362F"/>
    <w:rsid w:val="005438B9"/>
    <w:rsid w:val="005503BA"/>
    <w:rsid w:val="00552D28"/>
    <w:rsid w:val="005653F9"/>
    <w:rsid w:val="00567963"/>
    <w:rsid w:val="00574D83"/>
    <w:rsid w:val="005846B9"/>
    <w:rsid w:val="00584F70"/>
    <w:rsid w:val="005852F5"/>
    <w:rsid w:val="005A3651"/>
    <w:rsid w:val="005E495C"/>
    <w:rsid w:val="005F3C5A"/>
    <w:rsid w:val="00606951"/>
    <w:rsid w:val="0061704D"/>
    <w:rsid w:val="00686853"/>
    <w:rsid w:val="00692C18"/>
    <w:rsid w:val="0069568E"/>
    <w:rsid w:val="006A0A20"/>
    <w:rsid w:val="006B7AF9"/>
    <w:rsid w:val="006C0B70"/>
    <w:rsid w:val="006C1C2E"/>
    <w:rsid w:val="006C5A8D"/>
    <w:rsid w:val="006E009A"/>
    <w:rsid w:val="006F1474"/>
    <w:rsid w:val="006F32F3"/>
    <w:rsid w:val="006F7BBE"/>
    <w:rsid w:val="00706AD3"/>
    <w:rsid w:val="007106F7"/>
    <w:rsid w:val="00711281"/>
    <w:rsid w:val="0071375D"/>
    <w:rsid w:val="0071602D"/>
    <w:rsid w:val="0073639B"/>
    <w:rsid w:val="00737F3E"/>
    <w:rsid w:val="00765CF3"/>
    <w:rsid w:val="00766F9D"/>
    <w:rsid w:val="00775583"/>
    <w:rsid w:val="0078164B"/>
    <w:rsid w:val="007939D9"/>
    <w:rsid w:val="007A7580"/>
    <w:rsid w:val="007B468E"/>
    <w:rsid w:val="007C2BA9"/>
    <w:rsid w:val="007E5CAF"/>
    <w:rsid w:val="00802E2C"/>
    <w:rsid w:val="0082278B"/>
    <w:rsid w:val="00826AEB"/>
    <w:rsid w:val="00862BD7"/>
    <w:rsid w:val="00866064"/>
    <w:rsid w:val="00872AF2"/>
    <w:rsid w:val="00894783"/>
    <w:rsid w:val="008965CD"/>
    <w:rsid w:val="008A7D10"/>
    <w:rsid w:val="008B5606"/>
    <w:rsid w:val="008C528F"/>
    <w:rsid w:val="008D08CC"/>
    <w:rsid w:val="0091601A"/>
    <w:rsid w:val="0092262A"/>
    <w:rsid w:val="00932587"/>
    <w:rsid w:val="009359D6"/>
    <w:rsid w:val="0093626A"/>
    <w:rsid w:val="00937EE5"/>
    <w:rsid w:val="00974A61"/>
    <w:rsid w:val="00975716"/>
    <w:rsid w:val="00993315"/>
    <w:rsid w:val="009C15BA"/>
    <w:rsid w:val="009C6C92"/>
    <w:rsid w:val="009D2515"/>
    <w:rsid w:val="009F26C8"/>
    <w:rsid w:val="00A00974"/>
    <w:rsid w:val="00A1253D"/>
    <w:rsid w:val="00A159A6"/>
    <w:rsid w:val="00A23A9E"/>
    <w:rsid w:val="00A3585D"/>
    <w:rsid w:val="00A45BEA"/>
    <w:rsid w:val="00A65E40"/>
    <w:rsid w:val="00A67ADB"/>
    <w:rsid w:val="00A81613"/>
    <w:rsid w:val="00A87BD3"/>
    <w:rsid w:val="00AA2BF7"/>
    <w:rsid w:val="00AB1732"/>
    <w:rsid w:val="00AC78EE"/>
    <w:rsid w:val="00AE422D"/>
    <w:rsid w:val="00AE55C1"/>
    <w:rsid w:val="00B01D07"/>
    <w:rsid w:val="00B039DF"/>
    <w:rsid w:val="00B11A11"/>
    <w:rsid w:val="00B50CFD"/>
    <w:rsid w:val="00B60B64"/>
    <w:rsid w:val="00B63C09"/>
    <w:rsid w:val="00B73844"/>
    <w:rsid w:val="00B73BCC"/>
    <w:rsid w:val="00B82FB7"/>
    <w:rsid w:val="00B87DD0"/>
    <w:rsid w:val="00BA2D3A"/>
    <w:rsid w:val="00BA2E0D"/>
    <w:rsid w:val="00BA4468"/>
    <w:rsid w:val="00BB7618"/>
    <w:rsid w:val="00BE6B95"/>
    <w:rsid w:val="00BF7076"/>
    <w:rsid w:val="00C317C5"/>
    <w:rsid w:val="00C347E7"/>
    <w:rsid w:val="00C351F9"/>
    <w:rsid w:val="00C35973"/>
    <w:rsid w:val="00C4222F"/>
    <w:rsid w:val="00C45055"/>
    <w:rsid w:val="00C76B16"/>
    <w:rsid w:val="00C9303D"/>
    <w:rsid w:val="00C94AEF"/>
    <w:rsid w:val="00CD41C9"/>
    <w:rsid w:val="00CD4ED8"/>
    <w:rsid w:val="00CD5C49"/>
    <w:rsid w:val="00CE3919"/>
    <w:rsid w:val="00CE7F6E"/>
    <w:rsid w:val="00CF4505"/>
    <w:rsid w:val="00CF5B1E"/>
    <w:rsid w:val="00D05E79"/>
    <w:rsid w:val="00D1413F"/>
    <w:rsid w:val="00D2440F"/>
    <w:rsid w:val="00D35BE5"/>
    <w:rsid w:val="00D41E90"/>
    <w:rsid w:val="00D51D6B"/>
    <w:rsid w:val="00D54CE6"/>
    <w:rsid w:val="00D61CC1"/>
    <w:rsid w:val="00D6479D"/>
    <w:rsid w:val="00D657B2"/>
    <w:rsid w:val="00D80753"/>
    <w:rsid w:val="00D83B51"/>
    <w:rsid w:val="00D95BD1"/>
    <w:rsid w:val="00DB27B9"/>
    <w:rsid w:val="00DC6923"/>
    <w:rsid w:val="00DD343A"/>
    <w:rsid w:val="00DE7BE9"/>
    <w:rsid w:val="00E06EDF"/>
    <w:rsid w:val="00E3278F"/>
    <w:rsid w:val="00E43E1E"/>
    <w:rsid w:val="00E82EFB"/>
    <w:rsid w:val="00E83912"/>
    <w:rsid w:val="00E96CDB"/>
    <w:rsid w:val="00E97DC5"/>
    <w:rsid w:val="00EA1F02"/>
    <w:rsid w:val="00EB3DA3"/>
    <w:rsid w:val="00ED20D2"/>
    <w:rsid w:val="00EF411F"/>
    <w:rsid w:val="00F04399"/>
    <w:rsid w:val="00F10253"/>
    <w:rsid w:val="00F12182"/>
    <w:rsid w:val="00F1548C"/>
    <w:rsid w:val="00F21352"/>
    <w:rsid w:val="00F24A5F"/>
    <w:rsid w:val="00F659F4"/>
    <w:rsid w:val="00F65EE6"/>
    <w:rsid w:val="00F70DC3"/>
    <w:rsid w:val="00F71349"/>
    <w:rsid w:val="00F81601"/>
    <w:rsid w:val="00F971DE"/>
    <w:rsid w:val="00FA1941"/>
    <w:rsid w:val="00FA5637"/>
    <w:rsid w:val="00FB691A"/>
    <w:rsid w:val="00FC4755"/>
    <w:rsid w:val="00FC6A34"/>
    <w:rsid w:val="00FD4AD2"/>
    <w:rsid w:val="00FD4E3C"/>
    <w:rsid w:val="00FD5AFB"/>
    <w:rsid w:val="00FE175C"/>
    <w:rsid w:val="00FF23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F17FD"/>
  <w15:chartTrackingRefBased/>
  <w15:docId w15:val="{F119A2A8-E21F-4192-8B84-29460278F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78EE"/>
    <w:pPr>
      <w:spacing w:after="120"/>
    </w:pPr>
    <w:rPr>
      <w:rFonts w:asciiTheme="minorHAnsi" w:hAnsiTheme="minorHAnsi"/>
      <w:szCs w:val="24"/>
    </w:rPr>
  </w:style>
  <w:style w:type="paragraph" w:styleId="Heading1">
    <w:name w:val="heading 1"/>
    <w:basedOn w:val="Normal"/>
    <w:next w:val="Normal"/>
    <w:link w:val="Heading1Char"/>
    <w:autoRedefine/>
    <w:qFormat/>
    <w:rsid w:val="00412E28"/>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semiHidden/>
    <w:unhideWhenUsed/>
    <w:qFormat/>
    <w:rsid w:val="0078164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1033DC"/>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2E28"/>
    <w:rPr>
      <w:rFonts w:asciiTheme="minorHAnsi" w:eastAsiaTheme="majorEastAsia" w:hAnsiTheme="minorHAnsi" w:cstheme="majorBidi"/>
      <w:b/>
      <w:sz w:val="32"/>
      <w:szCs w:val="32"/>
    </w:rPr>
  </w:style>
  <w:style w:type="paragraph" w:customStyle="1" w:styleId="ACA-BulletLevel1">
    <w:name w:val="ACA - Bullet Level 1"/>
    <w:basedOn w:val="ACA-BodyText"/>
    <w:qFormat/>
    <w:rsid w:val="006B7AF9"/>
    <w:pPr>
      <w:numPr>
        <w:numId w:val="12"/>
      </w:numPr>
    </w:pPr>
  </w:style>
  <w:style w:type="paragraph" w:styleId="ListParagraph">
    <w:name w:val="List Paragraph"/>
    <w:basedOn w:val="Normal"/>
    <w:uiPriority w:val="34"/>
    <w:qFormat/>
    <w:rsid w:val="00D05E79"/>
    <w:pPr>
      <w:numPr>
        <w:ilvl w:val="1"/>
        <w:numId w:val="12"/>
      </w:numPr>
      <w:contextualSpacing/>
    </w:pPr>
  </w:style>
  <w:style w:type="paragraph" w:customStyle="1" w:styleId="ACA-BulletLevel2">
    <w:name w:val="ACA - Bullet Level 2"/>
    <w:basedOn w:val="ListParagraph"/>
    <w:qFormat/>
    <w:rsid w:val="006B7AF9"/>
    <w:pPr>
      <w:ind w:left="1134" w:hanging="357"/>
      <w:contextualSpacing w:val="0"/>
    </w:pPr>
  </w:style>
  <w:style w:type="table" w:styleId="TableGrid">
    <w:name w:val="Table Grid"/>
    <w:basedOn w:val="TableNormal"/>
    <w:locked/>
    <w:rsid w:val="006F7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A-TableHeader">
    <w:name w:val="ACA - Table Header"/>
    <w:basedOn w:val="ACA-BodyText"/>
    <w:qFormat/>
    <w:rsid w:val="0004720D"/>
    <w:pPr>
      <w:spacing w:before="40" w:after="40"/>
      <w:jc w:val="center"/>
    </w:pPr>
    <w:rPr>
      <w:b/>
      <w:bCs/>
      <w:color w:val="000000" w:themeColor="text1"/>
    </w:rPr>
  </w:style>
  <w:style w:type="paragraph" w:customStyle="1" w:styleId="ACA-TableText">
    <w:name w:val="ACA - Table Text"/>
    <w:basedOn w:val="ACA-BodyText"/>
    <w:qFormat/>
    <w:rsid w:val="00300018"/>
    <w:pPr>
      <w:spacing w:before="40" w:after="40"/>
      <w:jc w:val="left"/>
    </w:pPr>
  </w:style>
  <w:style w:type="paragraph" w:customStyle="1" w:styleId="ACA-TableBulletLvl1">
    <w:name w:val="ACA - Table Bullet Lvl 1"/>
    <w:basedOn w:val="ACA-BulletLevel1"/>
    <w:qFormat/>
    <w:rsid w:val="00300018"/>
    <w:pPr>
      <w:spacing w:before="40" w:after="40"/>
      <w:ind w:left="601"/>
    </w:pPr>
  </w:style>
  <w:style w:type="paragraph" w:styleId="BalloonText">
    <w:name w:val="Balloon Text"/>
    <w:basedOn w:val="Normal"/>
    <w:link w:val="BalloonTextChar"/>
    <w:semiHidden/>
    <w:rsid w:val="00FF237D"/>
    <w:rPr>
      <w:rFonts w:ascii="Tahoma" w:hAnsi="Tahoma" w:cs="Tahoma"/>
      <w:sz w:val="16"/>
      <w:szCs w:val="16"/>
    </w:rPr>
  </w:style>
  <w:style w:type="character" w:customStyle="1" w:styleId="BalloonTextChar">
    <w:name w:val="Balloon Text Char"/>
    <w:basedOn w:val="DefaultParagraphFont"/>
    <w:link w:val="BalloonText"/>
    <w:semiHidden/>
    <w:rsid w:val="00FF237D"/>
    <w:rPr>
      <w:rFonts w:ascii="Tahoma" w:eastAsia="Times New Roman" w:hAnsi="Tahoma" w:cs="Tahoma"/>
      <w:sz w:val="16"/>
      <w:szCs w:val="16"/>
      <w:lang w:val="en-US"/>
    </w:rPr>
  </w:style>
  <w:style w:type="paragraph" w:customStyle="1" w:styleId="ACA-Correspondencetext">
    <w:name w:val="ACA - Correspondence text"/>
    <w:basedOn w:val="Normal"/>
    <w:qFormat/>
    <w:rsid w:val="00F70DC3"/>
    <w:pPr>
      <w:tabs>
        <w:tab w:val="center" w:pos="4513"/>
        <w:tab w:val="right" w:pos="9026"/>
      </w:tabs>
      <w:jc w:val="center"/>
    </w:pPr>
    <w:rPr>
      <w:rFonts w:cstheme="minorHAnsi"/>
      <w:i/>
      <w:iCs/>
      <w:color w:val="632423"/>
      <w:sz w:val="20"/>
      <w:szCs w:val="20"/>
    </w:rPr>
  </w:style>
  <w:style w:type="paragraph" w:customStyle="1" w:styleId="ACA-BodyText">
    <w:name w:val="ACA - Body Text"/>
    <w:basedOn w:val="Normal"/>
    <w:qFormat/>
    <w:rsid w:val="0051421D"/>
    <w:pPr>
      <w:jc w:val="both"/>
    </w:pPr>
    <w:rPr>
      <w:rFonts w:cstheme="minorHAnsi"/>
      <w:color w:val="000000"/>
      <w:szCs w:val="22"/>
    </w:rPr>
  </w:style>
  <w:style w:type="paragraph" w:customStyle="1" w:styleId="ACA-REtext">
    <w:name w:val="ACA - RE text"/>
    <w:basedOn w:val="ACA-BodyText"/>
    <w:qFormat/>
    <w:rsid w:val="00E3278F"/>
    <w:pPr>
      <w:ind w:left="567" w:hanging="567"/>
    </w:pPr>
    <w:rPr>
      <w:rFonts w:cs="Arial"/>
      <w:b/>
    </w:rPr>
  </w:style>
  <w:style w:type="paragraph" w:styleId="Header">
    <w:name w:val="header"/>
    <w:basedOn w:val="Normal"/>
    <w:link w:val="HeaderChar"/>
    <w:uiPriority w:val="99"/>
    <w:unhideWhenUsed/>
    <w:rsid w:val="004D079A"/>
    <w:pPr>
      <w:tabs>
        <w:tab w:val="center" w:pos="4513"/>
        <w:tab w:val="right" w:pos="9026"/>
      </w:tabs>
    </w:pPr>
  </w:style>
  <w:style w:type="character" w:customStyle="1" w:styleId="HeaderChar">
    <w:name w:val="Header Char"/>
    <w:basedOn w:val="DefaultParagraphFont"/>
    <w:link w:val="Header"/>
    <w:uiPriority w:val="99"/>
    <w:rsid w:val="004D079A"/>
    <w:rPr>
      <w:rFonts w:ascii="Times New Roman" w:hAnsi="Times New Roman"/>
      <w:sz w:val="24"/>
      <w:szCs w:val="24"/>
    </w:rPr>
  </w:style>
  <w:style w:type="paragraph" w:styleId="Footer">
    <w:name w:val="footer"/>
    <w:basedOn w:val="ACA-BodyText"/>
    <w:link w:val="FooterChar"/>
    <w:uiPriority w:val="99"/>
    <w:unhideWhenUsed/>
    <w:rsid w:val="007A7580"/>
    <w:rPr>
      <w:sz w:val="18"/>
      <w:szCs w:val="18"/>
    </w:rPr>
  </w:style>
  <w:style w:type="character" w:customStyle="1" w:styleId="FooterChar">
    <w:name w:val="Footer Char"/>
    <w:basedOn w:val="DefaultParagraphFont"/>
    <w:link w:val="Footer"/>
    <w:uiPriority w:val="99"/>
    <w:rsid w:val="007A7580"/>
    <w:rPr>
      <w:rFonts w:asciiTheme="minorHAnsi" w:hAnsiTheme="minorHAnsi" w:cstheme="minorHAnsi"/>
      <w:color w:val="000000"/>
      <w:sz w:val="18"/>
      <w:szCs w:val="18"/>
    </w:rPr>
  </w:style>
  <w:style w:type="character" w:styleId="PlaceholderText">
    <w:name w:val="Placeholder Text"/>
    <w:basedOn w:val="DefaultParagraphFont"/>
    <w:uiPriority w:val="99"/>
    <w:semiHidden/>
    <w:rsid w:val="00BE6B95"/>
    <w:rPr>
      <w:color w:val="666666"/>
    </w:rPr>
  </w:style>
  <w:style w:type="paragraph" w:customStyle="1" w:styleId="Heading2-MainHeading">
    <w:name w:val="Heading 2 - Main Heading"/>
    <w:basedOn w:val="Heading2"/>
    <w:qFormat/>
    <w:rsid w:val="001033DC"/>
    <w:pPr>
      <w:spacing w:before="120"/>
    </w:pPr>
    <w:rPr>
      <w:b/>
      <w:color w:val="632423"/>
      <w:sz w:val="28"/>
    </w:rPr>
  </w:style>
  <w:style w:type="character" w:customStyle="1" w:styleId="Heading2Char">
    <w:name w:val="Heading 2 Char"/>
    <w:basedOn w:val="DefaultParagraphFont"/>
    <w:link w:val="Heading2"/>
    <w:semiHidden/>
    <w:rsid w:val="0078164B"/>
    <w:rPr>
      <w:rFonts w:asciiTheme="majorHAnsi" w:eastAsiaTheme="majorEastAsia" w:hAnsiTheme="majorHAnsi" w:cstheme="majorBidi"/>
      <w:color w:val="2F5496" w:themeColor="accent1" w:themeShade="BF"/>
      <w:sz w:val="26"/>
      <w:szCs w:val="26"/>
    </w:rPr>
  </w:style>
  <w:style w:type="paragraph" w:customStyle="1" w:styleId="Heading3-SubHeading">
    <w:name w:val="Heading 3 - Sub Heading"/>
    <w:basedOn w:val="Heading3"/>
    <w:qFormat/>
    <w:rsid w:val="001033DC"/>
    <w:pPr>
      <w:spacing w:before="120"/>
    </w:pPr>
    <w:rPr>
      <w:b/>
      <w:color w:val="000000" w:themeColor="text1"/>
      <w:sz w:val="22"/>
    </w:rPr>
  </w:style>
  <w:style w:type="character" w:customStyle="1" w:styleId="Heading3Char">
    <w:name w:val="Heading 3 Char"/>
    <w:basedOn w:val="DefaultParagraphFont"/>
    <w:link w:val="Heading3"/>
    <w:semiHidden/>
    <w:rsid w:val="001033DC"/>
    <w:rPr>
      <w:rFonts w:asciiTheme="majorHAnsi" w:eastAsiaTheme="majorEastAsia" w:hAnsiTheme="majorHAnsi" w:cstheme="majorBidi"/>
      <w:color w:val="1F3763" w:themeColor="accent1" w:themeShade="7F"/>
      <w:sz w:val="24"/>
      <w:szCs w:val="24"/>
    </w:rPr>
  </w:style>
  <w:style w:type="paragraph" w:styleId="List">
    <w:name w:val="List"/>
    <w:basedOn w:val="Normal"/>
    <w:rsid w:val="006B7AF9"/>
    <w:pPr>
      <w:ind w:left="283" w:hanging="283"/>
      <w:contextualSpacing/>
    </w:pPr>
  </w:style>
  <w:style w:type="paragraph" w:customStyle="1" w:styleId="ACA-NumberList">
    <w:name w:val="ACA - Number List"/>
    <w:basedOn w:val="Normal"/>
    <w:rsid w:val="0092262A"/>
    <w:pPr>
      <w:numPr>
        <w:numId w:val="17"/>
      </w:numPr>
    </w:pPr>
  </w:style>
  <w:style w:type="paragraph" w:customStyle="1" w:styleId="ACA-AlphaList">
    <w:name w:val="ACA - Alpha List"/>
    <w:basedOn w:val="ACA-BodyText"/>
    <w:qFormat/>
    <w:rsid w:val="00F971DE"/>
    <w:pPr>
      <w:numPr>
        <w:numId w:val="18"/>
      </w:numPr>
    </w:pPr>
  </w:style>
  <w:style w:type="paragraph" w:styleId="Caption">
    <w:name w:val="caption"/>
    <w:basedOn w:val="Normal"/>
    <w:next w:val="Normal"/>
    <w:unhideWhenUsed/>
    <w:qFormat/>
    <w:rsid w:val="00F971DE"/>
    <w:pPr>
      <w:spacing w:after="200"/>
    </w:pPr>
    <w:rPr>
      <w:i/>
      <w:iCs/>
      <w:color w:val="44546A" w:themeColor="text2"/>
      <w:sz w:val="18"/>
      <w:szCs w:val="18"/>
    </w:rPr>
  </w:style>
  <w:style w:type="paragraph" w:customStyle="1" w:styleId="ACA-TableCaption">
    <w:name w:val="ACA - Table Caption"/>
    <w:basedOn w:val="Caption"/>
    <w:qFormat/>
    <w:rsid w:val="00F971DE"/>
    <w:pPr>
      <w:jc w:val="center"/>
    </w:pPr>
    <w:rPr>
      <w:i w:val="0"/>
      <w:color w:val="632423"/>
    </w:rPr>
  </w:style>
  <w:style w:type="paragraph" w:customStyle="1" w:styleId="ACA-Spacerline">
    <w:name w:val="ACA - Spacer line"/>
    <w:basedOn w:val="ACA-BodyText"/>
    <w:qFormat/>
    <w:rsid w:val="00F04399"/>
    <w:pPr>
      <w:spacing w:after="0"/>
    </w:pPr>
    <w:rPr>
      <w:b/>
      <w:bCs/>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DMS\Templates\Dotx%20Templates\TEMP027_Operations%20Manager%20Letter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C444802C294E39A5F6B4D95F1920FC"/>
        <w:category>
          <w:name w:val="General"/>
          <w:gallery w:val="placeholder"/>
        </w:category>
        <w:types>
          <w:type w:val="bbPlcHdr"/>
        </w:types>
        <w:behaviors>
          <w:behavior w:val="content"/>
        </w:behaviors>
        <w:guid w:val="{6C9D6E74-71B4-4D37-8816-137E9CC77808}"/>
      </w:docPartPr>
      <w:docPartBody>
        <w:p w:rsidR="002D7B60" w:rsidRDefault="000F4BE3" w:rsidP="000F4BE3">
          <w:pPr>
            <w:pStyle w:val="69C444802C294E39A5F6B4D95F1920FC1"/>
          </w:pPr>
          <w:r w:rsidRPr="0093626A">
            <w:t>&lt;</w:t>
          </w:r>
          <w:r w:rsidRPr="0093626A">
            <w:rPr>
              <w:highlight w:val="yellow"/>
            </w:rPr>
            <w:t>Version No</w:t>
          </w:r>
          <w:r w:rsidRPr="0093626A">
            <w:t>&gt;</w:t>
          </w:r>
        </w:p>
      </w:docPartBody>
    </w:docPart>
    <w:docPart>
      <w:docPartPr>
        <w:name w:val="BB04EAFE252A4606A909CBB14708C159"/>
        <w:category>
          <w:name w:val="General"/>
          <w:gallery w:val="placeholder"/>
        </w:category>
        <w:types>
          <w:type w:val="bbPlcHdr"/>
        </w:types>
        <w:behaviors>
          <w:behavior w:val="content"/>
        </w:behaviors>
        <w:guid w:val="{4C2F172D-6EF6-4B87-BB2A-6DC311C6CCD2}"/>
      </w:docPartPr>
      <w:docPartBody>
        <w:p w:rsidR="00386858" w:rsidRDefault="000317E7" w:rsidP="000317E7">
          <w:pPr>
            <w:pStyle w:val="BB04EAFE252A4606A909CBB14708C159"/>
          </w:pPr>
          <w:r w:rsidRPr="0093626A">
            <w:t>&lt;</w:t>
          </w:r>
          <w:r w:rsidRPr="0093626A">
            <w:rPr>
              <w:highlight w:val="yellow"/>
            </w:rPr>
            <w:t>Version No</w:t>
          </w:r>
          <w:r w:rsidRPr="0093626A">
            <w:t>&gt;</w:t>
          </w:r>
        </w:p>
      </w:docPartBody>
    </w:docPart>
    <w:docPart>
      <w:docPartPr>
        <w:name w:val="DefaultPlaceholder_-1854013440"/>
        <w:category>
          <w:name w:val="General"/>
          <w:gallery w:val="placeholder"/>
        </w:category>
        <w:types>
          <w:type w:val="bbPlcHdr"/>
        </w:types>
        <w:behaviors>
          <w:behavior w:val="content"/>
        </w:behaviors>
        <w:guid w:val="{1FCBA801-AF9A-41E6-871D-C1D23111CFBE}"/>
      </w:docPartPr>
      <w:docPartBody>
        <w:p w:rsidR="00AC41BB" w:rsidRDefault="000C6B8F">
          <w:r w:rsidRPr="000E67C3">
            <w:rPr>
              <w:rStyle w:val="PlaceholderText"/>
            </w:rPr>
            <w:t>Click or tap here to enter text.</w:t>
          </w:r>
        </w:p>
      </w:docPartBody>
    </w:docPart>
    <w:docPart>
      <w:docPartPr>
        <w:name w:val="84E330AA5CA242398EE7DC1E162C27BE"/>
        <w:category>
          <w:name w:val="General"/>
          <w:gallery w:val="placeholder"/>
        </w:category>
        <w:types>
          <w:type w:val="bbPlcHdr"/>
        </w:types>
        <w:behaviors>
          <w:behavior w:val="content"/>
        </w:behaviors>
        <w:guid w:val="{834434ED-85A9-4259-A5FF-667161D7A8FE}"/>
      </w:docPartPr>
      <w:docPartBody>
        <w:p w:rsidR="00AC41BB" w:rsidRDefault="000C6B8F" w:rsidP="000C6B8F">
          <w:pPr>
            <w:pStyle w:val="84E330AA5CA242398EE7DC1E162C27BE"/>
          </w:pPr>
          <w:r w:rsidRPr="000E67C3">
            <w:rPr>
              <w:rStyle w:val="PlaceholderText"/>
            </w:rPr>
            <w:t>Click or tap here to enter text.</w:t>
          </w:r>
        </w:p>
      </w:docPartBody>
    </w:docPart>
    <w:docPart>
      <w:docPartPr>
        <w:name w:val="18D9C900A1AB49A192DF5D47CF137EF1"/>
        <w:category>
          <w:name w:val="General"/>
          <w:gallery w:val="placeholder"/>
        </w:category>
        <w:types>
          <w:type w:val="bbPlcHdr"/>
        </w:types>
        <w:behaviors>
          <w:behavior w:val="content"/>
        </w:behaviors>
        <w:guid w:val="{17B88B00-2F94-4E2B-83CA-99497B5DFEC1}"/>
      </w:docPartPr>
      <w:docPartBody>
        <w:p w:rsidR="00AC41BB" w:rsidRDefault="000C6B8F" w:rsidP="000C6B8F">
          <w:pPr>
            <w:pStyle w:val="18D9C900A1AB49A192DF5D47CF137EF1"/>
          </w:pPr>
          <w:r w:rsidRPr="000E67C3">
            <w:rPr>
              <w:rStyle w:val="PlaceholderText"/>
            </w:rPr>
            <w:t>Click or tap here to enter text.</w:t>
          </w:r>
        </w:p>
      </w:docPartBody>
    </w:docPart>
    <w:docPart>
      <w:docPartPr>
        <w:name w:val="6CCF922D46E2456BBAEC0E0202542DDC"/>
        <w:category>
          <w:name w:val="General"/>
          <w:gallery w:val="placeholder"/>
        </w:category>
        <w:types>
          <w:type w:val="bbPlcHdr"/>
        </w:types>
        <w:behaviors>
          <w:behavior w:val="content"/>
        </w:behaviors>
        <w:guid w:val="{E901E070-45ED-4D9E-BA30-A8A814F66ED2}"/>
      </w:docPartPr>
      <w:docPartBody>
        <w:p w:rsidR="00AC41BB" w:rsidRDefault="000C6B8F" w:rsidP="000C6B8F">
          <w:pPr>
            <w:pStyle w:val="6CCF922D46E2456BBAEC0E0202542DDC"/>
          </w:pPr>
          <w:r w:rsidRPr="000E67C3">
            <w:rPr>
              <w:rStyle w:val="PlaceholderText"/>
            </w:rPr>
            <w:t>Click or tap here to enter text.</w:t>
          </w:r>
        </w:p>
      </w:docPartBody>
    </w:docPart>
    <w:docPart>
      <w:docPartPr>
        <w:name w:val="04279908BF14406BAC00C68DAD9E91B6"/>
        <w:category>
          <w:name w:val="General"/>
          <w:gallery w:val="placeholder"/>
        </w:category>
        <w:types>
          <w:type w:val="bbPlcHdr"/>
        </w:types>
        <w:behaviors>
          <w:behavior w:val="content"/>
        </w:behaviors>
        <w:guid w:val="{82FC2D12-8B95-411F-AAB8-DF086995775E}"/>
      </w:docPartPr>
      <w:docPartBody>
        <w:p w:rsidR="00AC41BB" w:rsidRDefault="000C6B8F" w:rsidP="000C6B8F">
          <w:pPr>
            <w:pStyle w:val="04279908BF14406BAC00C68DAD9E91B6"/>
          </w:pPr>
          <w:r w:rsidRPr="000E67C3">
            <w:rPr>
              <w:rStyle w:val="PlaceholderText"/>
            </w:rPr>
            <w:t>Click or tap here to enter text.</w:t>
          </w:r>
        </w:p>
      </w:docPartBody>
    </w:docPart>
    <w:docPart>
      <w:docPartPr>
        <w:name w:val="75BA895E8768489BB8F555F0377F233A"/>
        <w:category>
          <w:name w:val="General"/>
          <w:gallery w:val="placeholder"/>
        </w:category>
        <w:types>
          <w:type w:val="bbPlcHdr"/>
        </w:types>
        <w:behaviors>
          <w:behavior w:val="content"/>
        </w:behaviors>
        <w:guid w:val="{F95D593E-B85C-4700-8350-9E468325B362}"/>
      </w:docPartPr>
      <w:docPartBody>
        <w:p w:rsidR="00AC41BB" w:rsidRDefault="000C6B8F" w:rsidP="000C6B8F">
          <w:pPr>
            <w:pStyle w:val="75BA895E8768489BB8F555F0377F233A"/>
          </w:pPr>
          <w:r w:rsidRPr="000E67C3">
            <w:rPr>
              <w:rStyle w:val="PlaceholderText"/>
            </w:rPr>
            <w:t>Click or tap here to enter text.</w:t>
          </w:r>
        </w:p>
      </w:docPartBody>
    </w:docPart>
    <w:docPart>
      <w:docPartPr>
        <w:name w:val="2BC2691C39E44FF69D52665F311DDCE4"/>
        <w:category>
          <w:name w:val="General"/>
          <w:gallery w:val="placeholder"/>
        </w:category>
        <w:types>
          <w:type w:val="bbPlcHdr"/>
        </w:types>
        <w:behaviors>
          <w:behavior w:val="content"/>
        </w:behaviors>
        <w:guid w:val="{7DE32E68-5424-4F7D-A6FD-5D50C0F1304E}"/>
      </w:docPartPr>
      <w:docPartBody>
        <w:p w:rsidR="00AC41BB" w:rsidRDefault="000C6B8F" w:rsidP="000C6B8F">
          <w:pPr>
            <w:pStyle w:val="2BC2691C39E44FF69D52665F311DDCE4"/>
          </w:pPr>
          <w:r w:rsidRPr="000E67C3">
            <w:rPr>
              <w:rStyle w:val="PlaceholderText"/>
            </w:rPr>
            <w:t>Click or tap here to enter text.</w:t>
          </w:r>
        </w:p>
      </w:docPartBody>
    </w:docPart>
    <w:docPart>
      <w:docPartPr>
        <w:name w:val="303F961C4E764EAE921C96E7C595A722"/>
        <w:category>
          <w:name w:val="General"/>
          <w:gallery w:val="placeholder"/>
        </w:category>
        <w:types>
          <w:type w:val="bbPlcHdr"/>
        </w:types>
        <w:behaviors>
          <w:behavior w:val="content"/>
        </w:behaviors>
        <w:guid w:val="{2CAA2B06-7DC9-4F3C-91F6-653ED935FC7F}"/>
      </w:docPartPr>
      <w:docPartBody>
        <w:p w:rsidR="00AC41BB" w:rsidRDefault="000C6B8F" w:rsidP="000C6B8F">
          <w:pPr>
            <w:pStyle w:val="303F961C4E764EAE921C96E7C595A722"/>
          </w:pPr>
          <w:r w:rsidRPr="000E67C3">
            <w:rPr>
              <w:rStyle w:val="PlaceholderText"/>
            </w:rPr>
            <w:t>Click or tap here to enter text.</w:t>
          </w:r>
        </w:p>
      </w:docPartBody>
    </w:docPart>
    <w:docPart>
      <w:docPartPr>
        <w:name w:val="4DD6DC839A49471F90F86FDB1E6284B2"/>
        <w:category>
          <w:name w:val="General"/>
          <w:gallery w:val="placeholder"/>
        </w:category>
        <w:types>
          <w:type w:val="bbPlcHdr"/>
        </w:types>
        <w:behaviors>
          <w:behavior w:val="content"/>
        </w:behaviors>
        <w:guid w:val="{374705FB-08D6-4680-B20E-F37657BBCB8B}"/>
      </w:docPartPr>
      <w:docPartBody>
        <w:p w:rsidR="00AC41BB" w:rsidRDefault="000C6B8F" w:rsidP="000C6B8F">
          <w:pPr>
            <w:pStyle w:val="4DD6DC839A49471F90F86FDB1E6284B2"/>
          </w:pPr>
          <w:r w:rsidRPr="000E67C3">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64435A0B-1597-481A-A80A-4ED1B8D4F7D4}"/>
      </w:docPartPr>
      <w:docPartBody>
        <w:p w:rsidR="008E7089" w:rsidRDefault="00AC41BB">
          <w:r w:rsidRPr="009622F2">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0DACBE83-BF10-491E-A475-288140F65554}"/>
      </w:docPartPr>
      <w:docPartBody>
        <w:p w:rsidR="008E7089" w:rsidRDefault="00AC41BB">
          <w:r w:rsidRPr="009622F2">
            <w:rPr>
              <w:rStyle w:val="PlaceholderText"/>
            </w:rPr>
            <w:t>Choose an item.</w:t>
          </w:r>
        </w:p>
      </w:docPartBody>
    </w:docPart>
    <w:docPart>
      <w:docPartPr>
        <w:name w:val="A2314F7227504C56828C6A1DAAEEDB00"/>
        <w:category>
          <w:name w:val="General"/>
          <w:gallery w:val="placeholder"/>
        </w:category>
        <w:types>
          <w:type w:val="bbPlcHdr"/>
        </w:types>
        <w:behaviors>
          <w:behavior w:val="content"/>
        </w:behaviors>
        <w:guid w:val="{0493CDEB-54F7-4751-961D-74B2EBDBA76A}"/>
      </w:docPartPr>
      <w:docPartBody>
        <w:p w:rsidR="008E7089" w:rsidRDefault="00AC41BB" w:rsidP="00AC41BB">
          <w:pPr>
            <w:pStyle w:val="A2314F7227504C56828C6A1DAAEEDB00"/>
          </w:pPr>
          <w:r w:rsidRPr="009622F2">
            <w:rPr>
              <w:rStyle w:val="PlaceholderText"/>
            </w:rPr>
            <w:t>Click or tap to enter a date.</w:t>
          </w:r>
        </w:p>
      </w:docPartBody>
    </w:docPart>
    <w:docPart>
      <w:docPartPr>
        <w:name w:val="807DCFF9515546BAAFFAFEAA4F2AE2F9"/>
        <w:category>
          <w:name w:val="General"/>
          <w:gallery w:val="placeholder"/>
        </w:category>
        <w:types>
          <w:type w:val="bbPlcHdr"/>
        </w:types>
        <w:behaviors>
          <w:behavior w:val="content"/>
        </w:behaviors>
        <w:guid w:val="{7E2A1105-9716-4697-B959-5151FC15C1CD}"/>
      </w:docPartPr>
      <w:docPartBody>
        <w:p w:rsidR="008E7089" w:rsidRDefault="00AC41BB" w:rsidP="00AC41BB">
          <w:pPr>
            <w:pStyle w:val="807DCFF9515546BAAFFAFEAA4F2AE2F9"/>
          </w:pPr>
          <w:r w:rsidRPr="009622F2">
            <w:rPr>
              <w:rStyle w:val="PlaceholderText"/>
            </w:rPr>
            <w:t>Choose an item.</w:t>
          </w:r>
        </w:p>
      </w:docPartBody>
    </w:docPart>
    <w:docPart>
      <w:docPartPr>
        <w:name w:val="2520A978D3744865B9033271B42FF577"/>
        <w:category>
          <w:name w:val="General"/>
          <w:gallery w:val="placeholder"/>
        </w:category>
        <w:types>
          <w:type w:val="bbPlcHdr"/>
        </w:types>
        <w:behaviors>
          <w:behavior w:val="content"/>
        </w:behaviors>
        <w:guid w:val="{6C4CC31D-F3F8-485A-98A2-F8F42CCD794E}"/>
      </w:docPartPr>
      <w:docPartBody>
        <w:p w:rsidR="008E7089" w:rsidRDefault="00AC41BB" w:rsidP="00AC41BB">
          <w:pPr>
            <w:pStyle w:val="2520A978D3744865B9033271B42FF577"/>
          </w:pPr>
          <w:r w:rsidRPr="000E67C3">
            <w:rPr>
              <w:rStyle w:val="PlaceholderText"/>
            </w:rPr>
            <w:t>Click or tap here to enter text.</w:t>
          </w:r>
        </w:p>
      </w:docPartBody>
    </w:docPart>
    <w:docPart>
      <w:docPartPr>
        <w:name w:val="B93F21872A714F66942B06BE82EB927D"/>
        <w:category>
          <w:name w:val="General"/>
          <w:gallery w:val="placeholder"/>
        </w:category>
        <w:types>
          <w:type w:val="bbPlcHdr"/>
        </w:types>
        <w:behaviors>
          <w:behavior w:val="content"/>
        </w:behaviors>
        <w:guid w:val="{EC94B49E-D0D9-4853-8447-D09AF14E806E}"/>
      </w:docPartPr>
      <w:docPartBody>
        <w:p w:rsidR="008E7089" w:rsidRDefault="00AC41BB" w:rsidP="00AC41BB">
          <w:pPr>
            <w:pStyle w:val="B93F21872A714F66942B06BE82EB927D"/>
          </w:pPr>
          <w:r w:rsidRPr="000E67C3">
            <w:rPr>
              <w:rStyle w:val="PlaceholderText"/>
            </w:rPr>
            <w:t>Click or tap here to enter text.</w:t>
          </w:r>
        </w:p>
      </w:docPartBody>
    </w:docPart>
    <w:docPart>
      <w:docPartPr>
        <w:name w:val="98AC4715715849D2B22EB07BBEF46D70"/>
        <w:category>
          <w:name w:val="General"/>
          <w:gallery w:val="placeholder"/>
        </w:category>
        <w:types>
          <w:type w:val="bbPlcHdr"/>
        </w:types>
        <w:behaviors>
          <w:behavior w:val="content"/>
        </w:behaviors>
        <w:guid w:val="{B1173DB0-77E7-43B3-91E1-6F020CCCFA74}"/>
      </w:docPartPr>
      <w:docPartBody>
        <w:p w:rsidR="008E7089" w:rsidRDefault="00AC41BB" w:rsidP="00AC41BB">
          <w:pPr>
            <w:pStyle w:val="98AC4715715849D2B22EB07BBEF46D70"/>
          </w:pPr>
          <w:r w:rsidRPr="009622F2">
            <w:rPr>
              <w:rStyle w:val="PlaceholderText"/>
            </w:rPr>
            <w:t>Click or tap to enter a date.</w:t>
          </w:r>
        </w:p>
      </w:docPartBody>
    </w:docPart>
    <w:docPart>
      <w:docPartPr>
        <w:name w:val="C12F0D722FFF45FD812F2784F7B46886"/>
        <w:category>
          <w:name w:val="General"/>
          <w:gallery w:val="placeholder"/>
        </w:category>
        <w:types>
          <w:type w:val="bbPlcHdr"/>
        </w:types>
        <w:behaviors>
          <w:behavior w:val="content"/>
        </w:behaviors>
        <w:guid w:val="{73135BD8-4E62-4E99-A00B-2EB75A029D09}"/>
      </w:docPartPr>
      <w:docPartBody>
        <w:p w:rsidR="008E7089" w:rsidRDefault="00AC41BB" w:rsidP="00AC41BB">
          <w:pPr>
            <w:pStyle w:val="C12F0D722FFF45FD812F2784F7B46886"/>
          </w:pPr>
          <w:r w:rsidRPr="009622F2">
            <w:rPr>
              <w:rStyle w:val="PlaceholderText"/>
            </w:rPr>
            <w:t>Choose an item.</w:t>
          </w:r>
        </w:p>
      </w:docPartBody>
    </w:docPart>
    <w:docPart>
      <w:docPartPr>
        <w:name w:val="A6B3722AB57D431D974FD9DDCE727CA0"/>
        <w:category>
          <w:name w:val="General"/>
          <w:gallery w:val="placeholder"/>
        </w:category>
        <w:types>
          <w:type w:val="bbPlcHdr"/>
        </w:types>
        <w:behaviors>
          <w:behavior w:val="content"/>
        </w:behaviors>
        <w:guid w:val="{341058BF-3A6B-4E65-8403-1088E0B500DC}"/>
      </w:docPartPr>
      <w:docPartBody>
        <w:p w:rsidR="008E7089" w:rsidRDefault="00AC41BB" w:rsidP="00AC41BB">
          <w:pPr>
            <w:pStyle w:val="A6B3722AB57D431D974FD9DDCE727CA0"/>
          </w:pPr>
          <w:r w:rsidRPr="000E67C3">
            <w:rPr>
              <w:rStyle w:val="PlaceholderText"/>
            </w:rPr>
            <w:t>Click or tap here to enter text.</w:t>
          </w:r>
        </w:p>
      </w:docPartBody>
    </w:docPart>
    <w:docPart>
      <w:docPartPr>
        <w:name w:val="F12D8A02AB3A46F393D55EA3EF35FACE"/>
        <w:category>
          <w:name w:val="General"/>
          <w:gallery w:val="placeholder"/>
        </w:category>
        <w:types>
          <w:type w:val="bbPlcHdr"/>
        </w:types>
        <w:behaviors>
          <w:behavior w:val="content"/>
        </w:behaviors>
        <w:guid w:val="{06665F16-FB36-4157-857A-017CE4D2EBD5}"/>
      </w:docPartPr>
      <w:docPartBody>
        <w:p w:rsidR="008E7089" w:rsidRDefault="00AC41BB" w:rsidP="00AC41BB">
          <w:pPr>
            <w:pStyle w:val="F12D8A02AB3A46F393D55EA3EF35FACE"/>
          </w:pPr>
          <w:r w:rsidRPr="000E67C3">
            <w:rPr>
              <w:rStyle w:val="PlaceholderText"/>
            </w:rPr>
            <w:t>Click or tap here to enter text.</w:t>
          </w:r>
        </w:p>
      </w:docPartBody>
    </w:docPart>
    <w:docPart>
      <w:docPartPr>
        <w:name w:val="263BED0CD6E846A5AAA206A5B62FED8D"/>
        <w:category>
          <w:name w:val="General"/>
          <w:gallery w:val="placeholder"/>
        </w:category>
        <w:types>
          <w:type w:val="bbPlcHdr"/>
        </w:types>
        <w:behaviors>
          <w:behavior w:val="content"/>
        </w:behaviors>
        <w:guid w:val="{0CAD934B-CC0E-43C2-8738-CDC94C88ACE2}"/>
      </w:docPartPr>
      <w:docPartBody>
        <w:p w:rsidR="008E7089" w:rsidRDefault="00AC41BB" w:rsidP="00AC41BB">
          <w:pPr>
            <w:pStyle w:val="263BED0CD6E846A5AAA206A5B62FED8D"/>
          </w:pPr>
          <w:r w:rsidRPr="009622F2">
            <w:rPr>
              <w:rStyle w:val="PlaceholderText"/>
            </w:rPr>
            <w:t>Click or tap to enter a date.</w:t>
          </w:r>
        </w:p>
      </w:docPartBody>
    </w:docPart>
    <w:docPart>
      <w:docPartPr>
        <w:name w:val="1C4604AF738348A78BA51632DC2EED8A"/>
        <w:category>
          <w:name w:val="General"/>
          <w:gallery w:val="placeholder"/>
        </w:category>
        <w:types>
          <w:type w:val="bbPlcHdr"/>
        </w:types>
        <w:behaviors>
          <w:behavior w:val="content"/>
        </w:behaviors>
        <w:guid w:val="{A5752429-9513-489B-B41C-066F6B5E972A}"/>
      </w:docPartPr>
      <w:docPartBody>
        <w:p w:rsidR="008E7089" w:rsidRDefault="00AC41BB" w:rsidP="00AC41BB">
          <w:pPr>
            <w:pStyle w:val="1C4604AF738348A78BA51632DC2EED8A"/>
          </w:pPr>
          <w:r w:rsidRPr="009622F2">
            <w:rPr>
              <w:rStyle w:val="PlaceholderText"/>
            </w:rPr>
            <w:t>Choose an item.</w:t>
          </w:r>
        </w:p>
      </w:docPartBody>
    </w:docPart>
    <w:docPart>
      <w:docPartPr>
        <w:name w:val="15B3E37C5ACD45E48DDB39BDDFD61E0E"/>
        <w:category>
          <w:name w:val="General"/>
          <w:gallery w:val="placeholder"/>
        </w:category>
        <w:types>
          <w:type w:val="bbPlcHdr"/>
        </w:types>
        <w:behaviors>
          <w:behavior w:val="content"/>
        </w:behaviors>
        <w:guid w:val="{21F8558E-D21A-47B0-851A-6E8C28EE076D}"/>
      </w:docPartPr>
      <w:docPartBody>
        <w:p w:rsidR="008E7089" w:rsidRDefault="00AC41BB" w:rsidP="00AC41BB">
          <w:pPr>
            <w:pStyle w:val="15B3E37C5ACD45E48DDB39BDDFD61E0E"/>
          </w:pPr>
          <w:r w:rsidRPr="000E67C3">
            <w:rPr>
              <w:rStyle w:val="PlaceholderText"/>
            </w:rPr>
            <w:t>Click or tap here to enter text.</w:t>
          </w:r>
        </w:p>
      </w:docPartBody>
    </w:docPart>
    <w:docPart>
      <w:docPartPr>
        <w:name w:val="D2174BBBBACC4A568D3AD92AA6E0F08F"/>
        <w:category>
          <w:name w:val="General"/>
          <w:gallery w:val="placeholder"/>
        </w:category>
        <w:types>
          <w:type w:val="bbPlcHdr"/>
        </w:types>
        <w:behaviors>
          <w:behavior w:val="content"/>
        </w:behaviors>
        <w:guid w:val="{6AE2E514-29CE-4BC1-9463-E0410AA659DA}"/>
      </w:docPartPr>
      <w:docPartBody>
        <w:p w:rsidR="008E7089" w:rsidRDefault="00AC41BB" w:rsidP="00AC41BB">
          <w:pPr>
            <w:pStyle w:val="D2174BBBBACC4A568D3AD92AA6E0F08F"/>
          </w:pPr>
          <w:r w:rsidRPr="000E67C3">
            <w:rPr>
              <w:rStyle w:val="PlaceholderText"/>
            </w:rPr>
            <w:t>Click or tap here to enter text.</w:t>
          </w:r>
        </w:p>
      </w:docPartBody>
    </w:docPart>
    <w:docPart>
      <w:docPartPr>
        <w:name w:val="6FDEFE6EBA2A49268A38378D4B100020"/>
        <w:category>
          <w:name w:val="General"/>
          <w:gallery w:val="placeholder"/>
        </w:category>
        <w:types>
          <w:type w:val="bbPlcHdr"/>
        </w:types>
        <w:behaviors>
          <w:behavior w:val="content"/>
        </w:behaviors>
        <w:guid w:val="{3A115D60-94C7-43E2-99E3-07A24EC4DD62}"/>
      </w:docPartPr>
      <w:docPartBody>
        <w:p w:rsidR="008E7089" w:rsidRDefault="00AC41BB" w:rsidP="00AC41BB">
          <w:pPr>
            <w:pStyle w:val="6FDEFE6EBA2A49268A38378D4B100020"/>
          </w:pPr>
          <w:r w:rsidRPr="009622F2">
            <w:rPr>
              <w:rStyle w:val="PlaceholderText"/>
            </w:rPr>
            <w:t>Click or tap to enter a date.</w:t>
          </w:r>
        </w:p>
      </w:docPartBody>
    </w:docPart>
    <w:docPart>
      <w:docPartPr>
        <w:name w:val="D2352AFA4B4B4B01BFEA6A336FCB4E31"/>
        <w:category>
          <w:name w:val="General"/>
          <w:gallery w:val="placeholder"/>
        </w:category>
        <w:types>
          <w:type w:val="bbPlcHdr"/>
        </w:types>
        <w:behaviors>
          <w:behavior w:val="content"/>
        </w:behaviors>
        <w:guid w:val="{C3539D8A-A9A8-42D1-BC52-A0331E0E019F}"/>
      </w:docPartPr>
      <w:docPartBody>
        <w:p w:rsidR="008E7089" w:rsidRDefault="00AC41BB" w:rsidP="00AC41BB">
          <w:pPr>
            <w:pStyle w:val="D2352AFA4B4B4B01BFEA6A336FCB4E31"/>
          </w:pPr>
          <w:r w:rsidRPr="009622F2">
            <w:rPr>
              <w:rStyle w:val="PlaceholderText"/>
            </w:rPr>
            <w:t>Choose an item.</w:t>
          </w:r>
        </w:p>
      </w:docPartBody>
    </w:docPart>
    <w:docPart>
      <w:docPartPr>
        <w:name w:val="1BC7DE7015CF4212B001C498A6B24EE8"/>
        <w:category>
          <w:name w:val="General"/>
          <w:gallery w:val="placeholder"/>
        </w:category>
        <w:types>
          <w:type w:val="bbPlcHdr"/>
        </w:types>
        <w:behaviors>
          <w:behavior w:val="content"/>
        </w:behaviors>
        <w:guid w:val="{6AE2C088-CB32-4756-8173-8F780CB6EFED}"/>
      </w:docPartPr>
      <w:docPartBody>
        <w:p w:rsidR="008E7089" w:rsidRDefault="00AC41BB" w:rsidP="00AC41BB">
          <w:pPr>
            <w:pStyle w:val="1BC7DE7015CF4212B001C498A6B24EE8"/>
          </w:pPr>
          <w:r w:rsidRPr="000E67C3">
            <w:rPr>
              <w:rStyle w:val="PlaceholderText"/>
            </w:rPr>
            <w:t>Click or tap here to enter text.</w:t>
          </w:r>
        </w:p>
      </w:docPartBody>
    </w:docPart>
    <w:docPart>
      <w:docPartPr>
        <w:name w:val="ECA2E3A2B80A4B1DBC2E884B43559C18"/>
        <w:category>
          <w:name w:val="General"/>
          <w:gallery w:val="placeholder"/>
        </w:category>
        <w:types>
          <w:type w:val="bbPlcHdr"/>
        </w:types>
        <w:behaviors>
          <w:behavior w:val="content"/>
        </w:behaviors>
        <w:guid w:val="{7B02B673-11CF-4AFE-A3A0-74F6AB1FAEAB}"/>
      </w:docPartPr>
      <w:docPartBody>
        <w:p w:rsidR="008E7089" w:rsidRDefault="00AC41BB" w:rsidP="00AC41BB">
          <w:pPr>
            <w:pStyle w:val="ECA2E3A2B80A4B1DBC2E884B43559C18"/>
          </w:pPr>
          <w:r w:rsidRPr="000E67C3">
            <w:rPr>
              <w:rStyle w:val="PlaceholderText"/>
            </w:rPr>
            <w:t>Click or tap here to enter text.</w:t>
          </w:r>
        </w:p>
      </w:docPartBody>
    </w:docPart>
    <w:docPart>
      <w:docPartPr>
        <w:name w:val="A44B84168EDF4227A2F20CDD62DB6EDF"/>
        <w:category>
          <w:name w:val="General"/>
          <w:gallery w:val="placeholder"/>
        </w:category>
        <w:types>
          <w:type w:val="bbPlcHdr"/>
        </w:types>
        <w:behaviors>
          <w:behavior w:val="content"/>
        </w:behaviors>
        <w:guid w:val="{78428FB8-E905-4B99-AB40-C4FAF8D1128D}"/>
      </w:docPartPr>
      <w:docPartBody>
        <w:p w:rsidR="008E7089" w:rsidRDefault="00AC41BB" w:rsidP="00AC41BB">
          <w:pPr>
            <w:pStyle w:val="A44B84168EDF4227A2F20CDD62DB6EDF"/>
          </w:pPr>
          <w:r w:rsidRPr="009622F2">
            <w:rPr>
              <w:rStyle w:val="PlaceholderText"/>
            </w:rPr>
            <w:t>Click or tap to enter a date.</w:t>
          </w:r>
        </w:p>
      </w:docPartBody>
    </w:docPart>
    <w:docPart>
      <w:docPartPr>
        <w:name w:val="2AC0F69D26184756A6C89F0A5FE82A74"/>
        <w:category>
          <w:name w:val="General"/>
          <w:gallery w:val="placeholder"/>
        </w:category>
        <w:types>
          <w:type w:val="bbPlcHdr"/>
        </w:types>
        <w:behaviors>
          <w:behavior w:val="content"/>
        </w:behaviors>
        <w:guid w:val="{735A33AC-1812-4CD4-AC03-C0FECB74FBBB}"/>
      </w:docPartPr>
      <w:docPartBody>
        <w:p w:rsidR="008E7089" w:rsidRDefault="00AC41BB" w:rsidP="00AC41BB">
          <w:pPr>
            <w:pStyle w:val="2AC0F69D26184756A6C89F0A5FE82A74"/>
          </w:pPr>
          <w:r w:rsidRPr="009622F2">
            <w:rPr>
              <w:rStyle w:val="PlaceholderText"/>
            </w:rPr>
            <w:t>Choose an item.</w:t>
          </w:r>
        </w:p>
      </w:docPartBody>
    </w:docPart>
    <w:docPart>
      <w:docPartPr>
        <w:name w:val="66400FB7E9594036B54B85FFDE923B20"/>
        <w:category>
          <w:name w:val="General"/>
          <w:gallery w:val="placeholder"/>
        </w:category>
        <w:types>
          <w:type w:val="bbPlcHdr"/>
        </w:types>
        <w:behaviors>
          <w:behavior w:val="content"/>
        </w:behaviors>
        <w:guid w:val="{CE17A41D-687A-4F5D-8CC8-AC84710C260C}"/>
      </w:docPartPr>
      <w:docPartBody>
        <w:p w:rsidR="008E7089" w:rsidRDefault="00AC41BB" w:rsidP="00AC41BB">
          <w:pPr>
            <w:pStyle w:val="66400FB7E9594036B54B85FFDE923B20"/>
          </w:pPr>
          <w:r w:rsidRPr="000E67C3">
            <w:rPr>
              <w:rStyle w:val="PlaceholderText"/>
            </w:rPr>
            <w:t>Click or tap here to enter text.</w:t>
          </w:r>
        </w:p>
      </w:docPartBody>
    </w:docPart>
    <w:docPart>
      <w:docPartPr>
        <w:name w:val="EAFEDB330FFB48A29AA995B1232789EB"/>
        <w:category>
          <w:name w:val="General"/>
          <w:gallery w:val="placeholder"/>
        </w:category>
        <w:types>
          <w:type w:val="bbPlcHdr"/>
        </w:types>
        <w:behaviors>
          <w:behavior w:val="content"/>
        </w:behaviors>
        <w:guid w:val="{7563E407-4C15-4540-BC95-6FDBC9B4DB56}"/>
      </w:docPartPr>
      <w:docPartBody>
        <w:p w:rsidR="008E7089" w:rsidRDefault="00AC41BB" w:rsidP="00AC41BB">
          <w:pPr>
            <w:pStyle w:val="EAFEDB330FFB48A29AA995B1232789EB"/>
          </w:pPr>
          <w:r w:rsidRPr="000E67C3">
            <w:rPr>
              <w:rStyle w:val="PlaceholderText"/>
            </w:rPr>
            <w:t>Click or tap here to enter text.</w:t>
          </w:r>
        </w:p>
      </w:docPartBody>
    </w:docPart>
    <w:docPart>
      <w:docPartPr>
        <w:name w:val="614B71C8E7134A92B0880697BA23176F"/>
        <w:category>
          <w:name w:val="General"/>
          <w:gallery w:val="placeholder"/>
        </w:category>
        <w:types>
          <w:type w:val="bbPlcHdr"/>
        </w:types>
        <w:behaviors>
          <w:behavior w:val="content"/>
        </w:behaviors>
        <w:guid w:val="{81ECCA34-DCF3-4C9D-9E65-D1A37F14C193}"/>
      </w:docPartPr>
      <w:docPartBody>
        <w:p w:rsidR="008E7089" w:rsidRDefault="00AC41BB" w:rsidP="00AC41BB">
          <w:pPr>
            <w:pStyle w:val="614B71C8E7134A92B0880697BA23176F"/>
          </w:pPr>
          <w:r w:rsidRPr="009622F2">
            <w:rPr>
              <w:rStyle w:val="PlaceholderText"/>
            </w:rPr>
            <w:t>Click or tap to enter a date.</w:t>
          </w:r>
        </w:p>
      </w:docPartBody>
    </w:docPart>
    <w:docPart>
      <w:docPartPr>
        <w:name w:val="E1EC46B67EBA4C5D8C4B31C2470F26A3"/>
        <w:category>
          <w:name w:val="General"/>
          <w:gallery w:val="placeholder"/>
        </w:category>
        <w:types>
          <w:type w:val="bbPlcHdr"/>
        </w:types>
        <w:behaviors>
          <w:behavior w:val="content"/>
        </w:behaviors>
        <w:guid w:val="{169DF0EE-D3E9-468D-AB4D-EA9F8FFF596D}"/>
      </w:docPartPr>
      <w:docPartBody>
        <w:p w:rsidR="008E7089" w:rsidRDefault="00AC41BB" w:rsidP="00AC41BB">
          <w:pPr>
            <w:pStyle w:val="E1EC46B67EBA4C5D8C4B31C2470F26A3"/>
          </w:pPr>
          <w:r w:rsidRPr="009622F2">
            <w:rPr>
              <w:rStyle w:val="PlaceholderText"/>
            </w:rPr>
            <w:t>Choose an item.</w:t>
          </w:r>
        </w:p>
      </w:docPartBody>
    </w:docPart>
    <w:docPart>
      <w:docPartPr>
        <w:name w:val="8CF6E2A45E3A4F11BA4326EEA2765E82"/>
        <w:category>
          <w:name w:val="General"/>
          <w:gallery w:val="placeholder"/>
        </w:category>
        <w:types>
          <w:type w:val="bbPlcHdr"/>
        </w:types>
        <w:behaviors>
          <w:behavior w:val="content"/>
        </w:behaviors>
        <w:guid w:val="{704D8D1A-C924-494D-AA04-350E79932574}"/>
      </w:docPartPr>
      <w:docPartBody>
        <w:p w:rsidR="008E7089" w:rsidRDefault="00AC41BB" w:rsidP="00AC41BB">
          <w:pPr>
            <w:pStyle w:val="8CF6E2A45E3A4F11BA4326EEA2765E82"/>
          </w:pPr>
          <w:r w:rsidRPr="000E67C3">
            <w:rPr>
              <w:rStyle w:val="PlaceholderText"/>
            </w:rPr>
            <w:t>Click or tap here to enter text.</w:t>
          </w:r>
        </w:p>
      </w:docPartBody>
    </w:docPart>
    <w:docPart>
      <w:docPartPr>
        <w:name w:val="F1DC02E44F7E416AB91D613751ED9A10"/>
        <w:category>
          <w:name w:val="General"/>
          <w:gallery w:val="placeholder"/>
        </w:category>
        <w:types>
          <w:type w:val="bbPlcHdr"/>
        </w:types>
        <w:behaviors>
          <w:behavior w:val="content"/>
        </w:behaviors>
        <w:guid w:val="{45EBBED8-70B1-476A-A8F9-A70DD81D3819}"/>
      </w:docPartPr>
      <w:docPartBody>
        <w:p w:rsidR="008E7089" w:rsidRDefault="00AC41BB" w:rsidP="00AC41BB">
          <w:pPr>
            <w:pStyle w:val="F1DC02E44F7E416AB91D613751ED9A10"/>
          </w:pPr>
          <w:r w:rsidRPr="000E67C3">
            <w:rPr>
              <w:rStyle w:val="PlaceholderText"/>
            </w:rPr>
            <w:t>Click or tap here to enter text.</w:t>
          </w:r>
        </w:p>
      </w:docPartBody>
    </w:docPart>
    <w:docPart>
      <w:docPartPr>
        <w:name w:val="81BDD9D47F7C4B25B3A4FBBCF7BAAE9B"/>
        <w:category>
          <w:name w:val="General"/>
          <w:gallery w:val="placeholder"/>
        </w:category>
        <w:types>
          <w:type w:val="bbPlcHdr"/>
        </w:types>
        <w:behaviors>
          <w:behavior w:val="content"/>
        </w:behaviors>
        <w:guid w:val="{049FACB1-7DA6-43CC-BE0A-95BD9E9AD7D1}"/>
      </w:docPartPr>
      <w:docPartBody>
        <w:p w:rsidR="008E7089" w:rsidRDefault="00AC41BB" w:rsidP="00AC41BB">
          <w:pPr>
            <w:pStyle w:val="81BDD9D47F7C4B25B3A4FBBCF7BAAE9B"/>
          </w:pPr>
          <w:r w:rsidRPr="009622F2">
            <w:rPr>
              <w:rStyle w:val="PlaceholderText"/>
            </w:rPr>
            <w:t>Click or tap to enter a date.</w:t>
          </w:r>
        </w:p>
      </w:docPartBody>
    </w:docPart>
    <w:docPart>
      <w:docPartPr>
        <w:name w:val="75D7A6C8BCBB4E0B9AE841D09E2F559B"/>
        <w:category>
          <w:name w:val="General"/>
          <w:gallery w:val="placeholder"/>
        </w:category>
        <w:types>
          <w:type w:val="bbPlcHdr"/>
        </w:types>
        <w:behaviors>
          <w:behavior w:val="content"/>
        </w:behaviors>
        <w:guid w:val="{F8594968-7963-4F7E-8D15-CAB01AF30D10}"/>
      </w:docPartPr>
      <w:docPartBody>
        <w:p w:rsidR="008E7089" w:rsidRDefault="00AC41BB" w:rsidP="00AC41BB">
          <w:pPr>
            <w:pStyle w:val="75D7A6C8BCBB4E0B9AE841D09E2F559B"/>
          </w:pPr>
          <w:r w:rsidRPr="009622F2">
            <w:rPr>
              <w:rStyle w:val="PlaceholderText"/>
            </w:rPr>
            <w:t>Choose an item.</w:t>
          </w:r>
        </w:p>
      </w:docPartBody>
    </w:docPart>
    <w:docPart>
      <w:docPartPr>
        <w:name w:val="C5B4CF76F2E54AC583ABEFBF21132A97"/>
        <w:category>
          <w:name w:val="General"/>
          <w:gallery w:val="placeholder"/>
        </w:category>
        <w:types>
          <w:type w:val="bbPlcHdr"/>
        </w:types>
        <w:behaviors>
          <w:behavior w:val="content"/>
        </w:behaviors>
        <w:guid w:val="{B9E85AEA-3FD9-41D1-94D6-3D2100EFFA5D}"/>
      </w:docPartPr>
      <w:docPartBody>
        <w:p w:rsidR="008E7089" w:rsidRDefault="00AC41BB" w:rsidP="00AC41BB">
          <w:pPr>
            <w:pStyle w:val="C5B4CF76F2E54AC583ABEFBF21132A97"/>
          </w:pPr>
          <w:r w:rsidRPr="000E67C3">
            <w:rPr>
              <w:rStyle w:val="PlaceholderText"/>
            </w:rPr>
            <w:t>Click or tap here to enter text.</w:t>
          </w:r>
        </w:p>
      </w:docPartBody>
    </w:docPart>
    <w:docPart>
      <w:docPartPr>
        <w:name w:val="3B93387B62834CCD8B203B277A4B3ADD"/>
        <w:category>
          <w:name w:val="General"/>
          <w:gallery w:val="placeholder"/>
        </w:category>
        <w:types>
          <w:type w:val="bbPlcHdr"/>
        </w:types>
        <w:behaviors>
          <w:behavior w:val="content"/>
        </w:behaviors>
        <w:guid w:val="{111155D9-C626-46E3-9876-2EC01693F4BB}"/>
      </w:docPartPr>
      <w:docPartBody>
        <w:p w:rsidR="008E7089" w:rsidRDefault="00AC41BB" w:rsidP="00AC41BB">
          <w:pPr>
            <w:pStyle w:val="3B93387B62834CCD8B203B277A4B3ADD"/>
          </w:pPr>
          <w:r w:rsidRPr="000E67C3">
            <w:rPr>
              <w:rStyle w:val="PlaceholderText"/>
            </w:rPr>
            <w:t>Click or tap here to enter text.</w:t>
          </w:r>
        </w:p>
      </w:docPartBody>
    </w:docPart>
    <w:docPart>
      <w:docPartPr>
        <w:name w:val="7498A8E72C434F7095FF42D76CB2B3D6"/>
        <w:category>
          <w:name w:val="General"/>
          <w:gallery w:val="placeholder"/>
        </w:category>
        <w:types>
          <w:type w:val="bbPlcHdr"/>
        </w:types>
        <w:behaviors>
          <w:behavior w:val="content"/>
        </w:behaviors>
        <w:guid w:val="{BCECF8F3-99E7-49FA-83BF-C30DDD6C9342}"/>
      </w:docPartPr>
      <w:docPartBody>
        <w:p w:rsidR="008E7089" w:rsidRDefault="00AC41BB" w:rsidP="00AC41BB">
          <w:pPr>
            <w:pStyle w:val="7498A8E72C434F7095FF42D76CB2B3D6"/>
          </w:pPr>
          <w:r w:rsidRPr="009622F2">
            <w:rPr>
              <w:rStyle w:val="PlaceholderText"/>
            </w:rPr>
            <w:t>Click or tap to enter a date.</w:t>
          </w:r>
        </w:p>
      </w:docPartBody>
    </w:docPart>
    <w:docPart>
      <w:docPartPr>
        <w:name w:val="50973D11C4294D24857EC643149CF713"/>
        <w:category>
          <w:name w:val="General"/>
          <w:gallery w:val="placeholder"/>
        </w:category>
        <w:types>
          <w:type w:val="bbPlcHdr"/>
        </w:types>
        <w:behaviors>
          <w:behavior w:val="content"/>
        </w:behaviors>
        <w:guid w:val="{A2BE0F9E-DE74-4A62-B91D-9617BBE9039D}"/>
      </w:docPartPr>
      <w:docPartBody>
        <w:p w:rsidR="008E7089" w:rsidRDefault="00AC41BB" w:rsidP="00AC41BB">
          <w:pPr>
            <w:pStyle w:val="50973D11C4294D24857EC643149CF713"/>
          </w:pPr>
          <w:r w:rsidRPr="009622F2">
            <w:rPr>
              <w:rStyle w:val="PlaceholderText"/>
            </w:rPr>
            <w:t>Choose an item.</w:t>
          </w:r>
        </w:p>
      </w:docPartBody>
    </w:docPart>
    <w:docPart>
      <w:docPartPr>
        <w:name w:val="F5CBBB419E5C4FDD914A350664847E95"/>
        <w:category>
          <w:name w:val="General"/>
          <w:gallery w:val="placeholder"/>
        </w:category>
        <w:types>
          <w:type w:val="bbPlcHdr"/>
        </w:types>
        <w:behaviors>
          <w:behavior w:val="content"/>
        </w:behaviors>
        <w:guid w:val="{1E08D1F6-EDA0-4532-B4D4-0998538CFE83}"/>
      </w:docPartPr>
      <w:docPartBody>
        <w:p w:rsidR="008E7089" w:rsidRDefault="00AC41BB" w:rsidP="00AC41BB">
          <w:pPr>
            <w:pStyle w:val="F5CBBB419E5C4FDD914A350664847E95"/>
          </w:pPr>
          <w:r w:rsidRPr="000E67C3">
            <w:rPr>
              <w:rStyle w:val="PlaceholderText"/>
            </w:rPr>
            <w:t>Click or tap here to enter text.</w:t>
          </w:r>
        </w:p>
      </w:docPartBody>
    </w:docPart>
    <w:docPart>
      <w:docPartPr>
        <w:name w:val="A75363E0D5F04E39B799173DF8695349"/>
        <w:category>
          <w:name w:val="General"/>
          <w:gallery w:val="placeholder"/>
        </w:category>
        <w:types>
          <w:type w:val="bbPlcHdr"/>
        </w:types>
        <w:behaviors>
          <w:behavior w:val="content"/>
        </w:behaviors>
        <w:guid w:val="{49862258-A023-4F22-A5DE-4E9512B1C968}"/>
      </w:docPartPr>
      <w:docPartBody>
        <w:p w:rsidR="008E7089" w:rsidRDefault="00AC41BB" w:rsidP="00AC41BB">
          <w:pPr>
            <w:pStyle w:val="A75363E0D5F04E39B799173DF8695349"/>
          </w:pPr>
          <w:r w:rsidRPr="000E67C3">
            <w:rPr>
              <w:rStyle w:val="PlaceholderText"/>
            </w:rPr>
            <w:t>Click or tap here to enter text.</w:t>
          </w:r>
        </w:p>
      </w:docPartBody>
    </w:docPart>
    <w:docPart>
      <w:docPartPr>
        <w:name w:val="30A88F24A57E4F5C95FB86826C70B616"/>
        <w:category>
          <w:name w:val="General"/>
          <w:gallery w:val="placeholder"/>
        </w:category>
        <w:types>
          <w:type w:val="bbPlcHdr"/>
        </w:types>
        <w:behaviors>
          <w:behavior w:val="content"/>
        </w:behaviors>
        <w:guid w:val="{64841D70-A320-44E4-880F-2ACA1273F7B9}"/>
      </w:docPartPr>
      <w:docPartBody>
        <w:p w:rsidR="008E7089" w:rsidRDefault="00AC41BB" w:rsidP="00AC41BB">
          <w:pPr>
            <w:pStyle w:val="30A88F24A57E4F5C95FB86826C70B616"/>
          </w:pPr>
          <w:r w:rsidRPr="009622F2">
            <w:rPr>
              <w:rStyle w:val="PlaceholderText"/>
            </w:rPr>
            <w:t>Click or tap to enter a date.</w:t>
          </w:r>
        </w:p>
      </w:docPartBody>
    </w:docPart>
    <w:docPart>
      <w:docPartPr>
        <w:name w:val="CC70AD36C12F49FA945C813D0E13D1EC"/>
        <w:category>
          <w:name w:val="General"/>
          <w:gallery w:val="placeholder"/>
        </w:category>
        <w:types>
          <w:type w:val="bbPlcHdr"/>
        </w:types>
        <w:behaviors>
          <w:behavior w:val="content"/>
        </w:behaviors>
        <w:guid w:val="{1FF43AB3-5A6E-4EB7-BA50-8C4DC8C3C930}"/>
      </w:docPartPr>
      <w:docPartBody>
        <w:p w:rsidR="008E7089" w:rsidRDefault="00AC41BB" w:rsidP="00AC41BB">
          <w:pPr>
            <w:pStyle w:val="CC70AD36C12F49FA945C813D0E13D1EC"/>
          </w:pPr>
          <w:r w:rsidRPr="009622F2">
            <w:rPr>
              <w:rStyle w:val="PlaceholderText"/>
            </w:rPr>
            <w:t>Choose an item.</w:t>
          </w:r>
        </w:p>
      </w:docPartBody>
    </w:docPart>
    <w:docPart>
      <w:docPartPr>
        <w:name w:val="C127581F2339440ABEDDB770198F249E"/>
        <w:category>
          <w:name w:val="General"/>
          <w:gallery w:val="placeholder"/>
        </w:category>
        <w:types>
          <w:type w:val="bbPlcHdr"/>
        </w:types>
        <w:behaviors>
          <w:behavior w:val="content"/>
        </w:behaviors>
        <w:guid w:val="{C6051714-0B4E-459A-B8EB-79E186E1AFCB}"/>
      </w:docPartPr>
      <w:docPartBody>
        <w:p w:rsidR="008E7089" w:rsidRDefault="00AC41BB" w:rsidP="00AC41BB">
          <w:pPr>
            <w:pStyle w:val="C127581F2339440ABEDDB770198F249E"/>
          </w:pPr>
          <w:r w:rsidRPr="000E67C3">
            <w:rPr>
              <w:rStyle w:val="PlaceholderText"/>
            </w:rPr>
            <w:t>Click or tap here to enter text.</w:t>
          </w:r>
        </w:p>
      </w:docPartBody>
    </w:docPart>
    <w:docPart>
      <w:docPartPr>
        <w:name w:val="E250C4FF8F9D42DAA70D2ADAD46A3D73"/>
        <w:category>
          <w:name w:val="General"/>
          <w:gallery w:val="placeholder"/>
        </w:category>
        <w:types>
          <w:type w:val="bbPlcHdr"/>
        </w:types>
        <w:behaviors>
          <w:behavior w:val="content"/>
        </w:behaviors>
        <w:guid w:val="{97C5F9E2-6156-4DF6-A52B-07919C2C0262}"/>
      </w:docPartPr>
      <w:docPartBody>
        <w:p w:rsidR="008E7089" w:rsidRDefault="00AC41BB" w:rsidP="00AC41BB">
          <w:pPr>
            <w:pStyle w:val="E250C4FF8F9D42DAA70D2ADAD46A3D73"/>
          </w:pPr>
          <w:r w:rsidRPr="000E67C3">
            <w:rPr>
              <w:rStyle w:val="PlaceholderText"/>
            </w:rPr>
            <w:t>Click or tap here to enter text.</w:t>
          </w:r>
        </w:p>
      </w:docPartBody>
    </w:docPart>
    <w:docPart>
      <w:docPartPr>
        <w:name w:val="99331A609C264A88AD828F5D328F2F16"/>
        <w:category>
          <w:name w:val="General"/>
          <w:gallery w:val="placeholder"/>
        </w:category>
        <w:types>
          <w:type w:val="bbPlcHdr"/>
        </w:types>
        <w:behaviors>
          <w:behavior w:val="content"/>
        </w:behaviors>
        <w:guid w:val="{B0F48232-BBB4-418A-B81E-538DA27F9DAC}"/>
      </w:docPartPr>
      <w:docPartBody>
        <w:p w:rsidR="008E7089" w:rsidRDefault="00AC41BB" w:rsidP="00AC41BB">
          <w:pPr>
            <w:pStyle w:val="99331A609C264A88AD828F5D328F2F16"/>
          </w:pPr>
          <w:r w:rsidRPr="009622F2">
            <w:rPr>
              <w:rStyle w:val="PlaceholderText"/>
            </w:rPr>
            <w:t>Click or tap to enter a date.</w:t>
          </w:r>
        </w:p>
      </w:docPartBody>
    </w:docPart>
    <w:docPart>
      <w:docPartPr>
        <w:name w:val="BE2B4F8A184A40DEA7A3D1433D72DC31"/>
        <w:category>
          <w:name w:val="General"/>
          <w:gallery w:val="placeholder"/>
        </w:category>
        <w:types>
          <w:type w:val="bbPlcHdr"/>
        </w:types>
        <w:behaviors>
          <w:behavior w:val="content"/>
        </w:behaviors>
        <w:guid w:val="{EA0C0363-1D45-4384-8E4A-0DEFA7ABE888}"/>
      </w:docPartPr>
      <w:docPartBody>
        <w:p w:rsidR="008E7089" w:rsidRDefault="00AC41BB" w:rsidP="00AC41BB">
          <w:pPr>
            <w:pStyle w:val="BE2B4F8A184A40DEA7A3D1433D72DC31"/>
          </w:pPr>
          <w:r w:rsidRPr="009622F2">
            <w:rPr>
              <w:rStyle w:val="PlaceholderText"/>
            </w:rPr>
            <w:t>Choose an item.</w:t>
          </w:r>
        </w:p>
      </w:docPartBody>
    </w:docPart>
    <w:docPart>
      <w:docPartPr>
        <w:name w:val="E23C0EAE4E3D4CF59DD8954A669E380D"/>
        <w:category>
          <w:name w:val="General"/>
          <w:gallery w:val="placeholder"/>
        </w:category>
        <w:types>
          <w:type w:val="bbPlcHdr"/>
        </w:types>
        <w:behaviors>
          <w:behavior w:val="content"/>
        </w:behaviors>
        <w:guid w:val="{2FFA49D9-B0D2-42F7-A638-F04861419133}"/>
      </w:docPartPr>
      <w:docPartBody>
        <w:p w:rsidR="008E7089" w:rsidRDefault="00AC41BB" w:rsidP="00AC41BB">
          <w:pPr>
            <w:pStyle w:val="E23C0EAE4E3D4CF59DD8954A669E380D"/>
          </w:pPr>
          <w:r w:rsidRPr="000E67C3">
            <w:rPr>
              <w:rStyle w:val="PlaceholderText"/>
            </w:rPr>
            <w:t>Click or tap here to enter text.</w:t>
          </w:r>
        </w:p>
      </w:docPartBody>
    </w:docPart>
    <w:docPart>
      <w:docPartPr>
        <w:name w:val="0254B019596F4AE382C3DD89D2EEBA46"/>
        <w:category>
          <w:name w:val="General"/>
          <w:gallery w:val="placeholder"/>
        </w:category>
        <w:types>
          <w:type w:val="bbPlcHdr"/>
        </w:types>
        <w:behaviors>
          <w:behavior w:val="content"/>
        </w:behaviors>
        <w:guid w:val="{DE63D7B0-AEF8-4464-BC26-C22A684A35E6}"/>
      </w:docPartPr>
      <w:docPartBody>
        <w:p w:rsidR="008E7089" w:rsidRDefault="00AC41BB" w:rsidP="00AC41BB">
          <w:pPr>
            <w:pStyle w:val="0254B019596F4AE382C3DD89D2EEBA46"/>
          </w:pPr>
          <w:r w:rsidRPr="000E67C3">
            <w:rPr>
              <w:rStyle w:val="PlaceholderText"/>
            </w:rPr>
            <w:t>Click or tap here to enter text.</w:t>
          </w:r>
        </w:p>
      </w:docPartBody>
    </w:docPart>
    <w:docPart>
      <w:docPartPr>
        <w:name w:val="BE2CC89607B04CFB82F172C2C570D99A"/>
        <w:category>
          <w:name w:val="General"/>
          <w:gallery w:val="placeholder"/>
        </w:category>
        <w:types>
          <w:type w:val="bbPlcHdr"/>
        </w:types>
        <w:behaviors>
          <w:behavior w:val="content"/>
        </w:behaviors>
        <w:guid w:val="{B8171F15-B42F-48F3-82FB-A85BF9201044}"/>
      </w:docPartPr>
      <w:docPartBody>
        <w:p w:rsidR="008E7089" w:rsidRDefault="00AC41BB" w:rsidP="00AC41BB">
          <w:pPr>
            <w:pStyle w:val="BE2CC89607B04CFB82F172C2C570D99A"/>
          </w:pPr>
          <w:r w:rsidRPr="009622F2">
            <w:rPr>
              <w:rStyle w:val="PlaceholderText"/>
            </w:rPr>
            <w:t>Click or tap to enter a date.</w:t>
          </w:r>
        </w:p>
      </w:docPartBody>
    </w:docPart>
    <w:docPart>
      <w:docPartPr>
        <w:name w:val="9E6BF9832B904385A7FF21B6A1C7695F"/>
        <w:category>
          <w:name w:val="General"/>
          <w:gallery w:val="placeholder"/>
        </w:category>
        <w:types>
          <w:type w:val="bbPlcHdr"/>
        </w:types>
        <w:behaviors>
          <w:behavior w:val="content"/>
        </w:behaviors>
        <w:guid w:val="{53BA5785-3C1E-49EB-BDFF-C18D1B484631}"/>
      </w:docPartPr>
      <w:docPartBody>
        <w:p w:rsidR="008E7089" w:rsidRDefault="00AC41BB" w:rsidP="00AC41BB">
          <w:pPr>
            <w:pStyle w:val="9E6BF9832B904385A7FF21B6A1C7695F"/>
          </w:pPr>
          <w:r w:rsidRPr="009622F2">
            <w:rPr>
              <w:rStyle w:val="PlaceholderText"/>
            </w:rPr>
            <w:t>Choose an item.</w:t>
          </w:r>
        </w:p>
      </w:docPartBody>
    </w:docPart>
    <w:docPart>
      <w:docPartPr>
        <w:name w:val="D52E0810B6DA4AE08DED7A61469FA870"/>
        <w:category>
          <w:name w:val="General"/>
          <w:gallery w:val="placeholder"/>
        </w:category>
        <w:types>
          <w:type w:val="bbPlcHdr"/>
        </w:types>
        <w:behaviors>
          <w:behavior w:val="content"/>
        </w:behaviors>
        <w:guid w:val="{69AEF438-486F-4C26-B05F-7F20EA6CA80C}"/>
      </w:docPartPr>
      <w:docPartBody>
        <w:p w:rsidR="008E7089" w:rsidRDefault="00AC41BB" w:rsidP="00AC41BB">
          <w:pPr>
            <w:pStyle w:val="D52E0810B6DA4AE08DED7A61469FA870"/>
          </w:pPr>
          <w:r w:rsidRPr="000E67C3">
            <w:rPr>
              <w:rStyle w:val="PlaceholderText"/>
            </w:rPr>
            <w:t>Click or tap here to enter text.</w:t>
          </w:r>
        </w:p>
      </w:docPartBody>
    </w:docPart>
    <w:docPart>
      <w:docPartPr>
        <w:name w:val="C0A17C9FA30A4730B4EC2309BC2E9ED8"/>
        <w:category>
          <w:name w:val="General"/>
          <w:gallery w:val="placeholder"/>
        </w:category>
        <w:types>
          <w:type w:val="bbPlcHdr"/>
        </w:types>
        <w:behaviors>
          <w:behavior w:val="content"/>
        </w:behaviors>
        <w:guid w:val="{F6C1D41A-4B01-4A8F-83EB-78FF15579878}"/>
      </w:docPartPr>
      <w:docPartBody>
        <w:p w:rsidR="008E7089" w:rsidRDefault="00AC41BB" w:rsidP="00AC41BB">
          <w:pPr>
            <w:pStyle w:val="C0A17C9FA30A4730B4EC2309BC2E9ED8"/>
          </w:pPr>
          <w:r w:rsidRPr="000E67C3">
            <w:rPr>
              <w:rStyle w:val="PlaceholderText"/>
            </w:rPr>
            <w:t>Click or tap here to enter text.</w:t>
          </w:r>
        </w:p>
      </w:docPartBody>
    </w:docPart>
    <w:docPart>
      <w:docPartPr>
        <w:name w:val="B7045C54D2204F26A87867C3F6697151"/>
        <w:category>
          <w:name w:val="General"/>
          <w:gallery w:val="placeholder"/>
        </w:category>
        <w:types>
          <w:type w:val="bbPlcHdr"/>
        </w:types>
        <w:behaviors>
          <w:behavior w:val="content"/>
        </w:behaviors>
        <w:guid w:val="{4896BFFE-1BED-4F79-BDE9-31750B66A681}"/>
      </w:docPartPr>
      <w:docPartBody>
        <w:p w:rsidR="008E7089" w:rsidRDefault="00AC41BB" w:rsidP="00AC41BB">
          <w:pPr>
            <w:pStyle w:val="B7045C54D2204F26A87867C3F6697151"/>
          </w:pPr>
          <w:r w:rsidRPr="009622F2">
            <w:rPr>
              <w:rStyle w:val="PlaceholderText"/>
            </w:rPr>
            <w:t>Click or tap to enter a date.</w:t>
          </w:r>
        </w:p>
      </w:docPartBody>
    </w:docPart>
    <w:docPart>
      <w:docPartPr>
        <w:name w:val="7F8494428DC842E38A92AB7BAB89D9BD"/>
        <w:category>
          <w:name w:val="General"/>
          <w:gallery w:val="placeholder"/>
        </w:category>
        <w:types>
          <w:type w:val="bbPlcHdr"/>
        </w:types>
        <w:behaviors>
          <w:behavior w:val="content"/>
        </w:behaviors>
        <w:guid w:val="{24BD7E66-D71B-46BC-B3CB-44CE0CA27146}"/>
      </w:docPartPr>
      <w:docPartBody>
        <w:p w:rsidR="008E7089" w:rsidRDefault="00AC41BB" w:rsidP="00AC41BB">
          <w:pPr>
            <w:pStyle w:val="7F8494428DC842E38A92AB7BAB89D9BD"/>
          </w:pPr>
          <w:r w:rsidRPr="009622F2">
            <w:rPr>
              <w:rStyle w:val="PlaceholderText"/>
            </w:rPr>
            <w:t>Choose an item.</w:t>
          </w:r>
        </w:p>
      </w:docPartBody>
    </w:docPart>
    <w:docPart>
      <w:docPartPr>
        <w:name w:val="087A9608BEEB4207BDBD30802D5E9FF0"/>
        <w:category>
          <w:name w:val="General"/>
          <w:gallery w:val="placeholder"/>
        </w:category>
        <w:types>
          <w:type w:val="bbPlcHdr"/>
        </w:types>
        <w:behaviors>
          <w:behavior w:val="content"/>
        </w:behaviors>
        <w:guid w:val="{B6BC609A-5E59-4A62-B0D9-0AD919A56874}"/>
      </w:docPartPr>
      <w:docPartBody>
        <w:p w:rsidR="008E7089" w:rsidRDefault="00AC41BB" w:rsidP="00AC41BB">
          <w:pPr>
            <w:pStyle w:val="087A9608BEEB4207BDBD30802D5E9FF0"/>
          </w:pPr>
          <w:r w:rsidRPr="000E67C3">
            <w:rPr>
              <w:rStyle w:val="PlaceholderText"/>
            </w:rPr>
            <w:t>Click or tap here to enter text.</w:t>
          </w:r>
        </w:p>
      </w:docPartBody>
    </w:docPart>
    <w:docPart>
      <w:docPartPr>
        <w:name w:val="3C19A6F582B341B597979F187C693944"/>
        <w:category>
          <w:name w:val="General"/>
          <w:gallery w:val="placeholder"/>
        </w:category>
        <w:types>
          <w:type w:val="bbPlcHdr"/>
        </w:types>
        <w:behaviors>
          <w:behavior w:val="content"/>
        </w:behaviors>
        <w:guid w:val="{1CB46BCA-9041-4F59-AA1C-F3C4156FE95C}"/>
      </w:docPartPr>
      <w:docPartBody>
        <w:p w:rsidR="008E7089" w:rsidRDefault="00AC41BB" w:rsidP="00AC41BB">
          <w:pPr>
            <w:pStyle w:val="3C19A6F582B341B597979F187C693944"/>
          </w:pPr>
          <w:r w:rsidRPr="000E67C3">
            <w:rPr>
              <w:rStyle w:val="PlaceholderText"/>
            </w:rPr>
            <w:t>Click or tap here to enter text.</w:t>
          </w:r>
        </w:p>
      </w:docPartBody>
    </w:docPart>
    <w:docPart>
      <w:docPartPr>
        <w:name w:val="A33CE5354C844D5F9865E3E0173C699D"/>
        <w:category>
          <w:name w:val="General"/>
          <w:gallery w:val="placeholder"/>
        </w:category>
        <w:types>
          <w:type w:val="bbPlcHdr"/>
        </w:types>
        <w:behaviors>
          <w:behavior w:val="content"/>
        </w:behaviors>
        <w:guid w:val="{ED2F70EA-692F-46BF-9756-BDDBCBA48692}"/>
      </w:docPartPr>
      <w:docPartBody>
        <w:p w:rsidR="008E7089" w:rsidRDefault="00AC41BB" w:rsidP="00AC41BB">
          <w:pPr>
            <w:pStyle w:val="A33CE5354C844D5F9865E3E0173C699D"/>
          </w:pPr>
          <w:r w:rsidRPr="009622F2">
            <w:rPr>
              <w:rStyle w:val="PlaceholderText"/>
            </w:rPr>
            <w:t>Click or tap to enter a date.</w:t>
          </w:r>
        </w:p>
      </w:docPartBody>
    </w:docPart>
    <w:docPart>
      <w:docPartPr>
        <w:name w:val="D5696A7BCCA346D19C8D7065397684D3"/>
        <w:category>
          <w:name w:val="General"/>
          <w:gallery w:val="placeholder"/>
        </w:category>
        <w:types>
          <w:type w:val="bbPlcHdr"/>
        </w:types>
        <w:behaviors>
          <w:behavior w:val="content"/>
        </w:behaviors>
        <w:guid w:val="{29D8C886-B94B-444D-91F5-942CB572416D}"/>
      </w:docPartPr>
      <w:docPartBody>
        <w:p w:rsidR="008E7089" w:rsidRDefault="00AC41BB" w:rsidP="00AC41BB">
          <w:pPr>
            <w:pStyle w:val="D5696A7BCCA346D19C8D7065397684D3"/>
          </w:pPr>
          <w:r w:rsidRPr="009622F2">
            <w:rPr>
              <w:rStyle w:val="PlaceholderText"/>
            </w:rPr>
            <w:t>Choose an item.</w:t>
          </w:r>
        </w:p>
      </w:docPartBody>
    </w:docPart>
    <w:docPart>
      <w:docPartPr>
        <w:name w:val="3057E5B2151F44F89E4435A57CBC3009"/>
        <w:category>
          <w:name w:val="General"/>
          <w:gallery w:val="placeholder"/>
        </w:category>
        <w:types>
          <w:type w:val="bbPlcHdr"/>
        </w:types>
        <w:behaviors>
          <w:behavior w:val="content"/>
        </w:behaviors>
        <w:guid w:val="{2A1D5C8C-BC6D-4935-AED1-79CBC9AC7D0C}"/>
      </w:docPartPr>
      <w:docPartBody>
        <w:p w:rsidR="008E7089" w:rsidRDefault="00AC41BB" w:rsidP="00AC41BB">
          <w:pPr>
            <w:pStyle w:val="3057E5B2151F44F89E4435A57CBC3009"/>
          </w:pPr>
          <w:r w:rsidRPr="000E67C3">
            <w:rPr>
              <w:rStyle w:val="PlaceholderText"/>
            </w:rPr>
            <w:t>Click or tap here to enter text.</w:t>
          </w:r>
        </w:p>
      </w:docPartBody>
    </w:docPart>
    <w:docPart>
      <w:docPartPr>
        <w:name w:val="9D1D75EDB8DD4A5F9E789C0C603FEF1A"/>
        <w:category>
          <w:name w:val="General"/>
          <w:gallery w:val="placeholder"/>
        </w:category>
        <w:types>
          <w:type w:val="bbPlcHdr"/>
        </w:types>
        <w:behaviors>
          <w:behavior w:val="content"/>
        </w:behaviors>
        <w:guid w:val="{CDC713C1-95C9-41B6-B0B0-10D167BAC95B}"/>
      </w:docPartPr>
      <w:docPartBody>
        <w:p w:rsidR="008E7089" w:rsidRDefault="00AC41BB" w:rsidP="00AC41BB">
          <w:pPr>
            <w:pStyle w:val="9D1D75EDB8DD4A5F9E789C0C603FEF1A"/>
          </w:pPr>
          <w:r w:rsidRPr="000E67C3">
            <w:rPr>
              <w:rStyle w:val="PlaceholderText"/>
            </w:rPr>
            <w:t>Click or tap here to enter text.</w:t>
          </w:r>
        </w:p>
      </w:docPartBody>
    </w:docPart>
    <w:docPart>
      <w:docPartPr>
        <w:name w:val="05AC0D5336B74952B559829ADA354990"/>
        <w:category>
          <w:name w:val="General"/>
          <w:gallery w:val="placeholder"/>
        </w:category>
        <w:types>
          <w:type w:val="bbPlcHdr"/>
        </w:types>
        <w:behaviors>
          <w:behavior w:val="content"/>
        </w:behaviors>
        <w:guid w:val="{188CFF25-14A4-4D6B-AB86-81E2E2D72204}"/>
      </w:docPartPr>
      <w:docPartBody>
        <w:p w:rsidR="008E7089" w:rsidRDefault="00AC41BB" w:rsidP="00AC41BB">
          <w:pPr>
            <w:pStyle w:val="05AC0D5336B74952B559829ADA354990"/>
          </w:pPr>
          <w:r w:rsidRPr="009622F2">
            <w:rPr>
              <w:rStyle w:val="PlaceholderText"/>
            </w:rPr>
            <w:t>Click or tap to enter a date.</w:t>
          </w:r>
        </w:p>
      </w:docPartBody>
    </w:docPart>
    <w:docPart>
      <w:docPartPr>
        <w:name w:val="CE4AE975008D4EF7848880937784FE87"/>
        <w:category>
          <w:name w:val="General"/>
          <w:gallery w:val="placeholder"/>
        </w:category>
        <w:types>
          <w:type w:val="bbPlcHdr"/>
        </w:types>
        <w:behaviors>
          <w:behavior w:val="content"/>
        </w:behaviors>
        <w:guid w:val="{01E17210-48CB-4965-AAC3-8D47D43FF2DA}"/>
      </w:docPartPr>
      <w:docPartBody>
        <w:p w:rsidR="008E7089" w:rsidRDefault="00AC41BB" w:rsidP="00AC41BB">
          <w:pPr>
            <w:pStyle w:val="CE4AE975008D4EF7848880937784FE87"/>
          </w:pPr>
          <w:r w:rsidRPr="009622F2">
            <w:rPr>
              <w:rStyle w:val="PlaceholderText"/>
            </w:rPr>
            <w:t>Choose an item.</w:t>
          </w:r>
        </w:p>
      </w:docPartBody>
    </w:docPart>
    <w:docPart>
      <w:docPartPr>
        <w:name w:val="98B48A349CFE4980AAC01FFF3EBB7349"/>
        <w:category>
          <w:name w:val="General"/>
          <w:gallery w:val="placeholder"/>
        </w:category>
        <w:types>
          <w:type w:val="bbPlcHdr"/>
        </w:types>
        <w:behaviors>
          <w:behavior w:val="content"/>
        </w:behaviors>
        <w:guid w:val="{99536050-FFB8-41BD-BF72-58029D3B9F17}"/>
      </w:docPartPr>
      <w:docPartBody>
        <w:p w:rsidR="008E7089" w:rsidRDefault="00AC41BB" w:rsidP="00AC41BB">
          <w:pPr>
            <w:pStyle w:val="98B48A349CFE4980AAC01FFF3EBB7349"/>
          </w:pPr>
          <w:r w:rsidRPr="000E67C3">
            <w:rPr>
              <w:rStyle w:val="PlaceholderText"/>
            </w:rPr>
            <w:t>Click or tap here to enter text.</w:t>
          </w:r>
        </w:p>
      </w:docPartBody>
    </w:docPart>
    <w:docPart>
      <w:docPartPr>
        <w:name w:val="CAD0B6CB1EEC4BF4B99223DC80FD0CB6"/>
        <w:category>
          <w:name w:val="General"/>
          <w:gallery w:val="placeholder"/>
        </w:category>
        <w:types>
          <w:type w:val="bbPlcHdr"/>
        </w:types>
        <w:behaviors>
          <w:behavior w:val="content"/>
        </w:behaviors>
        <w:guid w:val="{AF9431B4-9BCC-4998-988F-88DEED64366D}"/>
      </w:docPartPr>
      <w:docPartBody>
        <w:p w:rsidR="008E7089" w:rsidRDefault="00AC41BB" w:rsidP="00AC41BB">
          <w:pPr>
            <w:pStyle w:val="CAD0B6CB1EEC4BF4B99223DC80FD0CB6"/>
          </w:pPr>
          <w:r w:rsidRPr="000E67C3">
            <w:rPr>
              <w:rStyle w:val="PlaceholderText"/>
            </w:rPr>
            <w:t>Click or tap here to enter text.</w:t>
          </w:r>
        </w:p>
      </w:docPartBody>
    </w:docPart>
    <w:docPart>
      <w:docPartPr>
        <w:name w:val="E260C26E87DC4AA4BB4E4D62C36F8E13"/>
        <w:category>
          <w:name w:val="General"/>
          <w:gallery w:val="placeholder"/>
        </w:category>
        <w:types>
          <w:type w:val="bbPlcHdr"/>
        </w:types>
        <w:behaviors>
          <w:behavior w:val="content"/>
        </w:behaviors>
        <w:guid w:val="{65B657EA-799A-4BC9-846F-E51738DE6B06}"/>
      </w:docPartPr>
      <w:docPartBody>
        <w:p w:rsidR="008E7089" w:rsidRDefault="00AC41BB" w:rsidP="00AC41BB">
          <w:pPr>
            <w:pStyle w:val="E260C26E87DC4AA4BB4E4D62C36F8E13"/>
          </w:pPr>
          <w:r w:rsidRPr="009622F2">
            <w:rPr>
              <w:rStyle w:val="PlaceholderText"/>
            </w:rPr>
            <w:t>Click or tap to enter a date.</w:t>
          </w:r>
        </w:p>
      </w:docPartBody>
    </w:docPart>
    <w:docPart>
      <w:docPartPr>
        <w:name w:val="15606E17AB984ECA88B142392D3625AA"/>
        <w:category>
          <w:name w:val="General"/>
          <w:gallery w:val="placeholder"/>
        </w:category>
        <w:types>
          <w:type w:val="bbPlcHdr"/>
        </w:types>
        <w:behaviors>
          <w:behavior w:val="content"/>
        </w:behaviors>
        <w:guid w:val="{606CA27D-9743-4BFE-B07E-E5A4F7EF1B37}"/>
      </w:docPartPr>
      <w:docPartBody>
        <w:p w:rsidR="008E7089" w:rsidRDefault="00AC41BB" w:rsidP="00AC41BB">
          <w:pPr>
            <w:pStyle w:val="15606E17AB984ECA88B142392D3625AA"/>
          </w:pPr>
          <w:r w:rsidRPr="009622F2">
            <w:rPr>
              <w:rStyle w:val="PlaceholderText"/>
            </w:rPr>
            <w:t>Choose an item.</w:t>
          </w:r>
        </w:p>
      </w:docPartBody>
    </w:docPart>
    <w:docPart>
      <w:docPartPr>
        <w:name w:val="7CBFD1F423324E74BB0914D2515AAF59"/>
        <w:category>
          <w:name w:val="General"/>
          <w:gallery w:val="placeholder"/>
        </w:category>
        <w:types>
          <w:type w:val="bbPlcHdr"/>
        </w:types>
        <w:behaviors>
          <w:behavior w:val="content"/>
        </w:behaviors>
        <w:guid w:val="{A451E11E-91FF-4FE5-B736-30701989DE52}"/>
      </w:docPartPr>
      <w:docPartBody>
        <w:p w:rsidR="008E7089" w:rsidRDefault="00AC41BB" w:rsidP="00AC41BB">
          <w:pPr>
            <w:pStyle w:val="7CBFD1F423324E74BB0914D2515AAF59"/>
          </w:pPr>
          <w:r w:rsidRPr="000E67C3">
            <w:rPr>
              <w:rStyle w:val="PlaceholderText"/>
            </w:rPr>
            <w:t>Click or tap here to enter text.</w:t>
          </w:r>
        </w:p>
      </w:docPartBody>
    </w:docPart>
    <w:docPart>
      <w:docPartPr>
        <w:name w:val="2D69C42D4F184D0EB39FD9E2B59CEB4C"/>
        <w:category>
          <w:name w:val="General"/>
          <w:gallery w:val="placeholder"/>
        </w:category>
        <w:types>
          <w:type w:val="bbPlcHdr"/>
        </w:types>
        <w:behaviors>
          <w:behavior w:val="content"/>
        </w:behaviors>
        <w:guid w:val="{A60EEC82-CD74-4B91-8C03-F68ABD512FFD}"/>
      </w:docPartPr>
      <w:docPartBody>
        <w:p w:rsidR="008E7089" w:rsidRDefault="00AC41BB" w:rsidP="00AC41BB">
          <w:pPr>
            <w:pStyle w:val="2D69C42D4F184D0EB39FD9E2B59CEB4C"/>
          </w:pPr>
          <w:r w:rsidRPr="000E67C3">
            <w:rPr>
              <w:rStyle w:val="PlaceholderText"/>
            </w:rPr>
            <w:t>Click or tap here to enter text.</w:t>
          </w:r>
        </w:p>
      </w:docPartBody>
    </w:docPart>
    <w:docPart>
      <w:docPartPr>
        <w:name w:val="7EC0FEEA197B404B975738AAE6C7CA5A"/>
        <w:category>
          <w:name w:val="General"/>
          <w:gallery w:val="placeholder"/>
        </w:category>
        <w:types>
          <w:type w:val="bbPlcHdr"/>
        </w:types>
        <w:behaviors>
          <w:behavior w:val="content"/>
        </w:behaviors>
        <w:guid w:val="{F2946B06-EAA6-46EA-BBA4-01BA599C655D}"/>
      </w:docPartPr>
      <w:docPartBody>
        <w:p w:rsidR="008E7089" w:rsidRDefault="00AC41BB" w:rsidP="00AC41BB">
          <w:pPr>
            <w:pStyle w:val="7EC0FEEA197B404B975738AAE6C7CA5A"/>
          </w:pPr>
          <w:r w:rsidRPr="009622F2">
            <w:rPr>
              <w:rStyle w:val="PlaceholderText"/>
            </w:rPr>
            <w:t>Click or tap to enter a date.</w:t>
          </w:r>
        </w:p>
      </w:docPartBody>
    </w:docPart>
    <w:docPart>
      <w:docPartPr>
        <w:name w:val="BA127190DEBE40DBAE171ABAA5451F28"/>
        <w:category>
          <w:name w:val="General"/>
          <w:gallery w:val="placeholder"/>
        </w:category>
        <w:types>
          <w:type w:val="bbPlcHdr"/>
        </w:types>
        <w:behaviors>
          <w:behavior w:val="content"/>
        </w:behaviors>
        <w:guid w:val="{01927BB8-1CF6-4ECD-89A9-163E86D1D1B4}"/>
      </w:docPartPr>
      <w:docPartBody>
        <w:p w:rsidR="008E7089" w:rsidRDefault="00AC41BB" w:rsidP="00AC41BB">
          <w:pPr>
            <w:pStyle w:val="BA127190DEBE40DBAE171ABAA5451F28"/>
          </w:pPr>
          <w:r w:rsidRPr="009622F2">
            <w:rPr>
              <w:rStyle w:val="PlaceholderText"/>
            </w:rPr>
            <w:t>Choose an item.</w:t>
          </w:r>
        </w:p>
      </w:docPartBody>
    </w:docPart>
    <w:docPart>
      <w:docPartPr>
        <w:name w:val="83AF9303A2FB46BAA0A3755F5A1D3AD6"/>
        <w:category>
          <w:name w:val="General"/>
          <w:gallery w:val="placeholder"/>
        </w:category>
        <w:types>
          <w:type w:val="bbPlcHdr"/>
        </w:types>
        <w:behaviors>
          <w:behavior w:val="content"/>
        </w:behaviors>
        <w:guid w:val="{8EEF1BE2-2815-4F11-A9A9-5D9F117EB6D9}"/>
      </w:docPartPr>
      <w:docPartBody>
        <w:p w:rsidR="008E7089" w:rsidRDefault="00AC41BB" w:rsidP="00AC41BB">
          <w:pPr>
            <w:pStyle w:val="83AF9303A2FB46BAA0A3755F5A1D3AD6"/>
          </w:pPr>
          <w:r w:rsidRPr="000E67C3">
            <w:rPr>
              <w:rStyle w:val="PlaceholderText"/>
            </w:rPr>
            <w:t>Click or tap here to enter text.</w:t>
          </w:r>
        </w:p>
      </w:docPartBody>
    </w:docPart>
    <w:docPart>
      <w:docPartPr>
        <w:name w:val="8DBC784A737C4938A1455AD1AD456D79"/>
        <w:category>
          <w:name w:val="General"/>
          <w:gallery w:val="placeholder"/>
        </w:category>
        <w:types>
          <w:type w:val="bbPlcHdr"/>
        </w:types>
        <w:behaviors>
          <w:behavior w:val="content"/>
        </w:behaviors>
        <w:guid w:val="{F633E5FD-432D-4F57-B424-0DBFE76506C7}"/>
      </w:docPartPr>
      <w:docPartBody>
        <w:p w:rsidR="008E7089" w:rsidRDefault="00AC41BB" w:rsidP="00AC41BB">
          <w:pPr>
            <w:pStyle w:val="8DBC784A737C4938A1455AD1AD456D79"/>
          </w:pPr>
          <w:r w:rsidRPr="000E67C3">
            <w:rPr>
              <w:rStyle w:val="PlaceholderText"/>
            </w:rPr>
            <w:t>Click or tap here to enter text.</w:t>
          </w:r>
        </w:p>
      </w:docPartBody>
    </w:docPart>
    <w:docPart>
      <w:docPartPr>
        <w:name w:val="68B26AC88E3C47E3BA4D8F0CD4F62528"/>
        <w:category>
          <w:name w:val="General"/>
          <w:gallery w:val="placeholder"/>
        </w:category>
        <w:types>
          <w:type w:val="bbPlcHdr"/>
        </w:types>
        <w:behaviors>
          <w:behavior w:val="content"/>
        </w:behaviors>
        <w:guid w:val="{5B7445EE-0A2B-41A2-A4AE-BF7A704D3F17}"/>
      </w:docPartPr>
      <w:docPartBody>
        <w:p w:rsidR="008E7089" w:rsidRDefault="00AC41BB" w:rsidP="00AC41BB">
          <w:pPr>
            <w:pStyle w:val="68B26AC88E3C47E3BA4D8F0CD4F62528"/>
          </w:pPr>
          <w:r w:rsidRPr="009622F2">
            <w:rPr>
              <w:rStyle w:val="PlaceholderText"/>
            </w:rPr>
            <w:t>Click or tap to enter a date.</w:t>
          </w:r>
        </w:p>
      </w:docPartBody>
    </w:docPart>
    <w:docPart>
      <w:docPartPr>
        <w:name w:val="F4894CAC56984AB29E2738EB819E2158"/>
        <w:category>
          <w:name w:val="General"/>
          <w:gallery w:val="placeholder"/>
        </w:category>
        <w:types>
          <w:type w:val="bbPlcHdr"/>
        </w:types>
        <w:behaviors>
          <w:behavior w:val="content"/>
        </w:behaviors>
        <w:guid w:val="{08A5BD57-DA3C-4FC9-AFE3-F8B022A4BB18}"/>
      </w:docPartPr>
      <w:docPartBody>
        <w:p w:rsidR="008E7089" w:rsidRDefault="00AC41BB" w:rsidP="00AC41BB">
          <w:pPr>
            <w:pStyle w:val="F4894CAC56984AB29E2738EB819E2158"/>
          </w:pPr>
          <w:r w:rsidRPr="009622F2">
            <w:rPr>
              <w:rStyle w:val="PlaceholderText"/>
            </w:rPr>
            <w:t>Choose an item.</w:t>
          </w:r>
        </w:p>
      </w:docPartBody>
    </w:docPart>
    <w:docPart>
      <w:docPartPr>
        <w:name w:val="307B805B5D0E4834AE984B6B919D53F3"/>
        <w:category>
          <w:name w:val="General"/>
          <w:gallery w:val="placeholder"/>
        </w:category>
        <w:types>
          <w:type w:val="bbPlcHdr"/>
        </w:types>
        <w:behaviors>
          <w:behavior w:val="content"/>
        </w:behaviors>
        <w:guid w:val="{52ADEB7E-B37A-4DAA-9766-F4FC9128A95E}"/>
      </w:docPartPr>
      <w:docPartBody>
        <w:p w:rsidR="008E7089" w:rsidRDefault="00AC41BB" w:rsidP="00AC41BB">
          <w:pPr>
            <w:pStyle w:val="307B805B5D0E4834AE984B6B919D53F3"/>
          </w:pPr>
          <w:r w:rsidRPr="000E67C3">
            <w:rPr>
              <w:rStyle w:val="PlaceholderText"/>
            </w:rPr>
            <w:t>Click or tap here to enter text.</w:t>
          </w:r>
        </w:p>
      </w:docPartBody>
    </w:docPart>
    <w:docPart>
      <w:docPartPr>
        <w:name w:val="A3F6C48E534F4C4294757FEC994FCE48"/>
        <w:category>
          <w:name w:val="General"/>
          <w:gallery w:val="placeholder"/>
        </w:category>
        <w:types>
          <w:type w:val="bbPlcHdr"/>
        </w:types>
        <w:behaviors>
          <w:behavior w:val="content"/>
        </w:behaviors>
        <w:guid w:val="{C3179F65-44EC-4536-8260-61ED698BA912}"/>
      </w:docPartPr>
      <w:docPartBody>
        <w:p w:rsidR="008E7089" w:rsidRDefault="00AC41BB" w:rsidP="00AC41BB">
          <w:pPr>
            <w:pStyle w:val="A3F6C48E534F4C4294757FEC994FCE48"/>
          </w:pPr>
          <w:r w:rsidRPr="000E67C3">
            <w:rPr>
              <w:rStyle w:val="PlaceholderText"/>
            </w:rPr>
            <w:t>Click or tap here to enter text.</w:t>
          </w:r>
        </w:p>
      </w:docPartBody>
    </w:docPart>
    <w:docPart>
      <w:docPartPr>
        <w:name w:val="9EB22C4EDE124A20B018B6C38157272F"/>
        <w:category>
          <w:name w:val="General"/>
          <w:gallery w:val="placeholder"/>
        </w:category>
        <w:types>
          <w:type w:val="bbPlcHdr"/>
        </w:types>
        <w:behaviors>
          <w:behavior w:val="content"/>
        </w:behaviors>
        <w:guid w:val="{0048EAFA-B566-4F6F-AE0D-C1D7D3C9768B}"/>
      </w:docPartPr>
      <w:docPartBody>
        <w:p w:rsidR="008E7089" w:rsidRDefault="00AC41BB" w:rsidP="00AC41BB">
          <w:pPr>
            <w:pStyle w:val="9EB22C4EDE124A20B018B6C38157272F"/>
          </w:pPr>
          <w:r w:rsidRPr="009622F2">
            <w:rPr>
              <w:rStyle w:val="PlaceholderText"/>
            </w:rPr>
            <w:t>Click or tap to enter a date.</w:t>
          </w:r>
        </w:p>
      </w:docPartBody>
    </w:docPart>
    <w:docPart>
      <w:docPartPr>
        <w:name w:val="3A63D6101644434890E4219FC76574F4"/>
        <w:category>
          <w:name w:val="General"/>
          <w:gallery w:val="placeholder"/>
        </w:category>
        <w:types>
          <w:type w:val="bbPlcHdr"/>
        </w:types>
        <w:behaviors>
          <w:behavior w:val="content"/>
        </w:behaviors>
        <w:guid w:val="{78DCB962-1C83-43A5-99F7-9C881F9FE04C}"/>
      </w:docPartPr>
      <w:docPartBody>
        <w:p w:rsidR="008E7089" w:rsidRDefault="00AC41BB" w:rsidP="00AC41BB">
          <w:pPr>
            <w:pStyle w:val="3A63D6101644434890E4219FC76574F4"/>
          </w:pPr>
          <w:r w:rsidRPr="009622F2">
            <w:rPr>
              <w:rStyle w:val="PlaceholderText"/>
            </w:rPr>
            <w:t>Choose an item.</w:t>
          </w:r>
        </w:p>
      </w:docPartBody>
    </w:docPart>
    <w:docPart>
      <w:docPartPr>
        <w:name w:val="CD3D723CBDA24B7FBE17D4620B993832"/>
        <w:category>
          <w:name w:val="General"/>
          <w:gallery w:val="placeholder"/>
        </w:category>
        <w:types>
          <w:type w:val="bbPlcHdr"/>
        </w:types>
        <w:behaviors>
          <w:behavior w:val="content"/>
        </w:behaviors>
        <w:guid w:val="{83DB5E64-BCBA-40EE-9B84-280787AA2094}"/>
      </w:docPartPr>
      <w:docPartBody>
        <w:p w:rsidR="008E7089" w:rsidRDefault="00AC41BB" w:rsidP="00AC41BB">
          <w:pPr>
            <w:pStyle w:val="CD3D723CBDA24B7FBE17D4620B993832"/>
          </w:pPr>
          <w:r w:rsidRPr="000E67C3">
            <w:rPr>
              <w:rStyle w:val="PlaceholderText"/>
            </w:rPr>
            <w:t>Click or tap here to enter text.</w:t>
          </w:r>
        </w:p>
      </w:docPartBody>
    </w:docPart>
    <w:docPart>
      <w:docPartPr>
        <w:name w:val="4E071F58B2AF46D1B1AEB96057C7F1F2"/>
        <w:category>
          <w:name w:val="General"/>
          <w:gallery w:val="placeholder"/>
        </w:category>
        <w:types>
          <w:type w:val="bbPlcHdr"/>
        </w:types>
        <w:behaviors>
          <w:behavior w:val="content"/>
        </w:behaviors>
        <w:guid w:val="{AA7A92C1-900D-41DA-982B-33FB204F30E1}"/>
      </w:docPartPr>
      <w:docPartBody>
        <w:p w:rsidR="008E7089" w:rsidRDefault="00AC41BB" w:rsidP="00AC41BB">
          <w:pPr>
            <w:pStyle w:val="4E071F58B2AF46D1B1AEB96057C7F1F2"/>
          </w:pPr>
          <w:r w:rsidRPr="000E67C3">
            <w:rPr>
              <w:rStyle w:val="PlaceholderText"/>
            </w:rPr>
            <w:t>Click or tap here to enter text.</w:t>
          </w:r>
        </w:p>
      </w:docPartBody>
    </w:docPart>
    <w:docPart>
      <w:docPartPr>
        <w:name w:val="36DAD4DCAD06490A96017BE098A4983C"/>
        <w:category>
          <w:name w:val="General"/>
          <w:gallery w:val="placeholder"/>
        </w:category>
        <w:types>
          <w:type w:val="bbPlcHdr"/>
        </w:types>
        <w:behaviors>
          <w:behavior w:val="content"/>
        </w:behaviors>
        <w:guid w:val="{2136CB24-846C-4993-B07B-B14DDCF06D76}"/>
      </w:docPartPr>
      <w:docPartBody>
        <w:p w:rsidR="008E7089" w:rsidRDefault="00AC41BB" w:rsidP="00AC41BB">
          <w:pPr>
            <w:pStyle w:val="36DAD4DCAD06490A96017BE098A4983C"/>
          </w:pPr>
          <w:r w:rsidRPr="009622F2">
            <w:rPr>
              <w:rStyle w:val="PlaceholderText"/>
            </w:rPr>
            <w:t>Click or tap to enter a date.</w:t>
          </w:r>
        </w:p>
      </w:docPartBody>
    </w:docPart>
    <w:docPart>
      <w:docPartPr>
        <w:name w:val="EE9157E6A7DE4273BD5B4DE49DFA37CE"/>
        <w:category>
          <w:name w:val="General"/>
          <w:gallery w:val="placeholder"/>
        </w:category>
        <w:types>
          <w:type w:val="bbPlcHdr"/>
        </w:types>
        <w:behaviors>
          <w:behavior w:val="content"/>
        </w:behaviors>
        <w:guid w:val="{DFA71AD5-5493-4004-A4F0-4AA02E9618C4}"/>
      </w:docPartPr>
      <w:docPartBody>
        <w:p w:rsidR="008E7089" w:rsidRDefault="00AC41BB" w:rsidP="00AC41BB">
          <w:pPr>
            <w:pStyle w:val="EE9157E6A7DE4273BD5B4DE49DFA37CE"/>
          </w:pPr>
          <w:r w:rsidRPr="009622F2">
            <w:rPr>
              <w:rStyle w:val="PlaceholderText"/>
            </w:rPr>
            <w:t>Choose an item.</w:t>
          </w:r>
        </w:p>
      </w:docPartBody>
    </w:docPart>
    <w:docPart>
      <w:docPartPr>
        <w:name w:val="F010C52EF05045F3A0F7FDD09985B46B"/>
        <w:category>
          <w:name w:val="General"/>
          <w:gallery w:val="placeholder"/>
        </w:category>
        <w:types>
          <w:type w:val="bbPlcHdr"/>
        </w:types>
        <w:behaviors>
          <w:behavior w:val="content"/>
        </w:behaviors>
        <w:guid w:val="{6E289129-064F-4FAB-89E2-B35A2C664694}"/>
      </w:docPartPr>
      <w:docPartBody>
        <w:p w:rsidR="008E7089" w:rsidRDefault="00AC41BB" w:rsidP="00AC41BB">
          <w:pPr>
            <w:pStyle w:val="F010C52EF05045F3A0F7FDD09985B46B"/>
          </w:pPr>
          <w:r w:rsidRPr="000E67C3">
            <w:rPr>
              <w:rStyle w:val="PlaceholderText"/>
            </w:rPr>
            <w:t>Click or tap here to enter text.</w:t>
          </w:r>
        </w:p>
      </w:docPartBody>
    </w:docPart>
    <w:docPart>
      <w:docPartPr>
        <w:name w:val="6B81998516F94984BB21898B68EC5C06"/>
        <w:category>
          <w:name w:val="General"/>
          <w:gallery w:val="placeholder"/>
        </w:category>
        <w:types>
          <w:type w:val="bbPlcHdr"/>
        </w:types>
        <w:behaviors>
          <w:behavior w:val="content"/>
        </w:behaviors>
        <w:guid w:val="{8DADDCDA-27D3-4E70-A3CA-B783F59A02EA}"/>
      </w:docPartPr>
      <w:docPartBody>
        <w:p w:rsidR="008E7089" w:rsidRDefault="00AC41BB" w:rsidP="00AC41BB">
          <w:pPr>
            <w:pStyle w:val="6B81998516F94984BB21898B68EC5C06"/>
          </w:pPr>
          <w:r w:rsidRPr="000E67C3">
            <w:rPr>
              <w:rStyle w:val="PlaceholderText"/>
            </w:rPr>
            <w:t>Click or tap here to enter text.</w:t>
          </w:r>
        </w:p>
      </w:docPartBody>
    </w:docPart>
    <w:docPart>
      <w:docPartPr>
        <w:name w:val="5C21D801B450472890489151BCA4BFC6"/>
        <w:category>
          <w:name w:val="General"/>
          <w:gallery w:val="placeholder"/>
        </w:category>
        <w:types>
          <w:type w:val="bbPlcHdr"/>
        </w:types>
        <w:behaviors>
          <w:behavior w:val="content"/>
        </w:behaviors>
        <w:guid w:val="{27BAC16A-5F43-40AE-9A36-73AE86EEFC4D}"/>
      </w:docPartPr>
      <w:docPartBody>
        <w:p w:rsidR="008E7089" w:rsidRDefault="00AC41BB" w:rsidP="00AC41BB">
          <w:pPr>
            <w:pStyle w:val="5C21D801B450472890489151BCA4BFC6"/>
          </w:pPr>
          <w:r w:rsidRPr="009622F2">
            <w:rPr>
              <w:rStyle w:val="PlaceholderText"/>
            </w:rPr>
            <w:t>Click or tap to enter a date.</w:t>
          </w:r>
        </w:p>
      </w:docPartBody>
    </w:docPart>
    <w:docPart>
      <w:docPartPr>
        <w:name w:val="A0B38A39C44F471B8697BD6679F18882"/>
        <w:category>
          <w:name w:val="General"/>
          <w:gallery w:val="placeholder"/>
        </w:category>
        <w:types>
          <w:type w:val="bbPlcHdr"/>
        </w:types>
        <w:behaviors>
          <w:behavior w:val="content"/>
        </w:behaviors>
        <w:guid w:val="{9CB71864-7AA6-4A3D-9815-8226ECA0DD9B}"/>
      </w:docPartPr>
      <w:docPartBody>
        <w:p w:rsidR="008E7089" w:rsidRDefault="00AC41BB" w:rsidP="00AC41BB">
          <w:pPr>
            <w:pStyle w:val="A0B38A39C44F471B8697BD6679F18882"/>
          </w:pPr>
          <w:r w:rsidRPr="009622F2">
            <w:rPr>
              <w:rStyle w:val="PlaceholderText"/>
            </w:rPr>
            <w:t>Choose an item.</w:t>
          </w:r>
        </w:p>
      </w:docPartBody>
    </w:docPart>
    <w:docPart>
      <w:docPartPr>
        <w:name w:val="CD7E233760274CCEA10B435106065570"/>
        <w:category>
          <w:name w:val="General"/>
          <w:gallery w:val="placeholder"/>
        </w:category>
        <w:types>
          <w:type w:val="bbPlcHdr"/>
        </w:types>
        <w:behaviors>
          <w:behavior w:val="content"/>
        </w:behaviors>
        <w:guid w:val="{90637D52-C5EF-4062-9B03-C7DF1CD3124E}"/>
      </w:docPartPr>
      <w:docPartBody>
        <w:p w:rsidR="008E7089" w:rsidRDefault="00AC41BB" w:rsidP="00AC41BB">
          <w:pPr>
            <w:pStyle w:val="CD7E233760274CCEA10B435106065570"/>
          </w:pPr>
          <w:r w:rsidRPr="000E67C3">
            <w:rPr>
              <w:rStyle w:val="PlaceholderText"/>
            </w:rPr>
            <w:t>Click or tap here to enter text.</w:t>
          </w:r>
        </w:p>
      </w:docPartBody>
    </w:docPart>
    <w:docPart>
      <w:docPartPr>
        <w:name w:val="D3C4801FC4A641D0A62B32B8E056B5DB"/>
        <w:category>
          <w:name w:val="General"/>
          <w:gallery w:val="placeholder"/>
        </w:category>
        <w:types>
          <w:type w:val="bbPlcHdr"/>
        </w:types>
        <w:behaviors>
          <w:behavior w:val="content"/>
        </w:behaviors>
        <w:guid w:val="{AEEA03B5-0BE1-4BBE-BE7B-1FC9596C85A9}"/>
      </w:docPartPr>
      <w:docPartBody>
        <w:p w:rsidR="008E7089" w:rsidRDefault="00AC41BB" w:rsidP="00AC41BB">
          <w:pPr>
            <w:pStyle w:val="D3C4801FC4A641D0A62B32B8E056B5DB"/>
          </w:pPr>
          <w:r w:rsidRPr="000E67C3">
            <w:rPr>
              <w:rStyle w:val="PlaceholderText"/>
            </w:rPr>
            <w:t>Click or tap here to enter text.</w:t>
          </w:r>
        </w:p>
      </w:docPartBody>
    </w:docPart>
    <w:docPart>
      <w:docPartPr>
        <w:name w:val="2ACEC4D55B7A45ACBE15BBB28F4EF4AB"/>
        <w:category>
          <w:name w:val="General"/>
          <w:gallery w:val="placeholder"/>
        </w:category>
        <w:types>
          <w:type w:val="bbPlcHdr"/>
        </w:types>
        <w:behaviors>
          <w:behavior w:val="content"/>
        </w:behaviors>
        <w:guid w:val="{2583E81D-6169-4BB5-80A3-861995E516DD}"/>
      </w:docPartPr>
      <w:docPartBody>
        <w:p w:rsidR="008E7089" w:rsidRDefault="00AC41BB" w:rsidP="00AC41BB">
          <w:pPr>
            <w:pStyle w:val="2ACEC4D55B7A45ACBE15BBB28F4EF4AB"/>
          </w:pPr>
          <w:r w:rsidRPr="009622F2">
            <w:rPr>
              <w:rStyle w:val="PlaceholderText"/>
            </w:rPr>
            <w:t>Click or tap to enter a date.</w:t>
          </w:r>
        </w:p>
      </w:docPartBody>
    </w:docPart>
    <w:docPart>
      <w:docPartPr>
        <w:name w:val="8AC8B725183C4975901CD02C7CF4EFFA"/>
        <w:category>
          <w:name w:val="General"/>
          <w:gallery w:val="placeholder"/>
        </w:category>
        <w:types>
          <w:type w:val="bbPlcHdr"/>
        </w:types>
        <w:behaviors>
          <w:behavior w:val="content"/>
        </w:behaviors>
        <w:guid w:val="{5F16044F-C470-4CB1-8C60-7FECC791588A}"/>
      </w:docPartPr>
      <w:docPartBody>
        <w:p w:rsidR="008E7089" w:rsidRDefault="00AC41BB" w:rsidP="00AC41BB">
          <w:pPr>
            <w:pStyle w:val="8AC8B725183C4975901CD02C7CF4EFFA"/>
          </w:pPr>
          <w:r w:rsidRPr="009622F2">
            <w:rPr>
              <w:rStyle w:val="PlaceholderText"/>
            </w:rPr>
            <w:t>Choose an item.</w:t>
          </w:r>
        </w:p>
      </w:docPartBody>
    </w:docPart>
    <w:docPart>
      <w:docPartPr>
        <w:name w:val="92ABA95B7C4E4DDBB241600270FD5323"/>
        <w:category>
          <w:name w:val="General"/>
          <w:gallery w:val="placeholder"/>
        </w:category>
        <w:types>
          <w:type w:val="bbPlcHdr"/>
        </w:types>
        <w:behaviors>
          <w:behavior w:val="content"/>
        </w:behaviors>
        <w:guid w:val="{1CC4A77B-7281-4755-9551-75799D653C12}"/>
      </w:docPartPr>
      <w:docPartBody>
        <w:p w:rsidR="008E7089" w:rsidRDefault="00AC41BB" w:rsidP="00AC41BB">
          <w:pPr>
            <w:pStyle w:val="92ABA95B7C4E4DDBB241600270FD5323"/>
          </w:pPr>
          <w:r w:rsidRPr="000E67C3">
            <w:rPr>
              <w:rStyle w:val="PlaceholderText"/>
            </w:rPr>
            <w:t>Click or tap here to enter text.</w:t>
          </w:r>
        </w:p>
      </w:docPartBody>
    </w:docPart>
    <w:docPart>
      <w:docPartPr>
        <w:name w:val="48EC7480D5A1439ABAB7F6E8EE62E120"/>
        <w:category>
          <w:name w:val="General"/>
          <w:gallery w:val="placeholder"/>
        </w:category>
        <w:types>
          <w:type w:val="bbPlcHdr"/>
        </w:types>
        <w:behaviors>
          <w:behavior w:val="content"/>
        </w:behaviors>
        <w:guid w:val="{59FDAE78-2870-4C58-A7BB-8F6930A3BFE8}"/>
      </w:docPartPr>
      <w:docPartBody>
        <w:p w:rsidR="008E7089" w:rsidRDefault="00AC41BB" w:rsidP="00AC41BB">
          <w:pPr>
            <w:pStyle w:val="48EC7480D5A1439ABAB7F6E8EE62E120"/>
          </w:pPr>
          <w:r w:rsidRPr="000E67C3">
            <w:rPr>
              <w:rStyle w:val="PlaceholderText"/>
            </w:rPr>
            <w:t>Click or tap here to enter text.</w:t>
          </w:r>
        </w:p>
      </w:docPartBody>
    </w:docPart>
    <w:docPart>
      <w:docPartPr>
        <w:name w:val="2259FBE21BE2417F953724EA33F66FB0"/>
        <w:category>
          <w:name w:val="General"/>
          <w:gallery w:val="placeholder"/>
        </w:category>
        <w:types>
          <w:type w:val="bbPlcHdr"/>
        </w:types>
        <w:behaviors>
          <w:behavior w:val="content"/>
        </w:behaviors>
        <w:guid w:val="{068E606A-6C4B-42D9-A4C1-4B77E08200B1}"/>
      </w:docPartPr>
      <w:docPartBody>
        <w:p w:rsidR="008E7089" w:rsidRDefault="00AC41BB" w:rsidP="00AC41BB">
          <w:pPr>
            <w:pStyle w:val="2259FBE21BE2417F953724EA33F66FB0"/>
          </w:pPr>
          <w:r w:rsidRPr="009622F2">
            <w:rPr>
              <w:rStyle w:val="PlaceholderText"/>
            </w:rPr>
            <w:t>Click or tap to enter a date.</w:t>
          </w:r>
        </w:p>
      </w:docPartBody>
    </w:docPart>
    <w:docPart>
      <w:docPartPr>
        <w:name w:val="104D3F75707044B4B0EC627C2677719E"/>
        <w:category>
          <w:name w:val="General"/>
          <w:gallery w:val="placeholder"/>
        </w:category>
        <w:types>
          <w:type w:val="bbPlcHdr"/>
        </w:types>
        <w:behaviors>
          <w:behavior w:val="content"/>
        </w:behaviors>
        <w:guid w:val="{289BE398-BC1C-427F-8A12-DBDD8A84CD9B}"/>
      </w:docPartPr>
      <w:docPartBody>
        <w:p w:rsidR="008E7089" w:rsidRDefault="00AC41BB" w:rsidP="00AC41BB">
          <w:pPr>
            <w:pStyle w:val="104D3F75707044B4B0EC627C2677719E"/>
          </w:pPr>
          <w:r w:rsidRPr="009622F2">
            <w:rPr>
              <w:rStyle w:val="PlaceholderText"/>
            </w:rPr>
            <w:t>Choose an item.</w:t>
          </w:r>
        </w:p>
      </w:docPartBody>
    </w:docPart>
    <w:docPart>
      <w:docPartPr>
        <w:name w:val="F508EF79FE8341369C12521D09D40EC4"/>
        <w:category>
          <w:name w:val="General"/>
          <w:gallery w:val="placeholder"/>
        </w:category>
        <w:types>
          <w:type w:val="bbPlcHdr"/>
        </w:types>
        <w:behaviors>
          <w:behavior w:val="content"/>
        </w:behaviors>
        <w:guid w:val="{957121A1-6D4F-4EB0-A732-A468D0DBFCA7}"/>
      </w:docPartPr>
      <w:docPartBody>
        <w:p w:rsidR="008E7089" w:rsidRDefault="00AC41BB" w:rsidP="00AC41BB">
          <w:pPr>
            <w:pStyle w:val="F508EF79FE8341369C12521D09D40EC4"/>
          </w:pPr>
          <w:r w:rsidRPr="000E67C3">
            <w:rPr>
              <w:rStyle w:val="PlaceholderText"/>
            </w:rPr>
            <w:t>Click or tap here to enter text.</w:t>
          </w:r>
        </w:p>
      </w:docPartBody>
    </w:docPart>
    <w:docPart>
      <w:docPartPr>
        <w:name w:val="92B43FFF5EEA453682E6EB4F95448CDC"/>
        <w:category>
          <w:name w:val="General"/>
          <w:gallery w:val="placeholder"/>
        </w:category>
        <w:types>
          <w:type w:val="bbPlcHdr"/>
        </w:types>
        <w:behaviors>
          <w:behavior w:val="content"/>
        </w:behaviors>
        <w:guid w:val="{CC116EC0-940A-4AE7-8D23-41A103864047}"/>
      </w:docPartPr>
      <w:docPartBody>
        <w:p w:rsidR="008E7089" w:rsidRDefault="00AC41BB" w:rsidP="00AC41BB">
          <w:pPr>
            <w:pStyle w:val="92B43FFF5EEA453682E6EB4F95448CDC"/>
          </w:pPr>
          <w:r w:rsidRPr="000E67C3">
            <w:rPr>
              <w:rStyle w:val="PlaceholderText"/>
            </w:rPr>
            <w:t>Click or tap here to enter text.</w:t>
          </w:r>
        </w:p>
      </w:docPartBody>
    </w:docPart>
    <w:docPart>
      <w:docPartPr>
        <w:name w:val="19634C47551546C9A1AC39A816CA4769"/>
        <w:category>
          <w:name w:val="General"/>
          <w:gallery w:val="placeholder"/>
        </w:category>
        <w:types>
          <w:type w:val="bbPlcHdr"/>
        </w:types>
        <w:behaviors>
          <w:behavior w:val="content"/>
        </w:behaviors>
        <w:guid w:val="{43A8327D-BFCB-4A96-B67B-76C3A627BB80}"/>
      </w:docPartPr>
      <w:docPartBody>
        <w:p w:rsidR="008E7089" w:rsidRDefault="00AC41BB" w:rsidP="00AC41BB">
          <w:pPr>
            <w:pStyle w:val="19634C47551546C9A1AC39A816CA4769"/>
          </w:pPr>
          <w:r w:rsidRPr="009622F2">
            <w:rPr>
              <w:rStyle w:val="PlaceholderText"/>
            </w:rPr>
            <w:t>Click or tap to enter a date.</w:t>
          </w:r>
        </w:p>
      </w:docPartBody>
    </w:docPart>
    <w:docPart>
      <w:docPartPr>
        <w:name w:val="87DECE7337C245599199434D1F1B0CCD"/>
        <w:category>
          <w:name w:val="General"/>
          <w:gallery w:val="placeholder"/>
        </w:category>
        <w:types>
          <w:type w:val="bbPlcHdr"/>
        </w:types>
        <w:behaviors>
          <w:behavior w:val="content"/>
        </w:behaviors>
        <w:guid w:val="{56F07305-A020-44F8-8003-9C66E88F3197}"/>
      </w:docPartPr>
      <w:docPartBody>
        <w:p w:rsidR="008E7089" w:rsidRDefault="00AC41BB" w:rsidP="00AC41BB">
          <w:pPr>
            <w:pStyle w:val="87DECE7337C245599199434D1F1B0CCD"/>
          </w:pPr>
          <w:r w:rsidRPr="009622F2">
            <w:rPr>
              <w:rStyle w:val="PlaceholderText"/>
            </w:rPr>
            <w:t>Choose an item.</w:t>
          </w:r>
        </w:p>
      </w:docPartBody>
    </w:docPart>
    <w:docPart>
      <w:docPartPr>
        <w:name w:val="6F2145D3E49B4FAB95F151A0A422CE67"/>
        <w:category>
          <w:name w:val="General"/>
          <w:gallery w:val="placeholder"/>
        </w:category>
        <w:types>
          <w:type w:val="bbPlcHdr"/>
        </w:types>
        <w:behaviors>
          <w:behavior w:val="content"/>
        </w:behaviors>
        <w:guid w:val="{60CC2373-3858-4B40-BB56-E12C799495D4}"/>
      </w:docPartPr>
      <w:docPartBody>
        <w:p w:rsidR="008E7089" w:rsidRDefault="00AC41BB" w:rsidP="00AC41BB">
          <w:pPr>
            <w:pStyle w:val="6F2145D3E49B4FAB95F151A0A422CE67"/>
          </w:pPr>
          <w:r w:rsidRPr="000E67C3">
            <w:rPr>
              <w:rStyle w:val="PlaceholderText"/>
            </w:rPr>
            <w:t>Click or tap here to enter text.</w:t>
          </w:r>
        </w:p>
      </w:docPartBody>
    </w:docPart>
    <w:docPart>
      <w:docPartPr>
        <w:name w:val="13274F32300B4FF98117954E0BE484C9"/>
        <w:category>
          <w:name w:val="General"/>
          <w:gallery w:val="placeholder"/>
        </w:category>
        <w:types>
          <w:type w:val="bbPlcHdr"/>
        </w:types>
        <w:behaviors>
          <w:behavior w:val="content"/>
        </w:behaviors>
        <w:guid w:val="{87502DB0-06B9-449C-A17E-EF4D6CD23DC2}"/>
      </w:docPartPr>
      <w:docPartBody>
        <w:p w:rsidR="008E7089" w:rsidRDefault="00AC41BB" w:rsidP="00AC41BB">
          <w:pPr>
            <w:pStyle w:val="13274F32300B4FF98117954E0BE484C9"/>
          </w:pPr>
          <w:r w:rsidRPr="000E67C3">
            <w:rPr>
              <w:rStyle w:val="PlaceholderText"/>
            </w:rPr>
            <w:t>Click or tap here to enter text.</w:t>
          </w:r>
        </w:p>
      </w:docPartBody>
    </w:docPart>
    <w:docPart>
      <w:docPartPr>
        <w:name w:val="FA8E160C5692490AA3AC1FEBD6A36DAB"/>
        <w:category>
          <w:name w:val="General"/>
          <w:gallery w:val="placeholder"/>
        </w:category>
        <w:types>
          <w:type w:val="bbPlcHdr"/>
        </w:types>
        <w:behaviors>
          <w:behavior w:val="content"/>
        </w:behaviors>
        <w:guid w:val="{D1859AF8-CC21-45D7-915A-E7603F8E18E7}"/>
      </w:docPartPr>
      <w:docPartBody>
        <w:p w:rsidR="008E7089" w:rsidRDefault="00AC41BB" w:rsidP="00AC41BB">
          <w:pPr>
            <w:pStyle w:val="FA8E160C5692490AA3AC1FEBD6A36DAB"/>
          </w:pPr>
          <w:r w:rsidRPr="009622F2">
            <w:rPr>
              <w:rStyle w:val="PlaceholderText"/>
            </w:rPr>
            <w:t>Click or tap to enter a date.</w:t>
          </w:r>
        </w:p>
      </w:docPartBody>
    </w:docPart>
    <w:docPart>
      <w:docPartPr>
        <w:name w:val="F99A213997AB49E29BDDB27DBD2FE42D"/>
        <w:category>
          <w:name w:val="General"/>
          <w:gallery w:val="placeholder"/>
        </w:category>
        <w:types>
          <w:type w:val="bbPlcHdr"/>
        </w:types>
        <w:behaviors>
          <w:behavior w:val="content"/>
        </w:behaviors>
        <w:guid w:val="{DE0E168D-2244-45C3-9092-4976D3EA44F1}"/>
      </w:docPartPr>
      <w:docPartBody>
        <w:p w:rsidR="008E7089" w:rsidRDefault="00AC41BB" w:rsidP="00AC41BB">
          <w:pPr>
            <w:pStyle w:val="F99A213997AB49E29BDDB27DBD2FE42D"/>
          </w:pPr>
          <w:r w:rsidRPr="009622F2">
            <w:rPr>
              <w:rStyle w:val="PlaceholderText"/>
            </w:rPr>
            <w:t>Choose an item.</w:t>
          </w:r>
        </w:p>
      </w:docPartBody>
    </w:docPart>
    <w:docPart>
      <w:docPartPr>
        <w:name w:val="62EA0EA9F6F44250A819926F4A988E03"/>
        <w:category>
          <w:name w:val="General"/>
          <w:gallery w:val="placeholder"/>
        </w:category>
        <w:types>
          <w:type w:val="bbPlcHdr"/>
        </w:types>
        <w:behaviors>
          <w:behavior w:val="content"/>
        </w:behaviors>
        <w:guid w:val="{B238D251-7451-40E9-B335-59E40BCD7720}"/>
      </w:docPartPr>
      <w:docPartBody>
        <w:p w:rsidR="008E7089" w:rsidRDefault="00AC41BB" w:rsidP="00AC41BB">
          <w:pPr>
            <w:pStyle w:val="62EA0EA9F6F44250A819926F4A988E03"/>
          </w:pPr>
          <w:r w:rsidRPr="000E67C3">
            <w:rPr>
              <w:rStyle w:val="PlaceholderText"/>
            </w:rPr>
            <w:t>Click or tap here to enter text.</w:t>
          </w:r>
        </w:p>
      </w:docPartBody>
    </w:docPart>
    <w:docPart>
      <w:docPartPr>
        <w:name w:val="76BC7C6FBFA14019B2A49E337E9ACD75"/>
        <w:category>
          <w:name w:val="General"/>
          <w:gallery w:val="placeholder"/>
        </w:category>
        <w:types>
          <w:type w:val="bbPlcHdr"/>
        </w:types>
        <w:behaviors>
          <w:behavior w:val="content"/>
        </w:behaviors>
        <w:guid w:val="{F6F572F1-7206-4B0C-8DE3-6D0EAB42BE0D}"/>
      </w:docPartPr>
      <w:docPartBody>
        <w:p w:rsidR="008E7089" w:rsidRDefault="00AC41BB" w:rsidP="00AC41BB">
          <w:pPr>
            <w:pStyle w:val="76BC7C6FBFA14019B2A49E337E9ACD75"/>
          </w:pPr>
          <w:r w:rsidRPr="000E67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5EE"/>
    <w:rsid w:val="000317E7"/>
    <w:rsid w:val="000C3D49"/>
    <w:rsid w:val="000C6B8F"/>
    <w:rsid w:val="000F4BE3"/>
    <w:rsid w:val="001819F4"/>
    <w:rsid w:val="00292E78"/>
    <w:rsid w:val="002D7B60"/>
    <w:rsid w:val="00381500"/>
    <w:rsid w:val="00386858"/>
    <w:rsid w:val="003D1EBF"/>
    <w:rsid w:val="00503F8E"/>
    <w:rsid w:val="005133D0"/>
    <w:rsid w:val="00565B56"/>
    <w:rsid w:val="005847A8"/>
    <w:rsid w:val="0058483A"/>
    <w:rsid w:val="007106F7"/>
    <w:rsid w:val="008D2AEE"/>
    <w:rsid w:val="008E7089"/>
    <w:rsid w:val="00A7353A"/>
    <w:rsid w:val="00AC41BB"/>
    <w:rsid w:val="00AE422D"/>
    <w:rsid w:val="00B73BCC"/>
    <w:rsid w:val="00BE012B"/>
    <w:rsid w:val="00C935EE"/>
    <w:rsid w:val="00D84CB5"/>
    <w:rsid w:val="00F04A81"/>
    <w:rsid w:val="00F12603"/>
    <w:rsid w:val="00F65469"/>
    <w:rsid w:val="00FA56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41BB"/>
    <w:rPr>
      <w:color w:val="666666"/>
    </w:rPr>
  </w:style>
  <w:style w:type="paragraph" w:customStyle="1" w:styleId="69C444802C294E39A5F6B4D95F1920FC1">
    <w:name w:val="69C444802C294E39A5F6B4D95F1920FC1"/>
    <w:rsid w:val="000F4BE3"/>
    <w:pPr>
      <w:spacing w:after="120" w:line="240" w:lineRule="auto"/>
      <w:jc w:val="both"/>
    </w:pPr>
    <w:rPr>
      <w:rFonts w:eastAsia="Times New Roman" w:cstheme="minorHAnsi"/>
      <w:color w:val="000000"/>
      <w:kern w:val="0"/>
      <w:sz w:val="18"/>
      <w:szCs w:val="18"/>
      <w:lang w:eastAsia="en-US"/>
      <w14:ligatures w14:val="none"/>
    </w:rPr>
  </w:style>
  <w:style w:type="paragraph" w:customStyle="1" w:styleId="BB04EAFE252A4606A909CBB14708C159">
    <w:name w:val="BB04EAFE252A4606A909CBB14708C159"/>
    <w:rsid w:val="000317E7"/>
  </w:style>
  <w:style w:type="paragraph" w:customStyle="1" w:styleId="84E330AA5CA242398EE7DC1E162C27BE">
    <w:name w:val="84E330AA5CA242398EE7DC1E162C27BE"/>
    <w:rsid w:val="000C6B8F"/>
    <w:pPr>
      <w:spacing w:line="278" w:lineRule="auto"/>
    </w:pPr>
    <w:rPr>
      <w:sz w:val="24"/>
      <w:szCs w:val="24"/>
    </w:rPr>
  </w:style>
  <w:style w:type="paragraph" w:customStyle="1" w:styleId="18D9C900A1AB49A192DF5D47CF137EF1">
    <w:name w:val="18D9C900A1AB49A192DF5D47CF137EF1"/>
    <w:rsid w:val="000C6B8F"/>
    <w:pPr>
      <w:spacing w:line="278" w:lineRule="auto"/>
    </w:pPr>
    <w:rPr>
      <w:sz w:val="24"/>
      <w:szCs w:val="24"/>
    </w:rPr>
  </w:style>
  <w:style w:type="paragraph" w:customStyle="1" w:styleId="6CCF922D46E2456BBAEC0E0202542DDC">
    <w:name w:val="6CCF922D46E2456BBAEC0E0202542DDC"/>
    <w:rsid w:val="000C6B8F"/>
    <w:pPr>
      <w:spacing w:line="278" w:lineRule="auto"/>
    </w:pPr>
    <w:rPr>
      <w:sz w:val="24"/>
      <w:szCs w:val="24"/>
    </w:rPr>
  </w:style>
  <w:style w:type="paragraph" w:customStyle="1" w:styleId="04279908BF14406BAC00C68DAD9E91B6">
    <w:name w:val="04279908BF14406BAC00C68DAD9E91B6"/>
    <w:rsid w:val="000C6B8F"/>
    <w:pPr>
      <w:spacing w:line="278" w:lineRule="auto"/>
    </w:pPr>
    <w:rPr>
      <w:sz w:val="24"/>
      <w:szCs w:val="24"/>
    </w:rPr>
  </w:style>
  <w:style w:type="paragraph" w:customStyle="1" w:styleId="9BB5AE14DF534A44A43154578F702526">
    <w:name w:val="9BB5AE14DF534A44A43154578F702526"/>
    <w:rsid w:val="00AC41BB"/>
    <w:pPr>
      <w:spacing w:line="278" w:lineRule="auto"/>
    </w:pPr>
    <w:rPr>
      <w:sz w:val="24"/>
      <w:szCs w:val="24"/>
    </w:rPr>
  </w:style>
  <w:style w:type="paragraph" w:customStyle="1" w:styleId="75BA895E8768489BB8F555F0377F233A">
    <w:name w:val="75BA895E8768489BB8F555F0377F233A"/>
    <w:rsid w:val="000C6B8F"/>
    <w:pPr>
      <w:spacing w:line="278" w:lineRule="auto"/>
    </w:pPr>
    <w:rPr>
      <w:sz w:val="24"/>
      <w:szCs w:val="24"/>
    </w:rPr>
  </w:style>
  <w:style w:type="paragraph" w:customStyle="1" w:styleId="2BC2691C39E44FF69D52665F311DDCE4">
    <w:name w:val="2BC2691C39E44FF69D52665F311DDCE4"/>
    <w:rsid w:val="000C6B8F"/>
    <w:pPr>
      <w:spacing w:line="278" w:lineRule="auto"/>
    </w:pPr>
    <w:rPr>
      <w:sz w:val="24"/>
      <w:szCs w:val="24"/>
    </w:rPr>
  </w:style>
  <w:style w:type="paragraph" w:customStyle="1" w:styleId="303F961C4E764EAE921C96E7C595A722">
    <w:name w:val="303F961C4E764EAE921C96E7C595A722"/>
    <w:rsid w:val="000C6B8F"/>
    <w:pPr>
      <w:spacing w:line="278" w:lineRule="auto"/>
    </w:pPr>
    <w:rPr>
      <w:sz w:val="24"/>
      <w:szCs w:val="24"/>
    </w:rPr>
  </w:style>
  <w:style w:type="paragraph" w:customStyle="1" w:styleId="4DD6DC839A49471F90F86FDB1E6284B2">
    <w:name w:val="4DD6DC839A49471F90F86FDB1E6284B2"/>
    <w:rsid w:val="000C6B8F"/>
    <w:pPr>
      <w:spacing w:line="278" w:lineRule="auto"/>
    </w:pPr>
    <w:rPr>
      <w:sz w:val="24"/>
      <w:szCs w:val="24"/>
    </w:rPr>
  </w:style>
  <w:style w:type="paragraph" w:customStyle="1" w:styleId="113DB3B4A9F24816A966C86BA751501B">
    <w:name w:val="113DB3B4A9F24816A966C86BA751501B"/>
    <w:rsid w:val="00AC41BB"/>
    <w:pPr>
      <w:spacing w:line="278" w:lineRule="auto"/>
    </w:pPr>
    <w:rPr>
      <w:sz w:val="24"/>
      <w:szCs w:val="24"/>
    </w:rPr>
  </w:style>
  <w:style w:type="paragraph" w:customStyle="1" w:styleId="91398CA0AB654E599F30CAA35DA6717A">
    <w:name w:val="91398CA0AB654E599F30CAA35DA6717A"/>
    <w:rsid w:val="00AC41BB"/>
    <w:pPr>
      <w:spacing w:line="278" w:lineRule="auto"/>
    </w:pPr>
    <w:rPr>
      <w:sz w:val="24"/>
      <w:szCs w:val="24"/>
    </w:rPr>
  </w:style>
  <w:style w:type="paragraph" w:customStyle="1" w:styleId="5EEFDF292BBF481A98A6B998542CB4C4">
    <w:name w:val="5EEFDF292BBF481A98A6B998542CB4C4"/>
    <w:rsid w:val="00AC41BB"/>
    <w:pPr>
      <w:spacing w:line="278" w:lineRule="auto"/>
    </w:pPr>
    <w:rPr>
      <w:sz w:val="24"/>
      <w:szCs w:val="24"/>
    </w:rPr>
  </w:style>
  <w:style w:type="paragraph" w:customStyle="1" w:styleId="BC10202EDA744A938E9B06A2DB637BCE">
    <w:name w:val="BC10202EDA744A938E9B06A2DB637BCE"/>
    <w:rsid w:val="00AC41BB"/>
    <w:pPr>
      <w:spacing w:line="278" w:lineRule="auto"/>
    </w:pPr>
    <w:rPr>
      <w:sz w:val="24"/>
      <w:szCs w:val="24"/>
    </w:rPr>
  </w:style>
  <w:style w:type="paragraph" w:customStyle="1" w:styleId="424E35DC318F4E2AA33590B6ED00C1C1">
    <w:name w:val="424E35DC318F4E2AA33590B6ED00C1C1"/>
    <w:rsid w:val="00AC41BB"/>
    <w:pPr>
      <w:spacing w:line="278" w:lineRule="auto"/>
    </w:pPr>
    <w:rPr>
      <w:sz w:val="24"/>
      <w:szCs w:val="24"/>
    </w:rPr>
  </w:style>
  <w:style w:type="paragraph" w:customStyle="1" w:styleId="E202C5DB94B048108BB5E3C988043F0E">
    <w:name w:val="E202C5DB94B048108BB5E3C988043F0E"/>
    <w:rsid w:val="00AC41BB"/>
    <w:pPr>
      <w:spacing w:line="278" w:lineRule="auto"/>
    </w:pPr>
    <w:rPr>
      <w:sz w:val="24"/>
      <w:szCs w:val="24"/>
    </w:rPr>
  </w:style>
  <w:style w:type="paragraph" w:customStyle="1" w:styleId="55FD8B969F444DAF88D5E95073C82895">
    <w:name w:val="55FD8B969F444DAF88D5E95073C82895"/>
    <w:rsid w:val="00AC41BB"/>
    <w:pPr>
      <w:spacing w:line="278" w:lineRule="auto"/>
    </w:pPr>
    <w:rPr>
      <w:sz w:val="24"/>
      <w:szCs w:val="24"/>
    </w:rPr>
  </w:style>
  <w:style w:type="paragraph" w:customStyle="1" w:styleId="8B688A900D404067BED65491F4E9148C">
    <w:name w:val="8B688A900D404067BED65491F4E9148C"/>
    <w:rsid w:val="00AC41BB"/>
    <w:pPr>
      <w:spacing w:line="278" w:lineRule="auto"/>
    </w:pPr>
    <w:rPr>
      <w:sz w:val="24"/>
      <w:szCs w:val="24"/>
    </w:rPr>
  </w:style>
  <w:style w:type="paragraph" w:customStyle="1" w:styleId="E7902819DC5942B2B40D38BE5C668AB9">
    <w:name w:val="E7902819DC5942B2B40D38BE5C668AB9"/>
    <w:rsid w:val="00AC41BB"/>
    <w:pPr>
      <w:spacing w:line="278" w:lineRule="auto"/>
    </w:pPr>
    <w:rPr>
      <w:sz w:val="24"/>
      <w:szCs w:val="24"/>
    </w:rPr>
  </w:style>
  <w:style w:type="paragraph" w:customStyle="1" w:styleId="F4E2350AD453451CABF20DEE584B582C">
    <w:name w:val="F4E2350AD453451CABF20DEE584B582C"/>
    <w:rsid w:val="00AC41BB"/>
    <w:pPr>
      <w:spacing w:line="278" w:lineRule="auto"/>
    </w:pPr>
    <w:rPr>
      <w:sz w:val="24"/>
      <w:szCs w:val="24"/>
    </w:rPr>
  </w:style>
  <w:style w:type="paragraph" w:customStyle="1" w:styleId="77A8691DAD3D4DF49374C94FFE2DA50C">
    <w:name w:val="77A8691DAD3D4DF49374C94FFE2DA50C"/>
    <w:rsid w:val="00AC41BB"/>
    <w:pPr>
      <w:spacing w:line="278" w:lineRule="auto"/>
    </w:pPr>
    <w:rPr>
      <w:sz w:val="24"/>
      <w:szCs w:val="24"/>
    </w:rPr>
  </w:style>
  <w:style w:type="paragraph" w:customStyle="1" w:styleId="0C4D80EAE6C645CC9800EB98344069FB">
    <w:name w:val="0C4D80EAE6C645CC9800EB98344069FB"/>
    <w:rsid w:val="00AC41BB"/>
    <w:pPr>
      <w:spacing w:line="278" w:lineRule="auto"/>
    </w:pPr>
    <w:rPr>
      <w:sz w:val="24"/>
      <w:szCs w:val="24"/>
    </w:rPr>
  </w:style>
  <w:style w:type="paragraph" w:customStyle="1" w:styleId="5C0CCA24A36A4E5EBA26D92A1749997F">
    <w:name w:val="5C0CCA24A36A4E5EBA26D92A1749997F"/>
    <w:rsid w:val="00AC41BB"/>
    <w:pPr>
      <w:spacing w:line="278" w:lineRule="auto"/>
    </w:pPr>
    <w:rPr>
      <w:sz w:val="24"/>
      <w:szCs w:val="24"/>
    </w:rPr>
  </w:style>
  <w:style w:type="paragraph" w:customStyle="1" w:styleId="425EA1928E6140E8AAB696541CC12A54">
    <w:name w:val="425EA1928E6140E8AAB696541CC12A54"/>
    <w:rsid w:val="00AC41BB"/>
    <w:pPr>
      <w:spacing w:line="278" w:lineRule="auto"/>
    </w:pPr>
    <w:rPr>
      <w:sz w:val="24"/>
      <w:szCs w:val="24"/>
    </w:rPr>
  </w:style>
  <w:style w:type="paragraph" w:customStyle="1" w:styleId="AE8FED17E4EC4EF6B20A197B5869691C">
    <w:name w:val="AE8FED17E4EC4EF6B20A197B5869691C"/>
    <w:rsid w:val="00AC41BB"/>
    <w:pPr>
      <w:spacing w:line="278" w:lineRule="auto"/>
    </w:pPr>
    <w:rPr>
      <w:sz w:val="24"/>
      <w:szCs w:val="24"/>
    </w:rPr>
  </w:style>
  <w:style w:type="paragraph" w:customStyle="1" w:styleId="15AE6391C71A4B099A6444EFAD4A57F9">
    <w:name w:val="15AE6391C71A4B099A6444EFAD4A57F9"/>
    <w:rsid w:val="00AC41BB"/>
    <w:pPr>
      <w:spacing w:line="278" w:lineRule="auto"/>
    </w:pPr>
    <w:rPr>
      <w:sz w:val="24"/>
      <w:szCs w:val="24"/>
    </w:rPr>
  </w:style>
  <w:style w:type="paragraph" w:customStyle="1" w:styleId="BCB91C178A7B4F80B9735D5765E584A9">
    <w:name w:val="BCB91C178A7B4F80B9735D5765E584A9"/>
    <w:rsid w:val="00AC41BB"/>
    <w:pPr>
      <w:spacing w:line="278" w:lineRule="auto"/>
    </w:pPr>
    <w:rPr>
      <w:sz w:val="24"/>
      <w:szCs w:val="24"/>
    </w:rPr>
  </w:style>
  <w:style w:type="paragraph" w:customStyle="1" w:styleId="A7D9C0E6EE864FB4B05017664F7DF35D">
    <w:name w:val="A7D9C0E6EE864FB4B05017664F7DF35D"/>
    <w:rsid w:val="00AC41BB"/>
    <w:pPr>
      <w:spacing w:line="278" w:lineRule="auto"/>
    </w:pPr>
    <w:rPr>
      <w:sz w:val="24"/>
      <w:szCs w:val="24"/>
    </w:rPr>
  </w:style>
  <w:style w:type="paragraph" w:customStyle="1" w:styleId="6EF928EA3FF1486EAF27200EBA43CB76">
    <w:name w:val="6EF928EA3FF1486EAF27200EBA43CB76"/>
    <w:rsid w:val="00AC41BB"/>
    <w:pPr>
      <w:spacing w:line="278" w:lineRule="auto"/>
    </w:pPr>
    <w:rPr>
      <w:sz w:val="24"/>
      <w:szCs w:val="24"/>
    </w:rPr>
  </w:style>
  <w:style w:type="paragraph" w:customStyle="1" w:styleId="B3900A1921884145B2AFCDE32EB3C46D">
    <w:name w:val="B3900A1921884145B2AFCDE32EB3C46D"/>
    <w:rsid w:val="00AC41BB"/>
    <w:pPr>
      <w:spacing w:line="278" w:lineRule="auto"/>
    </w:pPr>
    <w:rPr>
      <w:sz w:val="24"/>
      <w:szCs w:val="24"/>
    </w:rPr>
  </w:style>
  <w:style w:type="paragraph" w:customStyle="1" w:styleId="C4D096E6152346E199143EFDD45ADDFD">
    <w:name w:val="C4D096E6152346E199143EFDD45ADDFD"/>
    <w:rsid w:val="00AC41BB"/>
    <w:pPr>
      <w:spacing w:line="278" w:lineRule="auto"/>
    </w:pPr>
    <w:rPr>
      <w:sz w:val="24"/>
      <w:szCs w:val="24"/>
    </w:rPr>
  </w:style>
  <w:style w:type="paragraph" w:customStyle="1" w:styleId="2773B72720044573964F85E7624529DB">
    <w:name w:val="2773B72720044573964F85E7624529DB"/>
    <w:rsid w:val="00AC41BB"/>
    <w:pPr>
      <w:spacing w:line="278" w:lineRule="auto"/>
    </w:pPr>
    <w:rPr>
      <w:sz w:val="24"/>
      <w:szCs w:val="24"/>
    </w:rPr>
  </w:style>
  <w:style w:type="paragraph" w:customStyle="1" w:styleId="E98C1330940E49CDB82471EB51D3D4FF">
    <w:name w:val="E98C1330940E49CDB82471EB51D3D4FF"/>
    <w:rsid w:val="00AC41BB"/>
    <w:pPr>
      <w:spacing w:line="278" w:lineRule="auto"/>
    </w:pPr>
    <w:rPr>
      <w:sz w:val="24"/>
      <w:szCs w:val="24"/>
    </w:rPr>
  </w:style>
  <w:style w:type="paragraph" w:customStyle="1" w:styleId="F4F53FA5FD6C4353BCABA0CB3D3B2A14">
    <w:name w:val="F4F53FA5FD6C4353BCABA0CB3D3B2A14"/>
    <w:rsid w:val="00AC41BB"/>
    <w:pPr>
      <w:spacing w:line="278" w:lineRule="auto"/>
    </w:pPr>
    <w:rPr>
      <w:sz w:val="24"/>
      <w:szCs w:val="24"/>
    </w:rPr>
  </w:style>
  <w:style w:type="paragraph" w:customStyle="1" w:styleId="65B52CC20E29405BAB5380F2A12277AA">
    <w:name w:val="65B52CC20E29405BAB5380F2A12277AA"/>
    <w:rsid w:val="00AC41BB"/>
    <w:pPr>
      <w:spacing w:line="278" w:lineRule="auto"/>
    </w:pPr>
    <w:rPr>
      <w:sz w:val="24"/>
      <w:szCs w:val="24"/>
    </w:rPr>
  </w:style>
  <w:style w:type="paragraph" w:customStyle="1" w:styleId="9237866913FD4772BCD479A8C94E742F">
    <w:name w:val="9237866913FD4772BCD479A8C94E742F"/>
    <w:rsid w:val="00AC41BB"/>
    <w:pPr>
      <w:spacing w:line="278" w:lineRule="auto"/>
    </w:pPr>
    <w:rPr>
      <w:sz w:val="24"/>
      <w:szCs w:val="24"/>
    </w:rPr>
  </w:style>
  <w:style w:type="paragraph" w:customStyle="1" w:styleId="8A33823591774C81AA374ACA57C51D86">
    <w:name w:val="8A33823591774C81AA374ACA57C51D86"/>
    <w:rsid w:val="00AC41BB"/>
    <w:pPr>
      <w:spacing w:line="278" w:lineRule="auto"/>
    </w:pPr>
    <w:rPr>
      <w:sz w:val="24"/>
      <w:szCs w:val="24"/>
    </w:rPr>
  </w:style>
  <w:style w:type="paragraph" w:customStyle="1" w:styleId="71C692A6ABFF4062B8D63FC4FD457E47">
    <w:name w:val="71C692A6ABFF4062B8D63FC4FD457E47"/>
    <w:rsid w:val="00AC41BB"/>
    <w:pPr>
      <w:spacing w:line="278" w:lineRule="auto"/>
    </w:pPr>
    <w:rPr>
      <w:sz w:val="24"/>
      <w:szCs w:val="24"/>
    </w:rPr>
  </w:style>
  <w:style w:type="paragraph" w:customStyle="1" w:styleId="B0A09F8143F1477D849C06CB0EBC7112">
    <w:name w:val="B0A09F8143F1477D849C06CB0EBC7112"/>
    <w:rsid w:val="00AC41BB"/>
    <w:pPr>
      <w:spacing w:line="278" w:lineRule="auto"/>
    </w:pPr>
    <w:rPr>
      <w:sz w:val="24"/>
      <w:szCs w:val="24"/>
    </w:rPr>
  </w:style>
  <w:style w:type="paragraph" w:customStyle="1" w:styleId="74C8777AE123407DBF04DDFE96694053">
    <w:name w:val="74C8777AE123407DBF04DDFE96694053"/>
    <w:rsid w:val="00AC41BB"/>
    <w:pPr>
      <w:spacing w:line="278" w:lineRule="auto"/>
    </w:pPr>
    <w:rPr>
      <w:sz w:val="24"/>
      <w:szCs w:val="24"/>
    </w:rPr>
  </w:style>
  <w:style w:type="paragraph" w:customStyle="1" w:styleId="8A3684D6872F491CB71003EBB52789B9">
    <w:name w:val="8A3684D6872F491CB71003EBB52789B9"/>
    <w:rsid w:val="00AC41BB"/>
    <w:pPr>
      <w:spacing w:line="278" w:lineRule="auto"/>
    </w:pPr>
    <w:rPr>
      <w:sz w:val="24"/>
      <w:szCs w:val="24"/>
    </w:rPr>
  </w:style>
  <w:style w:type="paragraph" w:customStyle="1" w:styleId="DA25A64903874DC7905DE9B7CE415562">
    <w:name w:val="DA25A64903874DC7905DE9B7CE415562"/>
    <w:rsid w:val="00AC41BB"/>
    <w:pPr>
      <w:spacing w:line="278" w:lineRule="auto"/>
    </w:pPr>
    <w:rPr>
      <w:sz w:val="24"/>
      <w:szCs w:val="24"/>
    </w:rPr>
  </w:style>
  <w:style w:type="paragraph" w:customStyle="1" w:styleId="F410E8FB5BA04B5EB42AE759B74AD63C">
    <w:name w:val="F410E8FB5BA04B5EB42AE759B74AD63C"/>
    <w:rsid w:val="00AC41BB"/>
    <w:pPr>
      <w:spacing w:line="278" w:lineRule="auto"/>
    </w:pPr>
    <w:rPr>
      <w:sz w:val="24"/>
      <w:szCs w:val="24"/>
    </w:rPr>
  </w:style>
  <w:style w:type="paragraph" w:customStyle="1" w:styleId="E337A643B7AD4BFDA0BDA6B1CA7850DD">
    <w:name w:val="E337A643B7AD4BFDA0BDA6B1CA7850DD"/>
    <w:rsid w:val="00AC41BB"/>
    <w:pPr>
      <w:spacing w:line="278" w:lineRule="auto"/>
    </w:pPr>
    <w:rPr>
      <w:sz w:val="24"/>
      <w:szCs w:val="24"/>
    </w:rPr>
  </w:style>
  <w:style w:type="paragraph" w:customStyle="1" w:styleId="133077FD68A94BB6B660739925EEA22D">
    <w:name w:val="133077FD68A94BB6B660739925EEA22D"/>
    <w:rsid w:val="00AC41BB"/>
    <w:pPr>
      <w:spacing w:line="278" w:lineRule="auto"/>
    </w:pPr>
    <w:rPr>
      <w:sz w:val="24"/>
      <w:szCs w:val="24"/>
    </w:rPr>
  </w:style>
  <w:style w:type="paragraph" w:customStyle="1" w:styleId="52BAEBAC20244D41B65D2101D9C0BB4B">
    <w:name w:val="52BAEBAC20244D41B65D2101D9C0BB4B"/>
    <w:rsid w:val="00AC41BB"/>
    <w:pPr>
      <w:spacing w:line="278" w:lineRule="auto"/>
    </w:pPr>
    <w:rPr>
      <w:sz w:val="24"/>
      <w:szCs w:val="24"/>
    </w:rPr>
  </w:style>
  <w:style w:type="paragraph" w:customStyle="1" w:styleId="3C78748B5EF448B4B4B0A5D7B5297427">
    <w:name w:val="3C78748B5EF448B4B4B0A5D7B5297427"/>
    <w:rsid w:val="00AC41BB"/>
    <w:pPr>
      <w:spacing w:line="278" w:lineRule="auto"/>
    </w:pPr>
    <w:rPr>
      <w:sz w:val="24"/>
      <w:szCs w:val="24"/>
    </w:rPr>
  </w:style>
  <w:style w:type="paragraph" w:customStyle="1" w:styleId="6AE4B255AB2942C29E1A7EDDE08E468D">
    <w:name w:val="6AE4B255AB2942C29E1A7EDDE08E468D"/>
    <w:rsid w:val="00AC41BB"/>
    <w:pPr>
      <w:spacing w:line="278" w:lineRule="auto"/>
    </w:pPr>
    <w:rPr>
      <w:sz w:val="24"/>
      <w:szCs w:val="24"/>
    </w:rPr>
  </w:style>
  <w:style w:type="paragraph" w:customStyle="1" w:styleId="6B565CA1153F4D298043A1E278580331">
    <w:name w:val="6B565CA1153F4D298043A1E278580331"/>
    <w:rsid w:val="00AC41BB"/>
    <w:pPr>
      <w:spacing w:line="278" w:lineRule="auto"/>
    </w:pPr>
    <w:rPr>
      <w:sz w:val="24"/>
      <w:szCs w:val="24"/>
    </w:rPr>
  </w:style>
  <w:style w:type="paragraph" w:customStyle="1" w:styleId="911D691D06E742D48CBC2A34B954C459">
    <w:name w:val="911D691D06E742D48CBC2A34B954C459"/>
    <w:rsid w:val="00AC41BB"/>
    <w:pPr>
      <w:spacing w:line="278" w:lineRule="auto"/>
    </w:pPr>
    <w:rPr>
      <w:sz w:val="24"/>
      <w:szCs w:val="24"/>
    </w:rPr>
  </w:style>
  <w:style w:type="paragraph" w:customStyle="1" w:styleId="49A59FA9C1B9454BA73AD53EC47C9415">
    <w:name w:val="49A59FA9C1B9454BA73AD53EC47C9415"/>
    <w:rsid w:val="00AC41BB"/>
    <w:pPr>
      <w:spacing w:line="278" w:lineRule="auto"/>
    </w:pPr>
    <w:rPr>
      <w:sz w:val="24"/>
      <w:szCs w:val="24"/>
    </w:rPr>
  </w:style>
  <w:style w:type="paragraph" w:customStyle="1" w:styleId="6C58FD66503E41BDAE20A913F1EDF1AA">
    <w:name w:val="6C58FD66503E41BDAE20A913F1EDF1AA"/>
    <w:rsid w:val="00AC41BB"/>
    <w:pPr>
      <w:spacing w:line="278" w:lineRule="auto"/>
    </w:pPr>
    <w:rPr>
      <w:sz w:val="24"/>
      <w:szCs w:val="24"/>
    </w:rPr>
  </w:style>
  <w:style w:type="paragraph" w:customStyle="1" w:styleId="F37061F654FA4492BD4E77C844EFB239">
    <w:name w:val="F37061F654FA4492BD4E77C844EFB239"/>
    <w:rsid w:val="00AC41BB"/>
    <w:pPr>
      <w:spacing w:line="278" w:lineRule="auto"/>
    </w:pPr>
    <w:rPr>
      <w:sz w:val="24"/>
      <w:szCs w:val="24"/>
    </w:rPr>
  </w:style>
  <w:style w:type="paragraph" w:customStyle="1" w:styleId="18EB7D0258CE47BD99F840D67AB4CEC8">
    <w:name w:val="18EB7D0258CE47BD99F840D67AB4CEC8"/>
    <w:rsid w:val="00AC41BB"/>
    <w:pPr>
      <w:spacing w:line="278" w:lineRule="auto"/>
    </w:pPr>
    <w:rPr>
      <w:sz w:val="24"/>
      <w:szCs w:val="24"/>
    </w:rPr>
  </w:style>
  <w:style w:type="paragraph" w:customStyle="1" w:styleId="A729D5EFCF2E4A0DB6E98975E6B71BBE">
    <w:name w:val="A729D5EFCF2E4A0DB6E98975E6B71BBE"/>
    <w:rsid w:val="00AC41BB"/>
    <w:pPr>
      <w:spacing w:line="278" w:lineRule="auto"/>
    </w:pPr>
    <w:rPr>
      <w:sz w:val="24"/>
      <w:szCs w:val="24"/>
    </w:rPr>
  </w:style>
  <w:style w:type="paragraph" w:customStyle="1" w:styleId="F2F50E03AECB4D11B57C7151969BB036">
    <w:name w:val="F2F50E03AECB4D11B57C7151969BB036"/>
    <w:rsid w:val="00AC41BB"/>
    <w:pPr>
      <w:spacing w:line="278" w:lineRule="auto"/>
    </w:pPr>
    <w:rPr>
      <w:sz w:val="24"/>
      <w:szCs w:val="24"/>
    </w:rPr>
  </w:style>
  <w:style w:type="paragraph" w:customStyle="1" w:styleId="9E3318B9045B4DB9A81AEF8F10C2D6F4">
    <w:name w:val="9E3318B9045B4DB9A81AEF8F10C2D6F4"/>
    <w:rsid w:val="00AC41BB"/>
    <w:pPr>
      <w:spacing w:line="278" w:lineRule="auto"/>
    </w:pPr>
    <w:rPr>
      <w:sz w:val="24"/>
      <w:szCs w:val="24"/>
    </w:rPr>
  </w:style>
  <w:style w:type="paragraph" w:customStyle="1" w:styleId="A212905582F64204A9980ADAA8B0040A">
    <w:name w:val="A212905582F64204A9980ADAA8B0040A"/>
    <w:rsid w:val="00AC41BB"/>
    <w:pPr>
      <w:spacing w:line="278" w:lineRule="auto"/>
    </w:pPr>
    <w:rPr>
      <w:sz w:val="24"/>
      <w:szCs w:val="24"/>
    </w:rPr>
  </w:style>
  <w:style w:type="paragraph" w:customStyle="1" w:styleId="E35FFE416DF0426A87210C6508E4E3F0">
    <w:name w:val="E35FFE416DF0426A87210C6508E4E3F0"/>
    <w:rsid w:val="00AC41BB"/>
    <w:pPr>
      <w:spacing w:line="278" w:lineRule="auto"/>
    </w:pPr>
    <w:rPr>
      <w:sz w:val="24"/>
      <w:szCs w:val="24"/>
    </w:rPr>
  </w:style>
  <w:style w:type="paragraph" w:customStyle="1" w:styleId="B6A22564F402418FBBF39A0AB368FE55">
    <w:name w:val="B6A22564F402418FBBF39A0AB368FE55"/>
    <w:rsid w:val="00AC41BB"/>
    <w:pPr>
      <w:spacing w:line="278" w:lineRule="auto"/>
    </w:pPr>
    <w:rPr>
      <w:sz w:val="24"/>
      <w:szCs w:val="24"/>
    </w:rPr>
  </w:style>
  <w:style w:type="paragraph" w:customStyle="1" w:styleId="A456F7175869484C90445FC43BAFD42C">
    <w:name w:val="A456F7175869484C90445FC43BAFD42C"/>
    <w:rsid w:val="00AC41BB"/>
    <w:pPr>
      <w:spacing w:line="278" w:lineRule="auto"/>
    </w:pPr>
    <w:rPr>
      <w:sz w:val="24"/>
      <w:szCs w:val="24"/>
    </w:rPr>
  </w:style>
  <w:style w:type="paragraph" w:customStyle="1" w:styleId="58E61E4FF9184F7F87E8C29A34BBC79D">
    <w:name w:val="58E61E4FF9184F7F87E8C29A34BBC79D"/>
    <w:rsid w:val="00AC41BB"/>
    <w:pPr>
      <w:spacing w:line="278" w:lineRule="auto"/>
    </w:pPr>
    <w:rPr>
      <w:sz w:val="24"/>
      <w:szCs w:val="24"/>
    </w:rPr>
  </w:style>
  <w:style w:type="paragraph" w:customStyle="1" w:styleId="22984FA6EFF0422BBD2D7841467D5AD7">
    <w:name w:val="22984FA6EFF0422BBD2D7841467D5AD7"/>
    <w:rsid w:val="00AC41BB"/>
    <w:pPr>
      <w:spacing w:line="278" w:lineRule="auto"/>
    </w:pPr>
    <w:rPr>
      <w:sz w:val="24"/>
      <w:szCs w:val="24"/>
    </w:rPr>
  </w:style>
  <w:style w:type="paragraph" w:customStyle="1" w:styleId="D1F8D699A2D541D3A48AAFF8C8EB5952">
    <w:name w:val="D1F8D699A2D541D3A48AAFF8C8EB5952"/>
    <w:rsid w:val="00AC41BB"/>
    <w:pPr>
      <w:spacing w:line="278" w:lineRule="auto"/>
    </w:pPr>
    <w:rPr>
      <w:sz w:val="24"/>
      <w:szCs w:val="24"/>
    </w:rPr>
  </w:style>
  <w:style w:type="paragraph" w:customStyle="1" w:styleId="F8A4F345F9D446ABB5683BD8AA4E9F84">
    <w:name w:val="F8A4F345F9D446ABB5683BD8AA4E9F84"/>
    <w:rsid w:val="00AC41BB"/>
    <w:pPr>
      <w:spacing w:line="278" w:lineRule="auto"/>
    </w:pPr>
    <w:rPr>
      <w:sz w:val="24"/>
      <w:szCs w:val="24"/>
    </w:rPr>
  </w:style>
  <w:style w:type="paragraph" w:customStyle="1" w:styleId="E9253C27DA0349FDA709A370ABAEB7CF">
    <w:name w:val="E9253C27DA0349FDA709A370ABAEB7CF"/>
    <w:rsid w:val="00AC41BB"/>
    <w:pPr>
      <w:spacing w:line="278" w:lineRule="auto"/>
    </w:pPr>
    <w:rPr>
      <w:sz w:val="24"/>
      <w:szCs w:val="24"/>
    </w:rPr>
  </w:style>
  <w:style w:type="paragraph" w:customStyle="1" w:styleId="37D0DC5D214047F9AE63C269FE1935F7">
    <w:name w:val="37D0DC5D214047F9AE63C269FE1935F7"/>
    <w:rsid w:val="00AC41BB"/>
    <w:pPr>
      <w:spacing w:line="278" w:lineRule="auto"/>
    </w:pPr>
    <w:rPr>
      <w:sz w:val="24"/>
      <w:szCs w:val="24"/>
    </w:rPr>
  </w:style>
  <w:style w:type="paragraph" w:customStyle="1" w:styleId="362824226A934FE9BA1E7BE6F89E672F">
    <w:name w:val="362824226A934FE9BA1E7BE6F89E672F"/>
    <w:rsid w:val="00AC41BB"/>
    <w:pPr>
      <w:spacing w:line="278" w:lineRule="auto"/>
    </w:pPr>
    <w:rPr>
      <w:sz w:val="24"/>
      <w:szCs w:val="24"/>
    </w:rPr>
  </w:style>
  <w:style w:type="paragraph" w:customStyle="1" w:styleId="7224D76CB3434610814C758B270584FA">
    <w:name w:val="7224D76CB3434610814C758B270584FA"/>
    <w:rsid w:val="00AC41BB"/>
    <w:pPr>
      <w:spacing w:line="278" w:lineRule="auto"/>
    </w:pPr>
    <w:rPr>
      <w:sz w:val="24"/>
      <w:szCs w:val="24"/>
    </w:rPr>
  </w:style>
  <w:style w:type="paragraph" w:customStyle="1" w:styleId="7409765FBF1243EB8B4D442178F780DB">
    <w:name w:val="7409765FBF1243EB8B4D442178F780DB"/>
    <w:rsid w:val="00AC41BB"/>
    <w:pPr>
      <w:spacing w:line="278" w:lineRule="auto"/>
    </w:pPr>
    <w:rPr>
      <w:sz w:val="24"/>
      <w:szCs w:val="24"/>
    </w:rPr>
  </w:style>
  <w:style w:type="paragraph" w:customStyle="1" w:styleId="202A3402B59643B2BDE909660D96737B">
    <w:name w:val="202A3402B59643B2BDE909660D96737B"/>
    <w:rsid w:val="00AC41BB"/>
    <w:pPr>
      <w:spacing w:line="278" w:lineRule="auto"/>
    </w:pPr>
    <w:rPr>
      <w:sz w:val="24"/>
      <w:szCs w:val="24"/>
    </w:rPr>
  </w:style>
  <w:style w:type="paragraph" w:customStyle="1" w:styleId="760560324DAE4E348B34EDAB8BFB382D">
    <w:name w:val="760560324DAE4E348B34EDAB8BFB382D"/>
    <w:rsid w:val="00AC41BB"/>
    <w:pPr>
      <w:spacing w:line="278" w:lineRule="auto"/>
    </w:pPr>
    <w:rPr>
      <w:sz w:val="24"/>
      <w:szCs w:val="24"/>
    </w:rPr>
  </w:style>
  <w:style w:type="paragraph" w:customStyle="1" w:styleId="E887F44FACCA44C2A1D05FFF497BEB84">
    <w:name w:val="E887F44FACCA44C2A1D05FFF497BEB84"/>
    <w:rsid w:val="00AC41BB"/>
    <w:pPr>
      <w:spacing w:line="278" w:lineRule="auto"/>
    </w:pPr>
    <w:rPr>
      <w:sz w:val="24"/>
      <w:szCs w:val="24"/>
    </w:rPr>
  </w:style>
  <w:style w:type="paragraph" w:customStyle="1" w:styleId="3EEF555408DF49799486E505A239DADC">
    <w:name w:val="3EEF555408DF49799486E505A239DADC"/>
    <w:rsid w:val="00AC41BB"/>
    <w:pPr>
      <w:spacing w:line="278" w:lineRule="auto"/>
    </w:pPr>
    <w:rPr>
      <w:sz w:val="24"/>
      <w:szCs w:val="24"/>
    </w:rPr>
  </w:style>
  <w:style w:type="paragraph" w:customStyle="1" w:styleId="751A9713EB44439CBB8FEA23933A30FF">
    <w:name w:val="751A9713EB44439CBB8FEA23933A30FF"/>
    <w:rsid w:val="00AC41BB"/>
    <w:pPr>
      <w:spacing w:line="278" w:lineRule="auto"/>
    </w:pPr>
    <w:rPr>
      <w:sz w:val="24"/>
      <w:szCs w:val="24"/>
    </w:rPr>
  </w:style>
  <w:style w:type="paragraph" w:customStyle="1" w:styleId="B9A0178CD9AD4655A5C1BBF5F67D2D21">
    <w:name w:val="B9A0178CD9AD4655A5C1BBF5F67D2D21"/>
    <w:rsid w:val="00AC41BB"/>
    <w:pPr>
      <w:spacing w:line="278" w:lineRule="auto"/>
    </w:pPr>
    <w:rPr>
      <w:sz w:val="24"/>
      <w:szCs w:val="24"/>
    </w:rPr>
  </w:style>
  <w:style w:type="paragraph" w:customStyle="1" w:styleId="A695DF690BA54BBABC8D3DF598812776">
    <w:name w:val="A695DF690BA54BBABC8D3DF598812776"/>
    <w:rsid w:val="00AC41BB"/>
    <w:pPr>
      <w:spacing w:line="278" w:lineRule="auto"/>
    </w:pPr>
    <w:rPr>
      <w:sz w:val="24"/>
      <w:szCs w:val="24"/>
    </w:rPr>
  </w:style>
  <w:style w:type="paragraph" w:customStyle="1" w:styleId="749717B88B0C4EEA8E16CC4C938FC3B9">
    <w:name w:val="749717B88B0C4EEA8E16CC4C938FC3B9"/>
    <w:rsid w:val="00AC41BB"/>
    <w:pPr>
      <w:spacing w:line="278" w:lineRule="auto"/>
    </w:pPr>
    <w:rPr>
      <w:sz w:val="24"/>
      <w:szCs w:val="24"/>
    </w:rPr>
  </w:style>
  <w:style w:type="paragraph" w:customStyle="1" w:styleId="7EB731346B67429C9215148DE6F73423">
    <w:name w:val="7EB731346B67429C9215148DE6F73423"/>
    <w:rsid w:val="00AC41BB"/>
    <w:pPr>
      <w:spacing w:line="278" w:lineRule="auto"/>
    </w:pPr>
    <w:rPr>
      <w:sz w:val="24"/>
      <w:szCs w:val="24"/>
    </w:rPr>
  </w:style>
  <w:style w:type="paragraph" w:customStyle="1" w:styleId="0D38A5F642C54C768642895489333C6C">
    <w:name w:val="0D38A5F642C54C768642895489333C6C"/>
    <w:rsid w:val="00AC41BB"/>
    <w:pPr>
      <w:spacing w:line="278" w:lineRule="auto"/>
    </w:pPr>
    <w:rPr>
      <w:sz w:val="24"/>
      <w:szCs w:val="24"/>
    </w:rPr>
  </w:style>
  <w:style w:type="paragraph" w:customStyle="1" w:styleId="218DF7B3FDA84B5AADB8BF39D1F993CA">
    <w:name w:val="218DF7B3FDA84B5AADB8BF39D1F993CA"/>
    <w:rsid w:val="00AC41BB"/>
    <w:pPr>
      <w:spacing w:line="278" w:lineRule="auto"/>
    </w:pPr>
    <w:rPr>
      <w:sz w:val="24"/>
      <w:szCs w:val="24"/>
    </w:rPr>
  </w:style>
  <w:style w:type="paragraph" w:customStyle="1" w:styleId="DC3787D13C324E95B093F28D1888BDB1">
    <w:name w:val="DC3787D13C324E95B093F28D1888BDB1"/>
    <w:rsid w:val="00AC41BB"/>
    <w:pPr>
      <w:spacing w:line="278" w:lineRule="auto"/>
    </w:pPr>
    <w:rPr>
      <w:sz w:val="24"/>
      <w:szCs w:val="24"/>
    </w:rPr>
  </w:style>
  <w:style w:type="paragraph" w:customStyle="1" w:styleId="E1C2AC567FA54921A3AA764A015A176E">
    <w:name w:val="E1C2AC567FA54921A3AA764A015A176E"/>
    <w:rsid w:val="00AC41BB"/>
    <w:pPr>
      <w:spacing w:line="278" w:lineRule="auto"/>
    </w:pPr>
    <w:rPr>
      <w:sz w:val="24"/>
      <w:szCs w:val="24"/>
    </w:rPr>
  </w:style>
  <w:style w:type="paragraph" w:customStyle="1" w:styleId="12BFFD4CE17C4D928C487BD1C67F0608">
    <w:name w:val="12BFFD4CE17C4D928C487BD1C67F0608"/>
    <w:rsid w:val="00AC41BB"/>
    <w:pPr>
      <w:spacing w:line="278" w:lineRule="auto"/>
    </w:pPr>
    <w:rPr>
      <w:sz w:val="24"/>
      <w:szCs w:val="24"/>
    </w:rPr>
  </w:style>
  <w:style w:type="paragraph" w:customStyle="1" w:styleId="0F94A93AF60C43F2A066A0764F81CB73">
    <w:name w:val="0F94A93AF60C43F2A066A0764F81CB73"/>
    <w:rsid w:val="00AC41BB"/>
    <w:pPr>
      <w:spacing w:line="278" w:lineRule="auto"/>
    </w:pPr>
    <w:rPr>
      <w:sz w:val="24"/>
      <w:szCs w:val="24"/>
    </w:rPr>
  </w:style>
  <w:style w:type="paragraph" w:customStyle="1" w:styleId="759CAA50C56E4092990286BA054E3E64">
    <w:name w:val="759CAA50C56E4092990286BA054E3E64"/>
    <w:rsid w:val="00AC41BB"/>
    <w:pPr>
      <w:spacing w:line="278" w:lineRule="auto"/>
    </w:pPr>
    <w:rPr>
      <w:sz w:val="24"/>
      <w:szCs w:val="24"/>
    </w:rPr>
  </w:style>
  <w:style w:type="paragraph" w:customStyle="1" w:styleId="27CEFB897B03481ABF0D03AC64E4C673">
    <w:name w:val="27CEFB897B03481ABF0D03AC64E4C673"/>
    <w:rsid w:val="00AC41BB"/>
    <w:pPr>
      <w:spacing w:line="278" w:lineRule="auto"/>
    </w:pPr>
    <w:rPr>
      <w:sz w:val="24"/>
      <w:szCs w:val="24"/>
    </w:rPr>
  </w:style>
  <w:style w:type="paragraph" w:customStyle="1" w:styleId="08F8D1BE39884F6E9840B618244569A2">
    <w:name w:val="08F8D1BE39884F6E9840B618244569A2"/>
    <w:rsid w:val="00AC41BB"/>
    <w:pPr>
      <w:spacing w:line="278" w:lineRule="auto"/>
    </w:pPr>
    <w:rPr>
      <w:sz w:val="24"/>
      <w:szCs w:val="24"/>
    </w:rPr>
  </w:style>
  <w:style w:type="paragraph" w:customStyle="1" w:styleId="5FD707AB70E54901AC399AD3414A2955">
    <w:name w:val="5FD707AB70E54901AC399AD3414A2955"/>
    <w:rsid w:val="00AC41BB"/>
    <w:pPr>
      <w:spacing w:line="278" w:lineRule="auto"/>
    </w:pPr>
    <w:rPr>
      <w:sz w:val="24"/>
      <w:szCs w:val="24"/>
    </w:rPr>
  </w:style>
  <w:style w:type="paragraph" w:customStyle="1" w:styleId="244BA861F6FF48A0AF1A6A1DC669FD5C">
    <w:name w:val="244BA861F6FF48A0AF1A6A1DC669FD5C"/>
    <w:rsid w:val="00AC41BB"/>
    <w:pPr>
      <w:spacing w:line="278" w:lineRule="auto"/>
    </w:pPr>
    <w:rPr>
      <w:sz w:val="24"/>
      <w:szCs w:val="24"/>
    </w:rPr>
  </w:style>
  <w:style w:type="paragraph" w:customStyle="1" w:styleId="02530FB7322C48AEBD97176BD8144C18">
    <w:name w:val="02530FB7322C48AEBD97176BD8144C18"/>
    <w:rsid w:val="00AC41BB"/>
    <w:pPr>
      <w:spacing w:line="278" w:lineRule="auto"/>
    </w:pPr>
    <w:rPr>
      <w:sz w:val="24"/>
      <w:szCs w:val="24"/>
    </w:rPr>
  </w:style>
  <w:style w:type="paragraph" w:customStyle="1" w:styleId="A6176FAB863D4DB4A3E245D2AE63444F">
    <w:name w:val="A6176FAB863D4DB4A3E245D2AE63444F"/>
    <w:rsid w:val="00AC41BB"/>
    <w:pPr>
      <w:spacing w:line="278" w:lineRule="auto"/>
    </w:pPr>
    <w:rPr>
      <w:sz w:val="24"/>
      <w:szCs w:val="24"/>
    </w:rPr>
  </w:style>
  <w:style w:type="paragraph" w:customStyle="1" w:styleId="72A5431E884F4E2583DB39B17F8DA43E">
    <w:name w:val="72A5431E884F4E2583DB39B17F8DA43E"/>
    <w:rsid w:val="00AC41BB"/>
    <w:pPr>
      <w:spacing w:line="278" w:lineRule="auto"/>
    </w:pPr>
    <w:rPr>
      <w:sz w:val="24"/>
      <w:szCs w:val="24"/>
    </w:rPr>
  </w:style>
  <w:style w:type="paragraph" w:customStyle="1" w:styleId="2911937F20E244BAB7BFCE5D4EEEFEBB">
    <w:name w:val="2911937F20E244BAB7BFCE5D4EEEFEBB"/>
    <w:rsid w:val="00AC41BB"/>
    <w:pPr>
      <w:spacing w:line="278" w:lineRule="auto"/>
    </w:pPr>
    <w:rPr>
      <w:sz w:val="24"/>
      <w:szCs w:val="24"/>
    </w:rPr>
  </w:style>
  <w:style w:type="paragraph" w:customStyle="1" w:styleId="77F727519D3B439D8C71FA1AF1C320E2">
    <w:name w:val="77F727519D3B439D8C71FA1AF1C320E2"/>
    <w:rsid w:val="00AC41BB"/>
    <w:pPr>
      <w:spacing w:line="278" w:lineRule="auto"/>
    </w:pPr>
    <w:rPr>
      <w:sz w:val="24"/>
      <w:szCs w:val="24"/>
    </w:rPr>
  </w:style>
  <w:style w:type="paragraph" w:customStyle="1" w:styleId="3CF9EBEDCF5A4D728FD4F237C7CA904D">
    <w:name w:val="3CF9EBEDCF5A4D728FD4F237C7CA904D"/>
    <w:rsid w:val="00AC41BB"/>
    <w:pPr>
      <w:spacing w:line="278" w:lineRule="auto"/>
    </w:pPr>
    <w:rPr>
      <w:sz w:val="24"/>
      <w:szCs w:val="24"/>
    </w:rPr>
  </w:style>
  <w:style w:type="paragraph" w:customStyle="1" w:styleId="72EF902E7F024A1993C66CFF3E3F8285">
    <w:name w:val="72EF902E7F024A1993C66CFF3E3F8285"/>
    <w:rsid w:val="00AC41BB"/>
    <w:pPr>
      <w:spacing w:line="278" w:lineRule="auto"/>
    </w:pPr>
    <w:rPr>
      <w:sz w:val="24"/>
      <w:szCs w:val="24"/>
    </w:rPr>
  </w:style>
  <w:style w:type="paragraph" w:customStyle="1" w:styleId="37615F2677924DB2B761D4CD86ABF873">
    <w:name w:val="37615F2677924DB2B761D4CD86ABF873"/>
    <w:rsid w:val="00AC41BB"/>
    <w:pPr>
      <w:spacing w:line="278" w:lineRule="auto"/>
    </w:pPr>
    <w:rPr>
      <w:sz w:val="24"/>
      <w:szCs w:val="24"/>
    </w:rPr>
  </w:style>
  <w:style w:type="paragraph" w:customStyle="1" w:styleId="92CB28F045164C9587AA9878C02D7CC7">
    <w:name w:val="92CB28F045164C9587AA9878C02D7CC7"/>
    <w:rsid w:val="00AC41BB"/>
    <w:pPr>
      <w:spacing w:line="278" w:lineRule="auto"/>
    </w:pPr>
    <w:rPr>
      <w:sz w:val="24"/>
      <w:szCs w:val="24"/>
    </w:rPr>
  </w:style>
  <w:style w:type="paragraph" w:customStyle="1" w:styleId="AA22BAA406854773AB8A1FA88AC6565C">
    <w:name w:val="AA22BAA406854773AB8A1FA88AC6565C"/>
    <w:rsid w:val="00AC41BB"/>
    <w:pPr>
      <w:spacing w:line="278" w:lineRule="auto"/>
    </w:pPr>
    <w:rPr>
      <w:sz w:val="24"/>
      <w:szCs w:val="24"/>
    </w:rPr>
  </w:style>
  <w:style w:type="paragraph" w:customStyle="1" w:styleId="7A674868E1304F9AB2B7C402A1175780">
    <w:name w:val="7A674868E1304F9AB2B7C402A1175780"/>
    <w:rsid w:val="00AC41BB"/>
    <w:pPr>
      <w:spacing w:line="278" w:lineRule="auto"/>
    </w:pPr>
    <w:rPr>
      <w:sz w:val="24"/>
      <w:szCs w:val="24"/>
    </w:rPr>
  </w:style>
  <w:style w:type="paragraph" w:customStyle="1" w:styleId="D8B991731AB0466685CF7018450941A4">
    <w:name w:val="D8B991731AB0466685CF7018450941A4"/>
    <w:rsid w:val="00AC41BB"/>
    <w:pPr>
      <w:spacing w:line="278" w:lineRule="auto"/>
    </w:pPr>
    <w:rPr>
      <w:sz w:val="24"/>
      <w:szCs w:val="24"/>
    </w:rPr>
  </w:style>
  <w:style w:type="paragraph" w:customStyle="1" w:styleId="5755591D2DC54A24991037487C999B64">
    <w:name w:val="5755591D2DC54A24991037487C999B64"/>
    <w:rsid w:val="00AC41BB"/>
    <w:pPr>
      <w:spacing w:line="278" w:lineRule="auto"/>
    </w:pPr>
    <w:rPr>
      <w:sz w:val="24"/>
      <w:szCs w:val="24"/>
    </w:rPr>
  </w:style>
  <w:style w:type="paragraph" w:customStyle="1" w:styleId="D547206974334F789EECAB432F946608">
    <w:name w:val="D547206974334F789EECAB432F946608"/>
    <w:rsid w:val="00AC41BB"/>
    <w:pPr>
      <w:spacing w:line="278" w:lineRule="auto"/>
    </w:pPr>
    <w:rPr>
      <w:sz w:val="24"/>
      <w:szCs w:val="24"/>
    </w:rPr>
  </w:style>
  <w:style w:type="paragraph" w:customStyle="1" w:styleId="FA645D844D2F4D09A55A11A547762E84">
    <w:name w:val="FA645D844D2F4D09A55A11A547762E84"/>
    <w:rsid w:val="00AC41BB"/>
    <w:pPr>
      <w:spacing w:line="278" w:lineRule="auto"/>
    </w:pPr>
    <w:rPr>
      <w:sz w:val="24"/>
      <w:szCs w:val="24"/>
    </w:rPr>
  </w:style>
  <w:style w:type="paragraph" w:customStyle="1" w:styleId="7B59EEB68D754474800B5CCF292AFE6A">
    <w:name w:val="7B59EEB68D754474800B5CCF292AFE6A"/>
    <w:rsid w:val="00AC41BB"/>
    <w:pPr>
      <w:spacing w:line="278" w:lineRule="auto"/>
    </w:pPr>
    <w:rPr>
      <w:sz w:val="24"/>
      <w:szCs w:val="24"/>
    </w:rPr>
  </w:style>
  <w:style w:type="paragraph" w:customStyle="1" w:styleId="C65BC6CEA22745A5AB91833E2AF99400">
    <w:name w:val="C65BC6CEA22745A5AB91833E2AF99400"/>
    <w:rsid w:val="00AC41BB"/>
    <w:pPr>
      <w:spacing w:line="278" w:lineRule="auto"/>
    </w:pPr>
    <w:rPr>
      <w:sz w:val="24"/>
      <w:szCs w:val="24"/>
    </w:rPr>
  </w:style>
  <w:style w:type="paragraph" w:customStyle="1" w:styleId="BA42C7628172462194B0236B31AAA571">
    <w:name w:val="BA42C7628172462194B0236B31AAA571"/>
    <w:rsid w:val="00AC41BB"/>
    <w:pPr>
      <w:spacing w:line="278" w:lineRule="auto"/>
    </w:pPr>
    <w:rPr>
      <w:sz w:val="24"/>
      <w:szCs w:val="24"/>
    </w:rPr>
  </w:style>
  <w:style w:type="paragraph" w:customStyle="1" w:styleId="98142874AE9448EF936A4E0E68DB75CB">
    <w:name w:val="98142874AE9448EF936A4E0E68DB75CB"/>
    <w:rsid w:val="00AC41BB"/>
    <w:pPr>
      <w:spacing w:line="278" w:lineRule="auto"/>
    </w:pPr>
    <w:rPr>
      <w:sz w:val="24"/>
      <w:szCs w:val="24"/>
    </w:rPr>
  </w:style>
  <w:style w:type="paragraph" w:customStyle="1" w:styleId="FC4084D2609643D39F2C236FCC0F6088">
    <w:name w:val="FC4084D2609643D39F2C236FCC0F6088"/>
    <w:rsid w:val="00AC41BB"/>
    <w:pPr>
      <w:spacing w:line="278" w:lineRule="auto"/>
    </w:pPr>
    <w:rPr>
      <w:sz w:val="24"/>
      <w:szCs w:val="24"/>
    </w:rPr>
  </w:style>
  <w:style w:type="paragraph" w:customStyle="1" w:styleId="1AD5A1BD3E3340269C92FC519752C42F">
    <w:name w:val="1AD5A1BD3E3340269C92FC519752C42F"/>
    <w:rsid w:val="00AC41BB"/>
    <w:pPr>
      <w:spacing w:line="278" w:lineRule="auto"/>
    </w:pPr>
    <w:rPr>
      <w:sz w:val="24"/>
      <w:szCs w:val="24"/>
    </w:rPr>
  </w:style>
  <w:style w:type="paragraph" w:customStyle="1" w:styleId="B6EE798C87D744A28CFC20A8A81AAE33">
    <w:name w:val="B6EE798C87D744A28CFC20A8A81AAE33"/>
    <w:rsid w:val="00AC41BB"/>
    <w:pPr>
      <w:spacing w:line="278" w:lineRule="auto"/>
    </w:pPr>
    <w:rPr>
      <w:sz w:val="24"/>
      <w:szCs w:val="24"/>
    </w:rPr>
  </w:style>
  <w:style w:type="paragraph" w:customStyle="1" w:styleId="F409C4882BBD4DC09C78D346B70A244B">
    <w:name w:val="F409C4882BBD4DC09C78D346B70A244B"/>
    <w:rsid w:val="00AC41BB"/>
    <w:pPr>
      <w:spacing w:line="278" w:lineRule="auto"/>
    </w:pPr>
    <w:rPr>
      <w:sz w:val="24"/>
      <w:szCs w:val="24"/>
    </w:rPr>
  </w:style>
  <w:style w:type="paragraph" w:customStyle="1" w:styleId="01B8350CD2014810ABC9DEFAF93BA1A4">
    <w:name w:val="01B8350CD2014810ABC9DEFAF93BA1A4"/>
    <w:rsid w:val="00AC41BB"/>
    <w:pPr>
      <w:spacing w:line="278" w:lineRule="auto"/>
    </w:pPr>
    <w:rPr>
      <w:sz w:val="24"/>
      <w:szCs w:val="24"/>
    </w:rPr>
  </w:style>
  <w:style w:type="paragraph" w:customStyle="1" w:styleId="18B27D4C987042A1BE6C38507D3BE76A">
    <w:name w:val="18B27D4C987042A1BE6C38507D3BE76A"/>
    <w:rsid w:val="00AC41BB"/>
    <w:pPr>
      <w:spacing w:line="278" w:lineRule="auto"/>
    </w:pPr>
    <w:rPr>
      <w:sz w:val="24"/>
      <w:szCs w:val="24"/>
    </w:rPr>
  </w:style>
  <w:style w:type="paragraph" w:customStyle="1" w:styleId="1DB2FEDAC9C142AA9D21BEC0482021C0">
    <w:name w:val="1DB2FEDAC9C142AA9D21BEC0482021C0"/>
    <w:rsid w:val="00AC41BB"/>
    <w:pPr>
      <w:spacing w:line="278" w:lineRule="auto"/>
    </w:pPr>
    <w:rPr>
      <w:sz w:val="24"/>
      <w:szCs w:val="24"/>
    </w:rPr>
  </w:style>
  <w:style w:type="paragraph" w:customStyle="1" w:styleId="F15813F476F04B7A879341E6E59C81F2">
    <w:name w:val="F15813F476F04B7A879341E6E59C81F2"/>
    <w:rsid w:val="00AC41BB"/>
    <w:pPr>
      <w:spacing w:line="278" w:lineRule="auto"/>
    </w:pPr>
    <w:rPr>
      <w:sz w:val="24"/>
      <w:szCs w:val="24"/>
    </w:rPr>
  </w:style>
  <w:style w:type="paragraph" w:customStyle="1" w:styleId="993C63E0F5C44E85A6766C9519AF4616">
    <w:name w:val="993C63E0F5C44E85A6766C9519AF4616"/>
    <w:rsid w:val="00AC41BB"/>
    <w:pPr>
      <w:spacing w:line="278" w:lineRule="auto"/>
    </w:pPr>
    <w:rPr>
      <w:sz w:val="24"/>
      <w:szCs w:val="24"/>
    </w:rPr>
  </w:style>
  <w:style w:type="paragraph" w:customStyle="1" w:styleId="3D247A91E1DB4D10B89D5762A037AC61">
    <w:name w:val="3D247A91E1DB4D10B89D5762A037AC61"/>
    <w:rsid w:val="00AC41BB"/>
    <w:pPr>
      <w:spacing w:line="278" w:lineRule="auto"/>
    </w:pPr>
    <w:rPr>
      <w:sz w:val="24"/>
      <w:szCs w:val="24"/>
    </w:rPr>
  </w:style>
  <w:style w:type="paragraph" w:customStyle="1" w:styleId="09C72DA7B9DC4F0ABE09AAAE3BE0C100">
    <w:name w:val="09C72DA7B9DC4F0ABE09AAAE3BE0C100"/>
    <w:rsid w:val="00AC41BB"/>
    <w:pPr>
      <w:spacing w:line="278" w:lineRule="auto"/>
    </w:pPr>
    <w:rPr>
      <w:sz w:val="24"/>
      <w:szCs w:val="24"/>
    </w:rPr>
  </w:style>
  <w:style w:type="paragraph" w:customStyle="1" w:styleId="88CB8FEBC1044BE1A79040E346CEB16F">
    <w:name w:val="88CB8FEBC1044BE1A79040E346CEB16F"/>
    <w:rsid w:val="00AC41BB"/>
    <w:pPr>
      <w:spacing w:line="278" w:lineRule="auto"/>
    </w:pPr>
    <w:rPr>
      <w:sz w:val="24"/>
      <w:szCs w:val="24"/>
    </w:rPr>
  </w:style>
  <w:style w:type="paragraph" w:customStyle="1" w:styleId="1A28A7270A2E434CB7AEE6DA84910608">
    <w:name w:val="1A28A7270A2E434CB7AEE6DA84910608"/>
    <w:rsid w:val="00AC41BB"/>
    <w:pPr>
      <w:spacing w:line="278" w:lineRule="auto"/>
    </w:pPr>
    <w:rPr>
      <w:sz w:val="24"/>
      <w:szCs w:val="24"/>
    </w:rPr>
  </w:style>
  <w:style w:type="paragraph" w:customStyle="1" w:styleId="D5FEDF79F3C84054B5B162488B2147CA">
    <w:name w:val="D5FEDF79F3C84054B5B162488B2147CA"/>
    <w:rsid w:val="00AC41BB"/>
    <w:pPr>
      <w:spacing w:line="278" w:lineRule="auto"/>
    </w:pPr>
    <w:rPr>
      <w:sz w:val="24"/>
      <w:szCs w:val="24"/>
    </w:rPr>
  </w:style>
  <w:style w:type="paragraph" w:customStyle="1" w:styleId="42D6807255284A20865F2DC5018FC5B2">
    <w:name w:val="42D6807255284A20865F2DC5018FC5B2"/>
    <w:rsid w:val="00AC41BB"/>
    <w:pPr>
      <w:spacing w:line="278" w:lineRule="auto"/>
    </w:pPr>
    <w:rPr>
      <w:sz w:val="24"/>
      <w:szCs w:val="24"/>
    </w:rPr>
  </w:style>
  <w:style w:type="paragraph" w:customStyle="1" w:styleId="6CA2169D223B49B8B0C28E4726A1C8E0">
    <w:name w:val="6CA2169D223B49B8B0C28E4726A1C8E0"/>
    <w:rsid w:val="00AC41BB"/>
    <w:pPr>
      <w:spacing w:line="278" w:lineRule="auto"/>
    </w:pPr>
    <w:rPr>
      <w:sz w:val="24"/>
      <w:szCs w:val="24"/>
    </w:rPr>
  </w:style>
  <w:style w:type="paragraph" w:customStyle="1" w:styleId="3EA187F23B08466E9AF8729B1615A515">
    <w:name w:val="3EA187F23B08466E9AF8729B1615A515"/>
    <w:rsid w:val="00AC41BB"/>
    <w:pPr>
      <w:spacing w:line="278" w:lineRule="auto"/>
    </w:pPr>
    <w:rPr>
      <w:sz w:val="24"/>
      <w:szCs w:val="24"/>
    </w:rPr>
  </w:style>
  <w:style w:type="paragraph" w:customStyle="1" w:styleId="BFEB8B4878FC4902A1C997B76A79A70A">
    <w:name w:val="BFEB8B4878FC4902A1C997B76A79A70A"/>
    <w:rsid w:val="00AC41BB"/>
    <w:pPr>
      <w:spacing w:line="278" w:lineRule="auto"/>
    </w:pPr>
    <w:rPr>
      <w:sz w:val="24"/>
      <w:szCs w:val="24"/>
    </w:rPr>
  </w:style>
  <w:style w:type="paragraph" w:customStyle="1" w:styleId="B925C1F3F9334F7CBE76013EE35BC1AC">
    <w:name w:val="B925C1F3F9334F7CBE76013EE35BC1AC"/>
    <w:rsid w:val="00AC41BB"/>
    <w:pPr>
      <w:spacing w:line="278" w:lineRule="auto"/>
    </w:pPr>
    <w:rPr>
      <w:sz w:val="24"/>
      <w:szCs w:val="24"/>
    </w:rPr>
  </w:style>
  <w:style w:type="paragraph" w:customStyle="1" w:styleId="EAAD2BA2DC8D445F8B5BA7A5A9DAD2E6">
    <w:name w:val="EAAD2BA2DC8D445F8B5BA7A5A9DAD2E6"/>
    <w:rsid w:val="00AC41BB"/>
    <w:pPr>
      <w:spacing w:line="278" w:lineRule="auto"/>
    </w:pPr>
    <w:rPr>
      <w:sz w:val="24"/>
      <w:szCs w:val="24"/>
    </w:rPr>
  </w:style>
  <w:style w:type="paragraph" w:customStyle="1" w:styleId="99D181D5057A4381B7683417EF5E8F71">
    <w:name w:val="99D181D5057A4381B7683417EF5E8F71"/>
    <w:rsid w:val="00AC41BB"/>
    <w:pPr>
      <w:spacing w:line="278" w:lineRule="auto"/>
    </w:pPr>
    <w:rPr>
      <w:sz w:val="24"/>
      <w:szCs w:val="24"/>
    </w:rPr>
  </w:style>
  <w:style w:type="paragraph" w:customStyle="1" w:styleId="17B2566B47DD47C6A57569C936EE3E87">
    <w:name w:val="17B2566B47DD47C6A57569C936EE3E87"/>
    <w:rsid w:val="00AC41BB"/>
    <w:pPr>
      <w:spacing w:line="278" w:lineRule="auto"/>
    </w:pPr>
    <w:rPr>
      <w:sz w:val="24"/>
      <w:szCs w:val="24"/>
    </w:rPr>
  </w:style>
  <w:style w:type="paragraph" w:customStyle="1" w:styleId="25489E79D89F4E118AA9E0A414677090">
    <w:name w:val="25489E79D89F4E118AA9E0A414677090"/>
    <w:rsid w:val="00AC41BB"/>
    <w:pPr>
      <w:spacing w:line="278" w:lineRule="auto"/>
    </w:pPr>
    <w:rPr>
      <w:sz w:val="24"/>
      <w:szCs w:val="24"/>
    </w:rPr>
  </w:style>
  <w:style w:type="paragraph" w:customStyle="1" w:styleId="F5877ED79D0142CBB56A90AD60B87DFF">
    <w:name w:val="F5877ED79D0142CBB56A90AD60B87DFF"/>
    <w:rsid w:val="00AC41BB"/>
    <w:pPr>
      <w:spacing w:line="278" w:lineRule="auto"/>
    </w:pPr>
    <w:rPr>
      <w:sz w:val="24"/>
      <w:szCs w:val="24"/>
    </w:rPr>
  </w:style>
  <w:style w:type="paragraph" w:customStyle="1" w:styleId="FFDC0A845BA04F4484196EE4B35C194A">
    <w:name w:val="FFDC0A845BA04F4484196EE4B35C194A"/>
    <w:rsid w:val="00AC41BB"/>
    <w:pPr>
      <w:spacing w:line="278" w:lineRule="auto"/>
    </w:pPr>
    <w:rPr>
      <w:sz w:val="24"/>
      <w:szCs w:val="24"/>
    </w:rPr>
  </w:style>
  <w:style w:type="paragraph" w:customStyle="1" w:styleId="05ADFCA36A0248F1944A3CC35F363518">
    <w:name w:val="05ADFCA36A0248F1944A3CC35F363518"/>
    <w:rsid w:val="00AC41BB"/>
    <w:pPr>
      <w:spacing w:line="278" w:lineRule="auto"/>
    </w:pPr>
    <w:rPr>
      <w:sz w:val="24"/>
      <w:szCs w:val="24"/>
    </w:rPr>
  </w:style>
  <w:style w:type="paragraph" w:customStyle="1" w:styleId="ABC7886BE2F84849A07F13CC9B299C7C">
    <w:name w:val="ABC7886BE2F84849A07F13CC9B299C7C"/>
    <w:rsid w:val="00AC41BB"/>
    <w:pPr>
      <w:spacing w:line="278" w:lineRule="auto"/>
    </w:pPr>
    <w:rPr>
      <w:sz w:val="24"/>
      <w:szCs w:val="24"/>
    </w:rPr>
  </w:style>
  <w:style w:type="paragraph" w:customStyle="1" w:styleId="215964C6E1664F6F94E0B9C2AEE6300C">
    <w:name w:val="215964C6E1664F6F94E0B9C2AEE6300C"/>
    <w:rsid w:val="00AC41BB"/>
    <w:pPr>
      <w:spacing w:line="278" w:lineRule="auto"/>
    </w:pPr>
    <w:rPr>
      <w:sz w:val="24"/>
      <w:szCs w:val="24"/>
    </w:rPr>
  </w:style>
  <w:style w:type="paragraph" w:customStyle="1" w:styleId="78FD2432E4D24FC0AD64193984A126CD">
    <w:name w:val="78FD2432E4D24FC0AD64193984A126CD"/>
    <w:rsid w:val="00AC41BB"/>
    <w:pPr>
      <w:spacing w:line="278" w:lineRule="auto"/>
    </w:pPr>
    <w:rPr>
      <w:sz w:val="24"/>
      <w:szCs w:val="24"/>
    </w:rPr>
  </w:style>
  <w:style w:type="paragraph" w:customStyle="1" w:styleId="B52F99DF3F08435CB24797DA91A352BE">
    <w:name w:val="B52F99DF3F08435CB24797DA91A352BE"/>
    <w:rsid w:val="00AC41BB"/>
    <w:pPr>
      <w:spacing w:line="278" w:lineRule="auto"/>
    </w:pPr>
    <w:rPr>
      <w:sz w:val="24"/>
      <w:szCs w:val="24"/>
    </w:rPr>
  </w:style>
  <w:style w:type="paragraph" w:customStyle="1" w:styleId="A302F81A036D4D3393C11EA6B17936EE">
    <w:name w:val="A302F81A036D4D3393C11EA6B17936EE"/>
    <w:rsid w:val="00AC41BB"/>
    <w:pPr>
      <w:spacing w:line="278" w:lineRule="auto"/>
    </w:pPr>
    <w:rPr>
      <w:sz w:val="24"/>
      <w:szCs w:val="24"/>
    </w:rPr>
  </w:style>
  <w:style w:type="paragraph" w:customStyle="1" w:styleId="228A19D849F84BC3BE014337AB088795">
    <w:name w:val="228A19D849F84BC3BE014337AB088795"/>
    <w:rsid w:val="00AC41BB"/>
    <w:pPr>
      <w:spacing w:line="278" w:lineRule="auto"/>
    </w:pPr>
    <w:rPr>
      <w:sz w:val="24"/>
      <w:szCs w:val="24"/>
    </w:rPr>
  </w:style>
  <w:style w:type="paragraph" w:customStyle="1" w:styleId="D9BB8CE9F894403CAB3F42BF545B1BE6">
    <w:name w:val="D9BB8CE9F894403CAB3F42BF545B1BE6"/>
    <w:rsid w:val="00AC41BB"/>
    <w:pPr>
      <w:spacing w:line="278" w:lineRule="auto"/>
    </w:pPr>
    <w:rPr>
      <w:sz w:val="24"/>
      <w:szCs w:val="24"/>
    </w:rPr>
  </w:style>
  <w:style w:type="paragraph" w:customStyle="1" w:styleId="9BB1877B935C4752ACC631C3D3E1FB9F">
    <w:name w:val="9BB1877B935C4752ACC631C3D3E1FB9F"/>
    <w:rsid w:val="00AC41BB"/>
    <w:pPr>
      <w:spacing w:line="278" w:lineRule="auto"/>
    </w:pPr>
    <w:rPr>
      <w:sz w:val="24"/>
      <w:szCs w:val="24"/>
    </w:rPr>
  </w:style>
  <w:style w:type="paragraph" w:customStyle="1" w:styleId="95DF3B07F61046CAAFACC93060673734">
    <w:name w:val="95DF3B07F61046CAAFACC93060673734"/>
    <w:rsid w:val="00AC41BB"/>
    <w:pPr>
      <w:spacing w:line="278" w:lineRule="auto"/>
    </w:pPr>
    <w:rPr>
      <w:sz w:val="24"/>
      <w:szCs w:val="24"/>
    </w:rPr>
  </w:style>
  <w:style w:type="paragraph" w:customStyle="1" w:styleId="16AC663BA93147829B4866BE2DD4BDB8">
    <w:name w:val="16AC663BA93147829B4866BE2DD4BDB8"/>
    <w:rsid w:val="00AC41BB"/>
    <w:pPr>
      <w:spacing w:line="278" w:lineRule="auto"/>
    </w:pPr>
    <w:rPr>
      <w:sz w:val="24"/>
      <w:szCs w:val="24"/>
    </w:rPr>
  </w:style>
  <w:style w:type="paragraph" w:customStyle="1" w:styleId="2C4280FC82524AA6B5499DE4FC5DB4DB">
    <w:name w:val="2C4280FC82524AA6B5499DE4FC5DB4DB"/>
    <w:rsid w:val="00AC41BB"/>
    <w:pPr>
      <w:spacing w:line="278" w:lineRule="auto"/>
    </w:pPr>
    <w:rPr>
      <w:sz w:val="24"/>
      <w:szCs w:val="24"/>
    </w:rPr>
  </w:style>
  <w:style w:type="paragraph" w:customStyle="1" w:styleId="448131DC783C4B83A0546F5CF2A8CD23">
    <w:name w:val="448131DC783C4B83A0546F5CF2A8CD23"/>
    <w:rsid w:val="00AC41BB"/>
    <w:pPr>
      <w:spacing w:line="278" w:lineRule="auto"/>
    </w:pPr>
    <w:rPr>
      <w:sz w:val="24"/>
      <w:szCs w:val="24"/>
    </w:rPr>
  </w:style>
  <w:style w:type="paragraph" w:customStyle="1" w:styleId="AEE17349018F414AA0F43823BDD59BE6">
    <w:name w:val="AEE17349018F414AA0F43823BDD59BE6"/>
    <w:rsid w:val="00AC41BB"/>
    <w:pPr>
      <w:spacing w:line="278" w:lineRule="auto"/>
    </w:pPr>
    <w:rPr>
      <w:sz w:val="24"/>
      <w:szCs w:val="24"/>
    </w:rPr>
  </w:style>
  <w:style w:type="paragraph" w:customStyle="1" w:styleId="42F374C4D77A46AEB5C9186FDE2EE9D9">
    <w:name w:val="42F374C4D77A46AEB5C9186FDE2EE9D9"/>
    <w:rsid w:val="00AC41BB"/>
    <w:pPr>
      <w:spacing w:line="278" w:lineRule="auto"/>
    </w:pPr>
    <w:rPr>
      <w:sz w:val="24"/>
      <w:szCs w:val="24"/>
    </w:rPr>
  </w:style>
  <w:style w:type="paragraph" w:customStyle="1" w:styleId="527FA26D89F2416EA7BE51F8F18EC1BF">
    <w:name w:val="527FA26D89F2416EA7BE51F8F18EC1BF"/>
    <w:rsid w:val="00AC41BB"/>
    <w:pPr>
      <w:spacing w:line="278" w:lineRule="auto"/>
    </w:pPr>
    <w:rPr>
      <w:sz w:val="24"/>
      <w:szCs w:val="24"/>
    </w:rPr>
  </w:style>
  <w:style w:type="paragraph" w:customStyle="1" w:styleId="D774963CC9B24FD595C8DF988D2C3A53">
    <w:name w:val="D774963CC9B24FD595C8DF988D2C3A53"/>
    <w:rsid w:val="00AC41BB"/>
    <w:pPr>
      <w:spacing w:line="278" w:lineRule="auto"/>
    </w:pPr>
    <w:rPr>
      <w:sz w:val="24"/>
      <w:szCs w:val="24"/>
    </w:rPr>
  </w:style>
  <w:style w:type="paragraph" w:customStyle="1" w:styleId="7351BE2BFEC14CAB8B5234C3DD029E79">
    <w:name w:val="7351BE2BFEC14CAB8B5234C3DD029E79"/>
    <w:rsid w:val="00AC41BB"/>
    <w:pPr>
      <w:spacing w:line="278" w:lineRule="auto"/>
    </w:pPr>
    <w:rPr>
      <w:sz w:val="24"/>
      <w:szCs w:val="24"/>
    </w:rPr>
  </w:style>
  <w:style w:type="paragraph" w:customStyle="1" w:styleId="A0F404909BBA436DA5F49741B7A220D9">
    <w:name w:val="A0F404909BBA436DA5F49741B7A220D9"/>
    <w:rsid w:val="00AC41BB"/>
    <w:pPr>
      <w:spacing w:line="278" w:lineRule="auto"/>
    </w:pPr>
    <w:rPr>
      <w:sz w:val="24"/>
      <w:szCs w:val="24"/>
    </w:rPr>
  </w:style>
  <w:style w:type="paragraph" w:customStyle="1" w:styleId="AA86506C850949CAA2A016C64FACB9A4">
    <w:name w:val="AA86506C850949CAA2A016C64FACB9A4"/>
    <w:rsid w:val="00AC41BB"/>
    <w:pPr>
      <w:spacing w:line="278" w:lineRule="auto"/>
    </w:pPr>
    <w:rPr>
      <w:sz w:val="24"/>
      <w:szCs w:val="24"/>
    </w:rPr>
  </w:style>
  <w:style w:type="paragraph" w:customStyle="1" w:styleId="5D9DFD56A4D44710B2A5042981547E83">
    <w:name w:val="5D9DFD56A4D44710B2A5042981547E83"/>
    <w:rsid w:val="00AC41BB"/>
    <w:pPr>
      <w:spacing w:line="278" w:lineRule="auto"/>
    </w:pPr>
    <w:rPr>
      <w:sz w:val="24"/>
      <w:szCs w:val="24"/>
    </w:rPr>
  </w:style>
  <w:style w:type="paragraph" w:customStyle="1" w:styleId="1145B1BF47844DE09AEF7EED04D55B52">
    <w:name w:val="1145B1BF47844DE09AEF7EED04D55B52"/>
    <w:rsid w:val="00AC41BB"/>
    <w:pPr>
      <w:spacing w:line="278" w:lineRule="auto"/>
    </w:pPr>
    <w:rPr>
      <w:sz w:val="24"/>
      <w:szCs w:val="24"/>
    </w:rPr>
  </w:style>
  <w:style w:type="paragraph" w:customStyle="1" w:styleId="F3B5427ED93D4847AB06559F1F1DBDD1">
    <w:name w:val="F3B5427ED93D4847AB06559F1F1DBDD1"/>
    <w:rsid w:val="00AC41BB"/>
    <w:pPr>
      <w:spacing w:line="278" w:lineRule="auto"/>
    </w:pPr>
    <w:rPr>
      <w:sz w:val="24"/>
      <w:szCs w:val="24"/>
    </w:rPr>
  </w:style>
  <w:style w:type="paragraph" w:customStyle="1" w:styleId="6ECE814E32354FE9A90AB025CF1A76E8">
    <w:name w:val="6ECE814E32354FE9A90AB025CF1A76E8"/>
    <w:rsid w:val="00AC41BB"/>
    <w:pPr>
      <w:spacing w:line="278" w:lineRule="auto"/>
    </w:pPr>
    <w:rPr>
      <w:sz w:val="24"/>
      <w:szCs w:val="24"/>
    </w:rPr>
  </w:style>
  <w:style w:type="paragraph" w:customStyle="1" w:styleId="CED18A44B43F40C68A55965D4302A738">
    <w:name w:val="CED18A44B43F40C68A55965D4302A738"/>
    <w:rsid w:val="00AC41BB"/>
    <w:pPr>
      <w:spacing w:line="278" w:lineRule="auto"/>
    </w:pPr>
    <w:rPr>
      <w:sz w:val="24"/>
      <w:szCs w:val="24"/>
    </w:rPr>
  </w:style>
  <w:style w:type="paragraph" w:customStyle="1" w:styleId="B9BCF2417E384C0E84EDD7DF753A2C64">
    <w:name w:val="B9BCF2417E384C0E84EDD7DF753A2C64"/>
    <w:rsid w:val="00AC41BB"/>
    <w:pPr>
      <w:spacing w:line="278" w:lineRule="auto"/>
    </w:pPr>
    <w:rPr>
      <w:sz w:val="24"/>
      <w:szCs w:val="24"/>
    </w:rPr>
  </w:style>
  <w:style w:type="paragraph" w:customStyle="1" w:styleId="CA41A0B775B54A41A7E25F82B372B4A9">
    <w:name w:val="CA41A0B775B54A41A7E25F82B372B4A9"/>
    <w:rsid w:val="00AC41BB"/>
    <w:pPr>
      <w:spacing w:line="278" w:lineRule="auto"/>
    </w:pPr>
    <w:rPr>
      <w:sz w:val="24"/>
      <w:szCs w:val="24"/>
    </w:rPr>
  </w:style>
  <w:style w:type="paragraph" w:customStyle="1" w:styleId="0820D12CC8BD4A928EF0706AADB619C1">
    <w:name w:val="0820D12CC8BD4A928EF0706AADB619C1"/>
    <w:rsid w:val="00AC41BB"/>
    <w:pPr>
      <w:spacing w:line="278" w:lineRule="auto"/>
    </w:pPr>
    <w:rPr>
      <w:sz w:val="24"/>
      <w:szCs w:val="24"/>
    </w:rPr>
  </w:style>
  <w:style w:type="paragraph" w:customStyle="1" w:styleId="B345A910860C402E9F838A65898B5977">
    <w:name w:val="B345A910860C402E9F838A65898B5977"/>
    <w:rsid w:val="00AC41BB"/>
    <w:pPr>
      <w:spacing w:line="278" w:lineRule="auto"/>
    </w:pPr>
    <w:rPr>
      <w:sz w:val="24"/>
      <w:szCs w:val="24"/>
    </w:rPr>
  </w:style>
  <w:style w:type="paragraph" w:customStyle="1" w:styleId="D6AFD7B04CE944449C09440FC3294059">
    <w:name w:val="D6AFD7B04CE944449C09440FC3294059"/>
    <w:rsid w:val="00AC41BB"/>
    <w:pPr>
      <w:spacing w:line="278" w:lineRule="auto"/>
    </w:pPr>
    <w:rPr>
      <w:sz w:val="24"/>
      <w:szCs w:val="24"/>
    </w:rPr>
  </w:style>
  <w:style w:type="paragraph" w:customStyle="1" w:styleId="8E6271E0C530420AAD003A73C243D962">
    <w:name w:val="8E6271E0C530420AAD003A73C243D962"/>
    <w:rsid w:val="00AC41BB"/>
    <w:pPr>
      <w:spacing w:line="278" w:lineRule="auto"/>
    </w:pPr>
    <w:rPr>
      <w:sz w:val="24"/>
      <w:szCs w:val="24"/>
    </w:rPr>
  </w:style>
  <w:style w:type="paragraph" w:customStyle="1" w:styleId="FA81851FFAC940B092BF462AF8839F6F">
    <w:name w:val="FA81851FFAC940B092BF462AF8839F6F"/>
    <w:rsid w:val="00AC41BB"/>
    <w:pPr>
      <w:spacing w:line="278" w:lineRule="auto"/>
    </w:pPr>
    <w:rPr>
      <w:sz w:val="24"/>
      <w:szCs w:val="24"/>
    </w:rPr>
  </w:style>
  <w:style w:type="paragraph" w:customStyle="1" w:styleId="AACACF63285E41AABFF3513E8611F04D">
    <w:name w:val="AACACF63285E41AABFF3513E8611F04D"/>
    <w:rsid w:val="00AC41BB"/>
    <w:pPr>
      <w:spacing w:line="278" w:lineRule="auto"/>
    </w:pPr>
    <w:rPr>
      <w:sz w:val="24"/>
      <w:szCs w:val="24"/>
    </w:rPr>
  </w:style>
  <w:style w:type="paragraph" w:customStyle="1" w:styleId="D9E471836BF84AA1A7143B6D4E686839">
    <w:name w:val="D9E471836BF84AA1A7143B6D4E686839"/>
    <w:rsid w:val="00AC41BB"/>
    <w:pPr>
      <w:spacing w:line="278" w:lineRule="auto"/>
    </w:pPr>
    <w:rPr>
      <w:sz w:val="24"/>
      <w:szCs w:val="24"/>
    </w:rPr>
  </w:style>
  <w:style w:type="paragraph" w:customStyle="1" w:styleId="BFA6A8BA83EF4112A5B44F58DD6B492C">
    <w:name w:val="BFA6A8BA83EF4112A5B44F58DD6B492C"/>
    <w:rsid w:val="00AC41BB"/>
    <w:pPr>
      <w:spacing w:line="278" w:lineRule="auto"/>
    </w:pPr>
    <w:rPr>
      <w:sz w:val="24"/>
      <w:szCs w:val="24"/>
    </w:rPr>
  </w:style>
  <w:style w:type="paragraph" w:customStyle="1" w:styleId="F99D32FF41084D929617636DD18D3853">
    <w:name w:val="F99D32FF41084D929617636DD18D3853"/>
    <w:rsid w:val="00AC41BB"/>
    <w:pPr>
      <w:spacing w:line="278" w:lineRule="auto"/>
    </w:pPr>
    <w:rPr>
      <w:sz w:val="24"/>
      <w:szCs w:val="24"/>
    </w:rPr>
  </w:style>
  <w:style w:type="paragraph" w:customStyle="1" w:styleId="E46C1FF1729B4C84943C7ED520B3DA6B">
    <w:name w:val="E46C1FF1729B4C84943C7ED520B3DA6B"/>
    <w:rsid w:val="00AC41BB"/>
    <w:pPr>
      <w:spacing w:line="278" w:lineRule="auto"/>
    </w:pPr>
    <w:rPr>
      <w:sz w:val="24"/>
      <w:szCs w:val="24"/>
    </w:rPr>
  </w:style>
  <w:style w:type="paragraph" w:customStyle="1" w:styleId="AC4D7FABD08D4568AD1C8CBD2FDD2402">
    <w:name w:val="AC4D7FABD08D4568AD1C8CBD2FDD2402"/>
    <w:rsid w:val="00AC41BB"/>
    <w:pPr>
      <w:spacing w:line="278" w:lineRule="auto"/>
    </w:pPr>
    <w:rPr>
      <w:sz w:val="24"/>
      <w:szCs w:val="24"/>
    </w:rPr>
  </w:style>
  <w:style w:type="paragraph" w:customStyle="1" w:styleId="8C2798AAC32A4F04A79D43CE3FEBF9B6">
    <w:name w:val="8C2798AAC32A4F04A79D43CE3FEBF9B6"/>
    <w:rsid w:val="00AC41BB"/>
    <w:pPr>
      <w:spacing w:line="278" w:lineRule="auto"/>
    </w:pPr>
    <w:rPr>
      <w:sz w:val="24"/>
      <w:szCs w:val="24"/>
    </w:rPr>
  </w:style>
  <w:style w:type="paragraph" w:customStyle="1" w:styleId="8451A82F2AC74981AEF3EA3CED4559BA">
    <w:name w:val="8451A82F2AC74981AEF3EA3CED4559BA"/>
    <w:rsid w:val="00AC41BB"/>
    <w:pPr>
      <w:spacing w:line="278" w:lineRule="auto"/>
    </w:pPr>
    <w:rPr>
      <w:sz w:val="24"/>
      <w:szCs w:val="24"/>
    </w:rPr>
  </w:style>
  <w:style w:type="paragraph" w:customStyle="1" w:styleId="59432867B83A42C185A9B4184934E008">
    <w:name w:val="59432867B83A42C185A9B4184934E008"/>
    <w:rsid w:val="00AC41BB"/>
    <w:pPr>
      <w:spacing w:line="278" w:lineRule="auto"/>
    </w:pPr>
    <w:rPr>
      <w:sz w:val="24"/>
      <w:szCs w:val="24"/>
    </w:rPr>
  </w:style>
  <w:style w:type="paragraph" w:customStyle="1" w:styleId="6333A3B249C04F1F992170BBFBB1F281">
    <w:name w:val="6333A3B249C04F1F992170BBFBB1F281"/>
    <w:rsid w:val="00AC41BB"/>
    <w:pPr>
      <w:spacing w:line="278" w:lineRule="auto"/>
    </w:pPr>
    <w:rPr>
      <w:sz w:val="24"/>
      <w:szCs w:val="24"/>
    </w:rPr>
  </w:style>
  <w:style w:type="paragraph" w:customStyle="1" w:styleId="B17550C843164E2EB36125F334C94C42">
    <w:name w:val="B17550C843164E2EB36125F334C94C42"/>
    <w:rsid w:val="00AC41BB"/>
    <w:pPr>
      <w:spacing w:line="278" w:lineRule="auto"/>
    </w:pPr>
    <w:rPr>
      <w:sz w:val="24"/>
      <w:szCs w:val="24"/>
    </w:rPr>
  </w:style>
  <w:style w:type="paragraph" w:customStyle="1" w:styleId="1D6FBA7EA58B4786A89E569FB642BB63">
    <w:name w:val="1D6FBA7EA58B4786A89E569FB642BB63"/>
    <w:rsid w:val="00AC41BB"/>
    <w:pPr>
      <w:spacing w:line="278" w:lineRule="auto"/>
    </w:pPr>
    <w:rPr>
      <w:sz w:val="24"/>
      <w:szCs w:val="24"/>
    </w:rPr>
  </w:style>
  <w:style w:type="paragraph" w:customStyle="1" w:styleId="BEED79D867F64C7CA3BFBB7D74092B8A">
    <w:name w:val="BEED79D867F64C7CA3BFBB7D74092B8A"/>
    <w:rsid w:val="00AC41BB"/>
    <w:pPr>
      <w:spacing w:line="278" w:lineRule="auto"/>
    </w:pPr>
    <w:rPr>
      <w:sz w:val="24"/>
      <w:szCs w:val="24"/>
    </w:rPr>
  </w:style>
  <w:style w:type="paragraph" w:customStyle="1" w:styleId="124162F02385420980CD851A1C4FD6F8">
    <w:name w:val="124162F02385420980CD851A1C4FD6F8"/>
    <w:rsid w:val="00AC41BB"/>
    <w:pPr>
      <w:spacing w:line="278" w:lineRule="auto"/>
    </w:pPr>
    <w:rPr>
      <w:sz w:val="24"/>
      <w:szCs w:val="24"/>
    </w:rPr>
  </w:style>
  <w:style w:type="paragraph" w:customStyle="1" w:styleId="1F161B1CDF2C49E1B336A6508B38AB7B">
    <w:name w:val="1F161B1CDF2C49E1B336A6508B38AB7B"/>
    <w:rsid w:val="00AC41BB"/>
    <w:pPr>
      <w:spacing w:line="278" w:lineRule="auto"/>
    </w:pPr>
    <w:rPr>
      <w:sz w:val="24"/>
      <w:szCs w:val="24"/>
    </w:rPr>
  </w:style>
  <w:style w:type="paragraph" w:customStyle="1" w:styleId="3F637960FFAB46EC9C0CCC6197E8C437">
    <w:name w:val="3F637960FFAB46EC9C0CCC6197E8C437"/>
    <w:rsid w:val="00AC41BB"/>
    <w:pPr>
      <w:spacing w:line="278" w:lineRule="auto"/>
    </w:pPr>
    <w:rPr>
      <w:sz w:val="24"/>
      <w:szCs w:val="24"/>
    </w:rPr>
  </w:style>
  <w:style w:type="paragraph" w:customStyle="1" w:styleId="629BBF65259D45DABD64F49B04C38F54">
    <w:name w:val="629BBF65259D45DABD64F49B04C38F54"/>
    <w:rsid w:val="00AC41BB"/>
    <w:pPr>
      <w:spacing w:line="278" w:lineRule="auto"/>
    </w:pPr>
    <w:rPr>
      <w:sz w:val="24"/>
      <w:szCs w:val="24"/>
    </w:rPr>
  </w:style>
  <w:style w:type="paragraph" w:customStyle="1" w:styleId="F8621103FA5E44E7AA0BD761850C5CB7">
    <w:name w:val="F8621103FA5E44E7AA0BD761850C5CB7"/>
    <w:rsid w:val="00AC41BB"/>
    <w:pPr>
      <w:spacing w:line="278" w:lineRule="auto"/>
    </w:pPr>
    <w:rPr>
      <w:sz w:val="24"/>
      <w:szCs w:val="24"/>
    </w:rPr>
  </w:style>
  <w:style w:type="paragraph" w:customStyle="1" w:styleId="6E0ADBA2016945F386B9191FA774D5BF">
    <w:name w:val="6E0ADBA2016945F386B9191FA774D5BF"/>
    <w:rsid w:val="00AC41BB"/>
    <w:pPr>
      <w:spacing w:line="278" w:lineRule="auto"/>
    </w:pPr>
    <w:rPr>
      <w:sz w:val="24"/>
      <w:szCs w:val="24"/>
    </w:rPr>
  </w:style>
  <w:style w:type="paragraph" w:customStyle="1" w:styleId="6CAC2685DE1B4DF3953F54B9B49CAF70">
    <w:name w:val="6CAC2685DE1B4DF3953F54B9B49CAF70"/>
    <w:rsid w:val="00AC41BB"/>
    <w:pPr>
      <w:spacing w:line="278" w:lineRule="auto"/>
    </w:pPr>
    <w:rPr>
      <w:sz w:val="24"/>
      <w:szCs w:val="24"/>
    </w:rPr>
  </w:style>
  <w:style w:type="paragraph" w:customStyle="1" w:styleId="B6A39F7E29FB441F9127EED714AD3B16">
    <w:name w:val="B6A39F7E29FB441F9127EED714AD3B16"/>
    <w:rsid w:val="00AC41BB"/>
    <w:pPr>
      <w:spacing w:line="278" w:lineRule="auto"/>
    </w:pPr>
    <w:rPr>
      <w:sz w:val="24"/>
      <w:szCs w:val="24"/>
    </w:rPr>
  </w:style>
  <w:style w:type="paragraph" w:customStyle="1" w:styleId="D26A403BA560433BB6CE75C9119D0428">
    <w:name w:val="D26A403BA560433BB6CE75C9119D0428"/>
    <w:rsid w:val="00AC41BB"/>
    <w:pPr>
      <w:spacing w:line="278" w:lineRule="auto"/>
    </w:pPr>
    <w:rPr>
      <w:sz w:val="24"/>
      <w:szCs w:val="24"/>
    </w:rPr>
  </w:style>
  <w:style w:type="paragraph" w:customStyle="1" w:styleId="D87DFDCBE927411F90016E340889BA52">
    <w:name w:val="D87DFDCBE927411F90016E340889BA52"/>
    <w:rsid w:val="00AC41BB"/>
    <w:pPr>
      <w:spacing w:line="278" w:lineRule="auto"/>
    </w:pPr>
    <w:rPr>
      <w:sz w:val="24"/>
      <w:szCs w:val="24"/>
    </w:rPr>
  </w:style>
  <w:style w:type="paragraph" w:customStyle="1" w:styleId="4EE132C0E06A474FBC96EF9032B96C59">
    <w:name w:val="4EE132C0E06A474FBC96EF9032B96C59"/>
    <w:rsid w:val="00AC41BB"/>
    <w:pPr>
      <w:spacing w:line="278" w:lineRule="auto"/>
    </w:pPr>
    <w:rPr>
      <w:sz w:val="24"/>
      <w:szCs w:val="24"/>
    </w:rPr>
  </w:style>
  <w:style w:type="paragraph" w:customStyle="1" w:styleId="41407BF7E03A409A95DB0C5BC8D49341">
    <w:name w:val="41407BF7E03A409A95DB0C5BC8D49341"/>
    <w:rsid w:val="00AC41BB"/>
    <w:pPr>
      <w:spacing w:line="278" w:lineRule="auto"/>
    </w:pPr>
    <w:rPr>
      <w:sz w:val="24"/>
      <w:szCs w:val="24"/>
    </w:rPr>
  </w:style>
  <w:style w:type="paragraph" w:customStyle="1" w:styleId="F7AE819B6D604F05B77B377EFA069641">
    <w:name w:val="F7AE819B6D604F05B77B377EFA069641"/>
    <w:rsid w:val="00AC41BB"/>
    <w:pPr>
      <w:spacing w:line="278" w:lineRule="auto"/>
    </w:pPr>
    <w:rPr>
      <w:sz w:val="24"/>
      <w:szCs w:val="24"/>
    </w:rPr>
  </w:style>
  <w:style w:type="paragraph" w:customStyle="1" w:styleId="B8AC8F5C6E2141A5A0442828D70CF7E3">
    <w:name w:val="B8AC8F5C6E2141A5A0442828D70CF7E3"/>
    <w:rsid w:val="00AC41BB"/>
    <w:pPr>
      <w:spacing w:line="278" w:lineRule="auto"/>
    </w:pPr>
    <w:rPr>
      <w:sz w:val="24"/>
      <w:szCs w:val="24"/>
    </w:rPr>
  </w:style>
  <w:style w:type="paragraph" w:customStyle="1" w:styleId="B1BEB67402FA4D0EBCE01242FFC58410">
    <w:name w:val="B1BEB67402FA4D0EBCE01242FFC58410"/>
    <w:rsid w:val="00AC41BB"/>
    <w:pPr>
      <w:spacing w:line="278" w:lineRule="auto"/>
    </w:pPr>
    <w:rPr>
      <w:sz w:val="24"/>
      <w:szCs w:val="24"/>
    </w:rPr>
  </w:style>
  <w:style w:type="paragraph" w:customStyle="1" w:styleId="DFC1ABA3B66F4FDE9FB90C2EA8274F84">
    <w:name w:val="DFC1ABA3B66F4FDE9FB90C2EA8274F84"/>
    <w:rsid w:val="00AC41BB"/>
    <w:pPr>
      <w:spacing w:line="278" w:lineRule="auto"/>
    </w:pPr>
    <w:rPr>
      <w:sz w:val="24"/>
      <w:szCs w:val="24"/>
    </w:rPr>
  </w:style>
  <w:style w:type="paragraph" w:customStyle="1" w:styleId="5BDF8C576489498B88C04E0BDFA2480A">
    <w:name w:val="5BDF8C576489498B88C04E0BDFA2480A"/>
    <w:rsid w:val="00AC41BB"/>
    <w:pPr>
      <w:spacing w:line="278" w:lineRule="auto"/>
    </w:pPr>
    <w:rPr>
      <w:sz w:val="24"/>
      <w:szCs w:val="24"/>
    </w:rPr>
  </w:style>
  <w:style w:type="paragraph" w:customStyle="1" w:styleId="0F4725CFB8084857AF038E0280B3B7E1">
    <w:name w:val="0F4725CFB8084857AF038E0280B3B7E1"/>
    <w:rsid w:val="00AC41BB"/>
    <w:pPr>
      <w:spacing w:line="278" w:lineRule="auto"/>
    </w:pPr>
    <w:rPr>
      <w:sz w:val="24"/>
      <w:szCs w:val="24"/>
    </w:rPr>
  </w:style>
  <w:style w:type="paragraph" w:customStyle="1" w:styleId="F194A04929D944FE9F6EA5767F05B58E">
    <w:name w:val="F194A04929D944FE9F6EA5767F05B58E"/>
    <w:rsid w:val="00AC41BB"/>
    <w:pPr>
      <w:spacing w:line="278" w:lineRule="auto"/>
    </w:pPr>
    <w:rPr>
      <w:sz w:val="24"/>
      <w:szCs w:val="24"/>
    </w:rPr>
  </w:style>
  <w:style w:type="paragraph" w:customStyle="1" w:styleId="4F373013FFEB4D53823FF4B363B9B4C4">
    <w:name w:val="4F373013FFEB4D53823FF4B363B9B4C4"/>
    <w:rsid w:val="00AC41BB"/>
    <w:pPr>
      <w:spacing w:line="278" w:lineRule="auto"/>
    </w:pPr>
    <w:rPr>
      <w:sz w:val="24"/>
      <w:szCs w:val="24"/>
    </w:rPr>
  </w:style>
  <w:style w:type="paragraph" w:customStyle="1" w:styleId="B96C6D6391224ECDB133D43B6F89DC1D">
    <w:name w:val="B96C6D6391224ECDB133D43B6F89DC1D"/>
    <w:rsid w:val="00AC41BB"/>
    <w:pPr>
      <w:spacing w:line="278" w:lineRule="auto"/>
    </w:pPr>
    <w:rPr>
      <w:sz w:val="24"/>
      <w:szCs w:val="24"/>
    </w:rPr>
  </w:style>
  <w:style w:type="paragraph" w:customStyle="1" w:styleId="3E1B05A30CEC42219883210A55D18100">
    <w:name w:val="3E1B05A30CEC42219883210A55D18100"/>
    <w:rsid w:val="00AC41BB"/>
    <w:pPr>
      <w:spacing w:line="278" w:lineRule="auto"/>
    </w:pPr>
    <w:rPr>
      <w:sz w:val="24"/>
      <w:szCs w:val="24"/>
    </w:rPr>
  </w:style>
  <w:style w:type="paragraph" w:customStyle="1" w:styleId="F776A28F8AF0482A9E955CA78E9200D2">
    <w:name w:val="F776A28F8AF0482A9E955CA78E9200D2"/>
    <w:rsid w:val="00AC41BB"/>
    <w:pPr>
      <w:spacing w:line="278" w:lineRule="auto"/>
    </w:pPr>
    <w:rPr>
      <w:sz w:val="24"/>
      <w:szCs w:val="24"/>
    </w:rPr>
  </w:style>
  <w:style w:type="paragraph" w:customStyle="1" w:styleId="B74501ECC70D41FA900E6958207BFFE4">
    <w:name w:val="B74501ECC70D41FA900E6958207BFFE4"/>
    <w:rsid w:val="00AC41BB"/>
    <w:pPr>
      <w:spacing w:line="278" w:lineRule="auto"/>
    </w:pPr>
    <w:rPr>
      <w:sz w:val="24"/>
      <w:szCs w:val="24"/>
    </w:rPr>
  </w:style>
  <w:style w:type="paragraph" w:customStyle="1" w:styleId="B9893B6C4A0B41F7822ADC14CC41C872">
    <w:name w:val="B9893B6C4A0B41F7822ADC14CC41C872"/>
    <w:rsid w:val="00AC41BB"/>
    <w:pPr>
      <w:spacing w:line="278" w:lineRule="auto"/>
    </w:pPr>
    <w:rPr>
      <w:sz w:val="24"/>
      <w:szCs w:val="24"/>
    </w:rPr>
  </w:style>
  <w:style w:type="paragraph" w:customStyle="1" w:styleId="5D0856A73A7C4EF497572BE86FE37D45">
    <w:name w:val="5D0856A73A7C4EF497572BE86FE37D45"/>
    <w:rsid w:val="00AC41BB"/>
    <w:pPr>
      <w:spacing w:line="278" w:lineRule="auto"/>
    </w:pPr>
    <w:rPr>
      <w:sz w:val="24"/>
      <w:szCs w:val="24"/>
    </w:rPr>
  </w:style>
  <w:style w:type="paragraph" w:customStyle="1" w:styleId="0C2E1121FFB042ECB87F1FF4F968D954">
    <w:name w:val="0C2E1121FFB042ECB87F1FF4F968D954"/>
    <w:rsid w:val="00AC41BB"/>
    <w:pPr>
      <w:spacing w:line="278" w:lineRule="auto"/>
    </w:pPr>
    <w:rPr>
      <w:sz w:val="24"/>
      <w:szCs w:val="24"/>
    </w:rPr>
  </w:style>
  <w:style w:type="paragraph" w:customStyle="1" w:styleId="D88253508FCA4BE7B47C94935D44A916">
    <w:name w:val="D88253508FCA4BE7B47C94935D44A916"/>
    <w:rsid w:val="00AC41BB"/>
    <w:pPr>
      <w:spacing w:line="278" w:lineRule="auto"/>
    </w:pPr>
    <w:rPr>
      <w:sz w:val="24"/>
      <w:szCs w:val="24"/>
    </w:rPr>
  </w:style>
  <w:style w:type="paragraph" w:customStyle="1" w:styleId="8BF827CF8E854E03ADA5867BF76AB7D7">
    <w:name w:val="8BF827CF8E854E03ADA5867BF76AB7D7"/>
    <w:rsid w:val="00AC41BB"/>
    <w:pPr>
      <w:spacing w:line="278" w:lineRule="auto"/>
    </w:pPr>
    <w:rPr>
      <w:sz w:val="24"/>
      <w:szCs w:val="24"/>
    </w:rPr>
  </w:style>
  <w:style w:type="paragraph" w:customStyle="1" w:styleId="EAD04A640CA644C698C5AD3AB81DBF6D">
    <w:name w:val="EAD04A640CA644C698C5AD3AB81DBF6D"/>
    <w:rsid w:val="00AC41BB"/>
    <w:pPr>
      <w:spacing w:line="278" w:lineRule="auto"/>
    </w:pPr>
    <w:rPr>
      <w:sz w:val="24"/>
      <w:szCs w:val="24"/>
    </w:rPr>
  </w:style>
  <w:style w:type="paragraph" w:customStyle="1" w:styleId="B46646854FF145A3A3B1445EFECA3EC7">
    <w:name w:val="B46646854FF145A3A3B1445EFECA3EC7"/>
    <w:rsid w:val="00AC41BB"/>
    <w:pPr>
      <w:spacing w:line="278" w:lineRule="auto"/>
    </w:pPr>
    <w:rPr>
      <w:sz w:val="24"/>
      <w:szCs w:val="24"/>
    </w:rPr>
  </w:style>
  <w:style w:type="paragraph" w:customStyle="1" w:styleId="944A3BB6690345D982826025C90143F4">
    <w:name w:val="944A3BB6690345D982826025C90143F4"/>
    <w:rsid w:val="00AC41BB"/>
    <w:pPr>
      <w:spacing w:line="278" w:lineRule="auto"/>
    </w:pPr>
    <w:rPr>
      <w:sz w:val="24"/>
      <w:szCs w:val="24"/>
    </w:rPr>
  </w:style>
  <w:style w:type="paragraph" w:customStyle="1" w:styleId="F8B4C3815BBA48F1A2E49356E6D20242">
    <w:name w:val="F8B4C3815BBA48F1A2E49356E6D20242"/>
    <w:rsid w:val="00AC41BB"/>
    <w:pPr>
      <w:spacing w:line="278" w:lineRule="auto"/>
    </w:pPr>
    <w:rPr>
      <w:sz w:val="24"/>
      <w:szCs w:val="24"/>
    </w:rPr>
  </w:style>
  <w:style w:type="paragraph" w:customStyle="1" w:styleId="C0DA14EE7B89406CB56FC9BF1A75826E">
    <w:name w:val="C0DA14EE7B89406CB56FC9BF1A75826E"/>
    <w:rsid w:val="00AC41BB"/>
    <w:pPr>
      <w:spacing w:line="278" w:lineRule="auto"/>
    </w:pPr>
    <w:rPr>
      <w:sz w:val="24"/>
      <w:szCs w:val="24"/>
    </w:rPr>
  </w:style>
  <w:style w:type="paragraph" w:customStyle="1" w:styleId="8190E8B8DDC74C4293CC0D77EBFB3B76">
    <w:name w:val="8190E8B8DDC74C4293CC0D77EBFB3B76"/>
    <w:rsid w:val="00AC41BB"/>
    <w:pPr>
      <w:spacing w:line="278" w:lineRule="auto"/>
    </w:pPr>
    <w:rPr>
      <w:sz w:val="24"/>
      <w:szCs w:val="24"/>
    </w:rPr>
  </w:style>
  <w:style w:type="paragraph" w:customStyle="1" w:styleId="DFF636C6F67B45F681FE4D9914587A51">
    <w:name w:val="DFF636C6F67B45F681FE4D9914587A51"/>
    <w:rsid w:val="00AC41BB"/>
    <w:pPr>
      <w:spacing w:line="278" w:lineRule="auto"/>
    </w:pPr>
    <w:rPr>
      <w:sz w:val="24"/>
      <w:szCs w:val="24"/>
    </w:rPr>
  </w:style>
  <w:style w:type="paragraph" w:customStyle="1" w:styleId="1CEAC201D4D14108A29C1A9A265EA6C3">
    <w:name w:val="1CEAC201D4D14108A29C1A9A265EA6C3"/>
    <w:rsid w:val="00AC41BB"/>
    <w:pPr>
      <w:spacing w:line="278" w:lineRule="auto"/>
    </w:pPr>
    <w:rPr>
      <w:sz w:val="24"/>
      <w:szCs w:val="24"/>
    </w:rPr>
  </w:style>
  <w:style w:type="paragraph" w:customStyle="1" w:styleId="C2F533C1C53741CAB048C1E92493A005">
    <w:name w:val="C2F533C1C53741CAB048C1E92493A005"/>
    <w:rsid w:val="00AC41BB"/>
    <w:pPr>
      <w:spacing w:line="278" w:lineRule="auto"/>
    </w:pPr>
    <w:rPr>
      <w:sz w:val="24"/>
      <w:szCs w:val="24"/>
    </w:rPr>
  </w:style>
  <w:style w:type="paragraph" w:customStyle="1" w:styleId="D140112229FA4CC19B962F6CD38563EB">
    <w:name w:val="D140112229FA4CC19B962F6CD38563EB"/>
    <w:rsid w:val="00AC41BB"/>
    <w:pPr>
      <w:spacing w:line="278" w:lineRule="auto"/>
    </w:pPr>
    <w:rPr>
      <w:sz w:val="24"/>
      <w:szCs w:val="24"/>
    </w:rPr>
  </w:style>
  <w:style w:type="paragraph" w:customStyle="1" w:styleId="2F8F0718FA164D268192A1F9360A3EBA">
    <w:name w:val="2F8F0718FA164D268192A1F9360A3EBA"/>
    <w:rsid w:val="00AC41BB"/>
    <w:pPr>
      <w:spacing w:line="278" w:lineRule="auto"/>
    </w:pPr>
    <w:rPr>
      <w:sz w:val="24"/>
      <w:szCs w:val="24"/>
    </w:rPr>
  </w:style>
  <w:style w:type="paragraph" w:customStyle="1" w:styleId="1C83111893C74B7BB359C8A9E8A57CD3">
    <w:name w:val="1C83111893C74B7BB359C8A9E8A57CD3"/>
    <w:rsid w:val="00AC41BB"/>
    <w:pPr>
      <w:spacing w:line="278" w:lineRule="auto"/>
    </w:pPr>
    <w:rPr>
      <w:sz w:val="24"/>
      <w:szCs w:val="24"/>
    </w:rPr>
  </w:style>
  <w:style w:type="paragraph" w:customStyle="1" w:styleId="10818DF0CD4E4DAF835425E3BA7BAFF5">
    <w:name w:val="10818DF0CD4E4DAF835425E3BA7BAFF5"/>
    <w:rsid w:val="00AC41BB"/>
    <w:pPr>
      <w:spacing w:line="278" w:lineRule="auto"/>
    </w:pPr>
    <w:rPr>
      <w:sz w:val="24"/>
      <w:szCs w:val="24"/>
    </w:rPr>
  </w:style>
  <w:style w:type="paragraph" w:customStyle="1" w:styleId="5F29BDF8D4664B23AB241C0D02B6104B">
    <w:name w:val="5F29BDF8D4664B23AB241C0D02B6104B"/>
    <w:rsid w:val="00AC41BB"/>
    <w:pPr>
      <w:spacing w:line="278" w:lineRule="auto"/>
    </w:pPr>
    <w:rPr>
      <w:sz w:val="24"/>
      <w:szCs w:val="24"/>
    </w:rPr>
  </w:style>
  <w:style w:type="paragraph" w:customStyle="1" w:styleId="F4E79F4961A64F4ABC518F78B0599FF1">
    <w:name w:val="F4E79F4961A64F4ABC518F78B0599FF1"/>
    <w:rsid w:val="00AC41BB"/>
    <w:pPr>
      <w:spacing w:line="278" w:lineRule="auto"/>
    </w:pPr>
    <w:rPr>
      <w:sz w:val="24"/>
      <w:szCs w:val="24"/>
    </w:rPr>
  </w:style>
  <w:style w:type="paragraph" w:customStyle="1" w:styleId="DA4625D0CE494A06945282993DD8E0F6">
    <w:name w:val="DA4625D0CE494A06945282993DD8E0F6"/>
    <w:rsid w:val="00AC41BB"/>
    <w:pPr>
      <w:spacing w:line="278" w:lineRule="auto"/>
    </w:pPr>
    <w:rPr>
      <w:sz w:val="24"/>
      <w:szCs w:val="24"/>
    </w:rPr>
  </w:style>
  <w:style w:type="paragraph" w:customStyle="1" w:styleId="3635FDE6CFB34B93B28983C7DD97B756">
    <w:name w:val="3635FDE6CFB34B93B28983C7DD97B756"/>
    <w:rsid w:val="00AC41BB"/>
    <w:pPr>
      <w:spacing w:line="278" w:lineRule="auto"/>
    </w:pPr>
    <w:rPr>
      <w:sz w:val="24"/>
      <w:szCs w:val="24"/>
    </w:rPr>
  </w:style>
  <w:style w:type="paragraph" w:customStyle="1" w:styleId="343C54D5549F42C6A0051B84BEDAF0C8">
    <w:name w:val="343C54D5549F42C6A0051B84BEDAF0C8"/>
    <w:rsid w:val="00AC41BB"/>
    <w:pPr>
      <w:spacing w:line="278" w:lineRule="auto"/>
    </w:pPr>
    <w:rPr>
      <w:sz w:val="24"/>
      <w:szCs w:val="24"/>
    </w:rPr>
  </w:style>
  <w:style w:type="paragraph" w:customStyle="1" w:styleId="8C6B52381D6D4772B65010B3DAFC60BF">
    <w:name w:val="8C6B52381D6D4772B65010B3DAFC60BF"/>
    <w:rsid w:val="00AC41BB"/>
    <w:pPr>
      <w:spacing w:line="278" w:lineRule="auto"/>
    </w:pPr>
    <w:rPr>
      <w:sz w:val="24"/>
      <w:szCs w:val="24"/>
    </w:rPr>
  </w:style>
  <w:style w:type="paragraph" w:customStyle="1" w:styleId="C710A456C64C4EEB92FD69A4A1004633">
    <w:name w:val="C710A456C64C4EEB92FD69A4A1004633"/>
    <w:rsid w:val="00AC41BB"/>
    <w:pPr>
      <w:spacing w:line="278" w:lineRule="auto"/>
    </w:pPr>
    <w:rPr>
      <w:sz w:val="24"/>
      <w:szCs w:val="24"/>
    </w:rPr>
  </w:style>
  <w:style w:type="paragraph" w:customStyle="1" w:styleId="A3397C8DF61B483393CC3F931B9142CA">
    <w:name w:val="A3397C8DF61B483393CC3F931B9142CA"/>
    <w:rsid w:val="00AC41BB"/>
    <w:pPr>
      <w:spacing w:line="278" w:lineRule="auto"/>
    </w:pPr>
    <w:rPr>
      <w:sz w:val="24"/>
      <w:szCs w:val="24"/>
    </w:rPr>
  </w:style>
  <w:style w:type="paragraph" w:customStyle="1" w:styleId="94CD0825F4524CF39355459CEFF2A2F9">
    <w:name w:val="94CD0825F4524CF39355459CEFF2A2F9"/>
    <w:rsid w:val="00AC41BB"/>
    <w:pPr>
      <w:spacing w:line="278" w:lineRule="auto"/>
    </w:pPr>
    <w:rPr>
      <w:sz w:val="24"/>
      <w:szCs w:val="24"/>
    </w:rPr>
  </w:style>
  <w:style w:type="paragraph" w:customStyle="1" w:styleId="429859C807C74DB3A1D05E7B7517770B">
    <w:name w:val="429859C807C74DB3A1D05E7B7517770B"/>
    <w:rsid w:val="00AC41BB"/>
    <w:pPr>
      <w:spacing w:line="278" w:lineRule="auto"/>
    </w:pPr>
    <w:rPr>
      <w:sz w:val="24"/>
      <w:szCs w:val="24"/>
    </w:rPr>
  </w:style>
  <w:style w:type="paragraph" w:customStyle="1" w:styleId="D299DBA20FAE4DCA88E1AB1A9544F2FB">
    <w:name w:val="D299DBA20FAE4DCA88E1AB1A9544F2FB"/>
    <w:rsid w:val="00AC41BB"/>
    <w:pPr>
      <w:spacing w:line="278" w:lineRule="auto"/>
    </w:pPr>
    <w:rPr>
      <w:sz w:val="24"/>
      <w:szCs w:val="24"/>
    </w:rPr>
  </w:style>
  <w:style w:type="paragraph" w:customStyle="1" w:styleId="A7E38050942F457FAF6AD75657DCD659">
    <w:name w:val="A7E38050942F457FAF6AD75657DCD659"/>
    <w:rsid w:val="00AC41BB"/>
    <w:pPr>
      <w:spacing w:line="278" w:lineRule="auto"/>
    </w:pPr>
    <w:rPr>
      <w:sz w:val="24"/>
      <w:szCs w:val="24"/>
    </w:rPr>
  </w:style>
  <w:style w:type="paragraph" w:customStyle="1" w:styleId="9589E9B7C6C64D838757D7DD0315BE20">
    <w:name w:val="9589E9B7C6C64D838757D7DD0315BE20"/>
    <w:rsid w:val="00AC41BB"/>
    <w:pPr>
      <w:spacing w:line="278" w:lineRule="auto"/>
    </w:pPr>
    <w:rPr>
      <w:sz w:val="24"/>
      <w:szCs w:val="24"/>
    </w:rPr>
  </w:style>
  <w:style w:type="paragraph" w:customStyle="1" w:styleId="61436533174C45D7AEF4A8F1301D5E23">
    <w:name w:val="61436533174C45D7AEF4A8F1301D5E23"/>
    <w:rsid w:val="00AC41BB"/>
    <w:pPr>
      <w:spacing w:line="278" w:lineRule="auto"/>
    </w:pPr>
    <w:rPr>
      <w:sz w:val="24"/>
      <w:szCs w:val="24"/>
    </w:rPr>
  </w:style>
  <w:style w:type="paragraph" w:customStyle="1" w:styleId="61836FBCBE20495FB83E6A30E495F0D4">
    <w:name w:val="61836FBCBE20495FB83E6A30E495F0D4"/>
    <w:rsid w:val="00AC41BB"/>
    <w:pPr>
      <w:spacing w:line="278" w:lineRule="auto"/>
    </w:pPr>
    <w:rPr>
      <w:sz w:val="24"/>
      <w:szCs w:val="24"/>
    </w:rPr>
  </w:style>
  <w:style w:type="paragraph" w:customStyle="1" w:styleId="38AC5C8B0C8746D6A4B9289EC1D41682">
    <w:name w:val="38AC5C8B0C8746D6A4B9289EC1D41682"/>
    <w:rsid w:val="00AC41BB"/>
    <w:pPr>
      <w:spacing w:line="278" w:lineRule="auto"/>
    </w:pPr>
    <w:rPr>
      <w:sz w:val="24"/>
      <w:szCs w:val="24"/>
    </w:rPr>
  </w:style>
  <w:style w:type="paragraph" w:customStyle="1" w:styleId="F22A8FD15A61424BB3A1C8D1671FC41E">
    <w:name w:val="F22A8FD15A61424BB3A1C8D1671FC41E"/>
    <w:rsid w:val="00AC41BB"/>
    <w:pPr>
      <w:spacing w:line="278" w:lineRule="auto"/>
    </w:pPr>
    <w:rPr>
      <w:sz w:val="24"/>
      <w:szCs w:val="24"/>
    </w:rPr>
  </w:style>
  <w:style w:type="paragraph" w:customStyle="1" w:styleId="A03D485140E04E46AD4978E76BECDFE3">
    <w:name w:val="A03D485140E04E46AD4978E76BECDFE3"/>
    <w:rsid w:val="00AC41BB"/>
    <w:pPr>
      <w:spacing w:line="278" w:lineRule="auto"/>
    </w:pPr>
    <w:rPr>
      <w:sz w:val="24"/>
      <w:szCs w:val="24"/>
    </w:rPr>
  </w:style>
  <w:style w:type="paragraph" w:customStyle="1" w:styleId="51069A2BFE7F48B5954254AF44921686">
    <w:name w:val="51069A2BFE7F48B5954254AF44921686"/>
    <w:rsid w:val="00AC41BB"/>
    <w:pPr>
      <w:spacing w:line="278" w:lineRule="auto"/>
    </w:pPr>
    <w:rPr>
      <w:sz w:val="24"/>
      <w:szCs w:val="24"/>
    </w:rPr>
  </w:style>
  <w:style w:type="paragraph" w:customStyle="1" w:styleId="89618866C725469296B5C3F935F170F6">
    <w:name w:val="89618866C725469296B5C3F935F170F6"/>
    <w:rsid w:val="00AC41BB"/>
    <w:pPr>
      <w:spacing w:line="278" w:lineRule="auto"/>
    </w:pPr>
    <w:rPr>
      <w:sz w:val="24"/>
      <w:szCs w:val="24"/>
    </w:rPr>
  </w:style>
  <w:style w:type="paragraph" w:customStyle="1" w:styleId="28DDC7A507434EE29E7D991C5F31E7C8">
    <w:name w:val="28DDC7A507434EE29E7D991C5F31E7C8"/>
    <w:rsid w:val="00AC41BB"/>
    <w:pPr>
      <w:spacing w:line="278" w:lineRule="auto"/>
    </w:pPr>
    <w:rPr>
      <w:sz w:val="24"/>
      <w:szCs w:val="24"/>
    </w:rPr>
  </w:style>
  <w:style w:type="paragraph" w:customStyle="1" w:styleId="08AA340153E94BCE829104B7D5C9E0E3">
    <w:name w:val="08AA340153E94BCE829104B7D5C9E0E3"/>
    <w:rsid w:val="00AC41BB"/>
    <w:pPr>
      <w:spacing w:line="278" w:lineRule="auto"/>
    </w:pPr>
    <w:rPr>
      <w:sz w:val="24"/>
      <w:szCs w:val="24"/>
    </w:rPr>
  </w:style>
  <w:style w:type="paragraph" w:customStyle="1" w:styleId="40649C7EB8EB4D52A5AED90E4DF8EF78">
    <w:name w:val="40649C7EB8EB4D52A5AED90E4DF8EF78"/>
    <w:rsid w:val="00AC41BB"/>
    <w:pPr>
      <w:spacing w:line="278" w:lineRule="auto"/>
    </w:pPr>
    <w:rPr>
      <w:sz w:val="24"/>
      <w:szCs w:val="24"/>
    </w:rPr>
  </w:style>
  <w:style w:type="paragraph" w:customStyle="1" w:styleId="8B49A0D2CF254EA4B1F28494A3AE5223">
    <w:name w:val="8B49A0D2CF254EA4B1F28494A3AE5223"/>
    <w:rsid w:val="00AC41BB"/>
    <w:pPr>
      <w:spacing w:line="278" w:lineRule="auto"/>
    </w:pPr>
    <w:rPr>
      <w:sz w:val="24"/>
      <w:szCs w:val="24"/>
    </w:rPr>
  </w:style>
  <w:style w:type="paragraph" w:customStyle="1" w:styleId="E298D47484904CFF9D37FC28F65AD8E5">
    <w:name w:val="E298D47484904CFF9D37FC28F65AD8E5"/>
    <w:rsid w:val="00AC41BB"/>
    <w:pPr>
      <w:spacing w:line="278" w:lineRule="auto"/>
    </w:pPr>
    <w:rPr>
      <w:sz w:val="24"/>
      <w:szCs w:val="24"/>
    </w:rPr>
  </w:style>
  <w:style w:type="paragraph" w:customStyle="1" w:styleId="E430218E9B0E45D3802714367C292A79">
    <w:name w:val="E430218E9B0E45D3802714367C292A79"/>
    <w:rsid w:val="00AC41BB"/>
    <w:pPr>
      <w:spacing w:line="278" w:lineRule="auto"/>
    </w:pPr>
    <w:rPr>
      <w:sz w:val="24"/>
      <w:szCs w:val="24"/>
    </w:rPr>
  </w:style>
  <w:style w:type="paragraph" w:customStyle="1" w:styleId="06FF468C4F2B470B89C73E0EC12876FF">
    <w:name w:val="06FF468C4F2B470B89C73E0EC12876FF"/>
    <w:rsid w:val="00AC41BB"/>
    <w:pPr>
      <w:spacing w:line="278" w:lineRule="auto"/>
    </w:pPr>
    <w:rPr>
      <w:sz w:val="24"/>
      <w:szCs w:val="24"/>
    </w:rPr>
  </w:style>
  <w:style w:type="paragraph" w:customStyle="1" w:styleId="2F85C7548ED34866A11D160D5075C126">
    <w:name w:val="2F85C7548ED34866A11D160D5075C126"/>
    <w:rsid w:val="00AC41BB"/>
    <w:pPr>
      <w:spacing w:line="278" w:lineRule="auto"/>
    </w:pPr>
    <w:rPr>
      <w:sz w:val="24"/>
      <w:szCs w:val="24"/>
    </w:rPr>
  </w:style>
  <w:style w:type="paragraph" w:customStyle="1" w:styleId="EB7BBD3444ED45B9912708539F763F1D">
    <w:name w:val="EB7BBD3444ED45B9912708539F763F1D"/>
    <w:rsid w:val="00AC41BB"/>
    <w:pPr>
      <w:spacing w:line="278" w:lineRule="auto"/>
    </w:pPr>
    <w:rPr>
      <w:sz w:val="24"/>
      <w:szCs w:val="24"/>
    </w:rPr>
  </w:style>
  <w:style w:type="paragraph" w:customStyle="1" w:styleId="FBA6EE9912DE40148F92815B109B3262">
    <w:name w:val="FBA6EE9912DE40148F92815B109B3262"/>
    <w:rsid w:val="00AC41BB"/>
    <w:pPr>
      <w:spacing w:line="278" w:lineRule="auto"/>
    </w:pPr>
    <w:rPr>
      <w:sz w:val="24"/>
      <w:szCs w:val="24"/>
    </w:rPr>
  </w:style>
  <w:style w:type="paragraph" w:customStyle="1" w:styleId="E5A25CE5097446E683366C309F54F740">
    <w:name w:val="E5A25CE5097446E683366C309F54F740"/>
    <w:rsid w:val="00AC41BB"/>
    <w:pPr>
      <w:spacing w:line="278" w:lineRule="auto"/>
    </w:pPr>
    <w:rPr>
      <w:sz w:val="24"/>
      <w:szCs w:val="24"/>
    </w:rPr>
  </w:style>
  <w:style w:type="paragraph" w:customStyle="1" w:styleId="AC857A86DC2147D7AB5815DB02287FEE">
    <w:name w:val="AC857A86DC2147D7AB5815DB02287FEE"/>
    <w:rsid w:val="00AC41BB"/>
    <w:pPr>
      <w:spacing w:line="278" w:lineRule="auto"/>
    </w:pPr>
    <w:rPr>
      <w:sz w:val="24"/>
      <w:szCs w:val="24"/>
    </w:rPr>
  </w:style>
  <w:style w:type="paragraph" w:customStyle="1" w:styleId="CD0722CEE2414664AD2CEC1DA311AF46">
    <w:name w:val="CD0722CEE2414664AD2CEC1DA311AF46"/>
    <w:rsid w:val="00AC41BB"/>
    <w:pPr>
      <w:spacing w:line="278" w:lineRule="auto"/>
    </w:pPr>
    <w:rPr>
      <w:sz w:val="24"/>
      <w:szCs w:val="24"/>
    </w:rPr>
  </w:style>
  <w:style w:type="paragraph" w:customStyle="1" w:styleId="C775B399A8524E3788A73D489797224E">
    <w:name w:val="C775B399A8524E3788A73D489797224E"/>
    <w:rsid w:val="00AC41BB"/>
    <w:pPr>
      <w:spacing w:line="278" w:lineRule="auto"/>
    </w:pPr>
    <w:rPr>
      <w:sz w:val="24"/>
      <w:szCs w:val="24"/>
    </w:rPr>
  </w:style>
  <w:style w:type="paragraph" w:customStyle="1" w:styleId="E45484B0B31A46D5AF5106BF2A997C4F">
    <w:name w:val="E45484B0B31A46D5AF5106BF2A997C4F"/>
    <w:rsid w:val="00AC41BB"/>
    <w:pPr>
      <w:spacing w:line="278" w:lineRule="auto"/>
    </w:pPr>
    <w:rPr>
      <w:sz w:val="24"/>
      <w:szCs w:val="24"/>
    </w:rPr>
  </w:style>
  <w:style w:type="paragraph" w:customStyle="1" w:styleId="27C564FC1A1246479C1BB7B427A35E43">
    <w:name w:val="27C564FC1A1246479C1BB7B427A35E43"/>
    <w:rsid w:val="00AC41BB"/>
    <w:pPr>
      <w:spacing w:line="278" w:lineRule="auto"/>
    </w:pPr>
    <w:rPr>
      <w:sz w:val="24"/>
      <w:szCs w:val="24"/>
    </w:rPr>
  </w:style>
  <w:style w:type="paragraph" w:customStyle="1" w:styleId="BEE7EE07F606404290D097C68CA3C0FB">
    <w:name w:val="BEE7EE07F606404290D097C68CA3C0FB"/>
    <w:rsid w:val="00AC41BB"/>
    <w:pPr>
      <w:spacing w:line="278" w:lineRule="auto"/>
    </w:pPr>
    <w:rPr>
      <w:sz w:val="24"/>
      <w:szCs w:val="24"/>
    </w:rPr>
  </w:style>
  <w:style w:type="paragraph" w:customStyle="1" w:styleId="59843D8769F846C888928F3D59B3282F">
    <w:name w:val="59843D8769F846C888928F3D59B3282F"/>
    <w:rsid w:val="00AC41BB"/>
    <w:pPr>
      <w:spacing w:line="278" w:lineRule="auto"/>
    </w:pPr>
    <w:rPr>
      <w:sz w:val="24"/>
      <w:szCs w:val="24"/>
    </w:rPr>
  </w:style>
  <w:style w:type="paragraph" w:customStyle="1" w:styleId="1678CBAC510C46F0A0142BD75A0D8D29">
    <w:name w:val="1678CBAC510C46F0A0142BD75A0D8D29"/>
    <w:rsid w:val="00AC41BB"/>
    <w:pPr>
      <w:spacing w:line="278" w:lineRule="auto"/>
    </w:pPr>
    <w:rPr>
      <w:sz w:val="24"/>
      <w:szCs w:val="24"/>
    </w:rPr>
  </w:style>
  <w:style w:type="paragraph" w:customStyle="1" w:styleId="62C80171EE1B422BA2A5AA673B6C7D6B">
    <w:name w:val="62C80171EE1B422BA2A5AA673B6C7D6B"/>
    <w:rsid w:val="00AC41BB"/>
    <w:pPr>
      <w:spacing w:line="278" w:lineRule="auto"/>
    </w:pPr>
    <w:rPr>
      <w:sz w:val="24"/>
      <w:szCs w:val="24"/>
    </w:rPr>
  </w:style>
  <w:style w:type="paragraph" w:customStyle="1" w:styleId="78AD989A84554570B7BF92499B7E2212">
    <w:name w:val="78AD989A84554570B7BF92499B7E2212"/>
    <w:rsid w:val="00AC41BB"/>
    <w:pPr>
      <w:spacing w:line="278" w:lineRule="auto"/>
    </w:pPr>
    <w:rPr>
      <w:sz w:val="24"/>
      <w:szCs w:val="24"/>
    </w:rPr>
  </w:style>
  <w:style w:type="paragraph" w:customStyle="1" w:styleId="E3CCA7FCA60546BB96D33448DF74BFD3">
    <w:name w:val="E3CCA7FCA60546BB96D33448DF74BFD3"/>
    <w:rsid w:val="00AC41BB"/>
    <w:pPr>
      <w:spacing w:line="278" w:lineRule="auto"/>
    </w:pPr>
    <w:rPr>
      <w:sz w:val="24"/>
      <w:szCs w:val="24"/>
    </w:rPr>
  </w:style>
  <w:style w:type="paragraph" w:customStyle="1" w:styleId="7512560C2E234D5E8BAF9E05C4E908C3">
    <w:name w:val="7512560C2E234D5E8BAF9E05C4E908C3"/>
    <w:rsid w:val="00AC41BB"/>
    <w:pPr>
      <w:spacing w:line="278" w:lineRule="auto"/>
    </w:pPr>
    <w:rPr>
      <w:sz w:val="24"/>
      <w:szCs w:val="24"/>
    </w:rPr>
  </w:style>
  <w:style w:type="paragraph" w:customStyle="1" w:styleId="D7FA37DE235F48A98B519F9372C5A639">
    <w:name w:val="D7FA37DE235F48A98B519F9372C5A639"/>
    <w:rsid w:val="00AC41BB"/>
    <w:pPr>
      <w:spacing w:line="278" w:lineRule="auto"/>
    </w:pPr>
    <w:rPr>
      <w:sz w:val="24"/>
      <w:szCs w:val="24"/>
    </w:rPr>
  </w:style>
  <w:style w:type="paragraph" w:customStyle="1" w:styleId="248DE5B21E62445096A77FA92C61088A">
    <w:name w:val="248DE5B21E62445096A77FA92C61088A"/>
    <w:rsid w:val="00AC41BB"/>
    <w:pPr>
      <w:spacing w:line="278" w:lineRule="auto"/>
    </w:pPr>
    <w:rPr>
      <w:sz w:val="24"/>
      <w:szCs w:val="24"/>
    </w:rPr>
  </w:style>
  <w:style w:type="paragraph" w:customStyle="1" w:styleId="4565EC171F7641C7BE778B82FFC713D4">
    <w:name w:val="4565EC171F7641C7BE778B82FFC713D4"/>
    <w:rsid w:val="00AC41BB"/>
    <w:pPr>
      <w:spacing w:line="278" w:lineRule="auto"/>
    </w:pPr>
    <w:rPr>
      <w:sz w:val="24"/>
      <w:szCs w:val="24"/>
    </w:rPr>
  </w:style>
  <w:style w:type="paragraph" w:customStyle="1" w:styleId="ADDB040A4FDF4D63922F0B8A73D1449B">
    <w:name w:val="ADDB040A4FDF4D63922F0B8A73D1449B"/>
    <w:rsid w:val="00AC41BB"/>
    <w:pPr>
      <w:spacing w:line="278" w:lineRule="auto"/>
    </w:pPr>
    <w:rPr>
      <w:sz w:val="24"/>
      <w:szCs w:val="24"/>
    </w:rPr>
  </w:style>
  <w:style w:type="paragraph" w:customStyle="1" w:styleId="5D0666E2053A4FF1A8BFEAA10D26B838">
    <w:name w:val="5D0666E2053A4FF1A8BFEAA10D26B838"/>
    <w:rsid w:val="00AC41BB"/>
    <w:pPr>
      <w:spacing w:line="278" w:lineRule="auto"/>
    </w:pPr>
    <w:rPr>
      <w:sz w:val="24"/>
      <w:szCs w:val="24"/>
    </w:rPr>
  </w:style>
  <w:style w:type="paragraph" w:customStyle="1" w:styleId="9A918749378C47F382670282B1A43557">
    <w:name w:val="9A918749378C47F382670282B1A43557"/>
    <w:rsid w:val="00AC41BB"/>
    <w:pPr>
      <w:spacing w:line="278" w:lineRule="auto"/>
    </w:pPr>
    <w:rPr>
      <w:sz w:val="24"/>
      <w:szCs w:val="24"/>
    </w:rPr>
  </w:style>
  <w:style w:type="paragraph" w:customStyle="1" w:styleId="AEA994AEE83442279323CAE770B3A3FB">
    <w:name w:val="AEA994AEE83442279323CAE770B3A3FB"/>
    <w:rsid w:val="00AC41BB"/>
    <w:pPr>
      <w:spacing w:line="278" w:lineRule="auto"/>
    </w:pPr>
    <w:rPr>
      <w:sz w:val="24"/>
      <w:szCs w:val="24"/>
    </w:rPr>
  </w:style>
  <w:style w:type="paragraph" w:customStyle="1" w:styleId="E439D190B73242439B7D4400D33B152B">
    <w:name w:val="E439D190B73242439B7D4400D33B152B"/>
    <w:rsid w:val="00AC41BB"/>
    <w:pPr>
      <w:spacing w:line="278" w:lineRule="auto"/>
    </w:pPr>
    <w:rPr>
      <w:sz w:val="24"/>
      <w:szCs w:val="24"/>
    </w:rPr>
  </w:style>
  <w:style w:type="paragraph" w:customStyle="1" w:styleId="223394DF0C404FEA80DB6F3A8FA92FEF">
    <w:name w:val="223394DF0C404FEA80DB6F3A8FA92FEF"/>
    <w:rsid w:val="00AC41BB"/>
    <w:pPr>
      <w:spacing w:line="278" w:lineRule="auto"/>
    </w:pPr>
    <w:rPr>
      <w:sz w:val="24"/>
      <w:szCs w:val="24"/>
    </w:rPr>
  </w:style>
  <w:style w:type="paragraph" w:customStyle="1" w:styleId="9BB7244547FD4037BBA9F7C2FAC57869">
    <w:name w:val="9BB7244547FD4037BBA9F7C2FAC57869"/>
    <w:rsid w:val="00AC41BB"/>
    <w:pPr>
      <w:spacing w:line="278" w:lineRule="auto"/>
    </w:pPr>
    <w:rPr>
      <w:sz w:val="24"/>
      <w:szCs w:val="24"/>
    </w:rPr>
  </w:style>
  <w:style w:type="paragraph" w:customStyle="1" w:styleId="AD94777AA09343D1A4EED1DB81851E87">
    <w:name w:val="AD94777AA09343D1A4EED1DB81851E87"/>
    <w:rsid w:val="00AC41BB"/>
    <w:pPr>
      <w:spacing w:line="278" w:lineRule="auto"/>
    </w:pPr>
    <w:rPr>
      <w:sz w:val="24"/>
      <w:szCs w:val="24"/>
    </w:rPr>
  </w:style>
  <w:style w:type="paragraph" w:customStyle="1" w:styleId="7BD67C5658F346849A7805F5FB8EAA78">
    <w:name w:val="7BD67C5658F346849A7805F5FB8EAA78"/>
    <w:rsid w:val="00AC41BB"/>
    <w:pPr>
      <w:spacing w:line="278" w:lineRule="auto"/>
    </w:pPr>
    <w:rPr>
      <w:sz w:val="24"/>
      <w:szCs w:val="24"/>
    </w:rPr>
  </w:style>
  <w:style w:type="paragraph" w:customStyle="1" w:styleId="231A55DFD3D04470A09EAA7EEB41E30E">
    <w:name w:val="231A55DFD3D04470A09EAA7EEB41E30E"/>
    <w:rsid w:val="00AC41BB"/>
    <w:pPr>
      <w:spacing w:line="278" w:lineRule="auto"/>
    </w:pPr>
    <w:rPr>
      <w:sz w:val="24"/>
      <w:szCs w:val="24"/>
    </w:rPr>
  </w:style>
  <w:style w:type="paragraph" w:customStyle="1" w:styleId="5B4E0C85764C4972B350A4988A90BDBC">
    <w:name w:val="5B4E0C85764C4972B350A4988A90BDBC"/>
    <w:rsid w:val="00AC41BB"/>
    <w:pPr>
      <w:spacing w:line="278" w:lineRule="auto"/>
    </w:pPr>
    <w:rPr>
      <w:sz w:val="24"/>
      <w:szCs w:val="24"/>
    </w:rPr>
  </w:style>
  <w:style w:type="paragraph" w:customStyle="1" w:styleId="8A3B59E7BB2649168DE7951D9200CFBA">
    <w:name w:val="8A3B59E7BB2649168DE7951D9200CFBA"/>
    <w:rsid w:val="00AC41BB"/>
    <w:pPr>
      <w:spacing w:line="278" w:lineRule="auto"/>
    </w:pPr>
    <w:rPr>
      <w:sz w:val="24"/>
      <w:szCs w:val="24"/>
    </w:rPr>
  </w:style>
  <w:style w:type="paragraph" w:customStyle="1" w:styleId="1688F2CA2BBD4467870EA3F4787218A0">
    <w:name w:val="1688F2CA2BBD4467870EA3F4787218A0"/>
    <w:rsid w:val="00AC41BB"/>
    <w:pPr>
      <w:spacing w:line="278" w:lineRule="auto"/>
    </w:pPr>
    <w:rPr>
      <w:sz w:val="24"/>
      <w:szCs w:val="24"/>
    </w:rPr>
  </w:style>
  <w:style w:type="paragraph" w:customStyle="1" w:styleId="D1D451D8ADAF454B935392957502C0E4">
    <w:name w:val="D1D451D8ADAF454B935392957502C0E4"/>
    <w:rsid w:val="00AC41BB"/>
    <w:pPr>
      <w:spacing w:line="278" w:lineRule="auto"/>
    </w:pPr>
    <w:rPr>
      <w:sz w:val="24"/>
      <w:szCs w:val="24"/>
    </w:rPr>
  </w:style>
  <w:style w:type="paragraph" w:customStyle="1" w:styleId="ACCCED85028046209097E5D86DDAEC80">
    <w:name w:val="ACCCED85028046209097E5D86DDAEC80"/>
    <w:rsid w:val="00AC41BB"/>
    <w:pPr>
      <w:spacing w:line="278" w:lineRule="auto"/>
    </w:pPr>
    <w:rPr>
      <w:sz w:val="24"/>
      <w:szCs w:val="24"/>
    </w:rPr>
  </w:style>
  <w:style w:type="paragraph" w:customStyle="1" w:styleId="96FD977951534565B046F78D144CE1B8">
    <w:name w:val="96FD977951534565B046F78D144CE1B8"/>
    <w:rsid w:val="00AC41BB"/>
    <w:pPr>
      <w:spacing w:line="278" w:lineRule="auto"/>
    </w:pPr>
    <w:rPr>
      <w:sz w:val="24"/>
      <w:szCs w:val="24"/>
    </w:rPr>
  </w:style>
  <w:style w:type="paragraph" w:customStyle="1" w:styleId="F4A739ABB0B54F1D84F78BE1B50EECE8">
    <w:name w:val="F4A739ABB0B54F1D84F78BE1B50EECE8"/>
    <w:rsid w:val="00AC41BB"/>
    <w:pPr>
      <w:spacing w:line="278" w:lineRule="auto"/>
    </w:pPr>
    <w:rPr>
      <w:sz w:val="24"/>
      <w:szCs w:val="24"/>
    </w:rPr>
  </w:style>
  <w:style w:type="paragraph" w:customStyle="1" w:styleId="31BDE97D9BC448F0A977188B3C931298">
    <w:name w:val="31BDE97D9BC448F0A977188B3C931298"/>
    <w:rsid w:val="00AC41BB"/>
    <w:pPr>
      <w:spacing w:line="278" w:lineRule="auto"/>
    </w:pPr>
    <w:rPr>
      <w:sz w:val="24"/>
      <w:szCs w:val="24"/>
    </w:rPr>
  </w:style>
  <w:style w:type="paragraph" w:customStyle="1" w:styleId="9907B63B78D94E6581C52B1665239C8C">
    <w:name w:val="9907B63B78D94E6581C52B1665239C8C"/>
    <w:rsid w:val="00AC41BB"/>
    <w:pPr>
      <w:spacing w:line="278" w:lineRule="auto"/>
    </w:pPr>
    <w:rPr>
      <w:sz w:val="24"/>
      <w:szCs w:val="24"/>
    </w:rPr>
  </w:style>
  <w:style w:type="paragraph" w:customStyle="1" w:styleId="B003966C7A5647C6915FCDF398D4EF4B">
    <w:name w:val="B003966C7A5647C6915FCDF398D4EF4B"/>
    <w:rsid w:val="00AC41BB"/>
    <w:pPr>
      <w:spacing w:line="278" w:lineRule="auto"/>
    </w:pPr>
    <w:rPr>
      <w:sz w:val="24"/>
      <w:szCs w:val="24"/>
    </w:rPr>
  </w:style>
  <w:style w:type="paragraph" w:customStyle="1" w:styleId="1FC129A187BC46A384A90547D3B04223">
    <w:name w:val="1FC129A187BC46A384A90547D3B04223"/>
    <w:rsid w:val="00AC41BB"/>
    <w:pPr>
      <w:spacing w:line="278" w:lineRule="auto"/>
    </w:pPr>
    <w:rPr>
      <w:sz w:val="24"/>
      <w:szCs w:val="24"/>
    </w:rPr>
  </w:style>
  <w:style w:type="paragraph" w:customStyle="1" w:styleId="0F95345CAB60488491708AA766DCB836">
    <w:name w:val="0F95345CAB60488491708AA766DCB836"/>
    <w:rsid w:val="00AC41BB"/>
    <w:pPr>
      <w:spacing w:line="278" w:lineRule="auto"/>
    </w:pPr>
    <w:rPr>
      <w:sz w:val="24"/>
      <w:szCs w:val="24"/>
    </w:rPr>
  </w:style>
  <w:style w:type="paragraph" w:customStyle="1" w:styleId="C736D183BDF64FF584E92E4C34B75AA5">
    <w:name w:val="C736D183BDF64FF584E92E4C34B75AA5"/>
    <w:rsid w:val="00AC41BB"/>
    <w:pPr>
      <w:spacing w:line="278" w:lineRule="auto"/>
    </w:pPr>
    <w:rPr>
      <w:sz w:val="24"/>
      <w:szCs w:val="24"/>
    </w:rPr>
  </w:style>
  <w:style w:type="paragraph" w:customStyle="1" w:styleId="3A965B5FE89A4774A8E89704C5767A06">
    <w:name w:val="3A965B5FE89A4774A8E89704C5767A06"/>
    <w:rsid w:val="00AC41BB"/>
    <w:pPr>
      <w:spacing w:line="278" w:lineRule="auto"/>
    </w:pPr>
    <w:rPr>
      <w:sz w:val="24"/>
      <w:szCs w:val="24"/>
    </w:rPr>
  </w:style>
  <w:style w:type="paragraph" w:customStyle="1" w:styleId="0A735FEC3C174D22A1BD96B43720E7BE">
    <w:name w:val="0A735FEC3C174D22A1BD96B43720E7BE"/>
    <w:rsid w:val="00AC41BB"/>
    <w:pPr>
      <w:spacing w:line="278" w:lineRule="auto"/>
    </w:pPr>
    <w:rPr>
      <w:sz w:val="24"/>
      <w:szCs w:val="24"/>
    </w:rPr>
  </w:style>
  <w:style w:type="paragraph" w:customStyle="1" w:styleId="9082C2471EDD4773B4331405B4A4D7D9">
    <w:name w:val="9082C2471EDD4773B4331405B4A4D7D9"/>
    <w:rsid w:val="00AC41BB"/>
    <w:pPr>
      <w:spacing w:line="278" w:lineRule="auto"/>
    </w:pPr>
    <w:rPr>
      <w:sz w:val="24"/>
      <w:szCs w:val="24"/>
    </w:rPr>
  </w:style>
  <w:style w:type="paragraph" w:customStyle="1" w:styleId="DCC10E6F04E84F59B972A120CD1283AF">
    <w:name w:val="DCC10E6F04E84F59B972A120CD1283AF"/>
    <w:rsid w:val="00AC41BB"/>
    <w:pPr>
      <w:spacing w:line="278" w:lineRule="auto"/>
    </w:pPr>
    <w:rPr>
      <w:sz w:val="24"/>
      <w:szCs w:val="24"/>
    </w:rPr>
  </w:style>
  <w:style w:type="paragraph" w:customStyle="1" w:styleId="B8802AC113634FC78CA791258F483D64">
    <w:name w:val="B8802AC113634FC78CA791258F483D64"/>
    <w:rsid w:val="00AC41BB"/>
    <w:pPr>
      <w:spacing w:line="278" w:lineRule="auto"/>
    </w:pPr>
    <w:rPr>
      <w:sz w:val="24"/>
      <w:szCs w:val="24"/>
    </w:rPr>
  </w:style>
  <w:style w:type="paragraph" w:customStyle="1" w:styleId="6E054C6E1B324D09BB109F68D9E8BA05">
    <w:name w:val="6E054C6E1B324D09BB109F68D9E8BA05"/>
    <w:rsid w:val="00AC41BB"/>
    <w:pPr>
      <w:spacing w:line="278" w:lineRule="auto"/>
    </w:pPr>
    <w:rPr>
      <w:sz w:val="24"/>
      <w:szCs w:val="24"/>
    </w:rPr>
  </w:style>
  <w:style w:type="paragraph" w:customStyle="1" w:styleId="6E42B08C7E11442EA08A364541F624B4">
    <w:name w:val="6E42B08C7E11442EA08A364541F624B4"/>
    <w:rsid w:val="00AC41BB"/>
    <w:pPr>
      <w:spacing w:line="278" w:lineRule="auto"/>
    </w:pPr>
    <w:rPr>
      <w:sz w:val="24"/>
      <w:szCs w:val="24"/>
    </w:rPr>
  </w:style>
  <w:style w:type="paragraph" w:customStyle="1" w:styleId="62DA8BC4723142A09F4F47669CD0DF39">
    <w:name w:val="62DA8BC4723142A09F4F47669CD0DF39"/>
    <w:rsid w:val="00AC41BB"/>
    <w:pPr>
      <w:spacing w:line="278" w:lineRule="auto"/>
    </w:pPr>
    <w:rPr>
      <w:sz w:val="24"/>
      <w:szCs w:val="24"/>
    </w:rPr>
  </w:style>
  <w:style w:type="paragraph" w:customStyle="1" w:styleId="76FEED9DF19F4750A3D00E881B559B42">
    <w:name w:val="76FEED9DF19F4750A3D00E881B559B42"/>
    <w:rsid w:val="00AC41BB"/>
    <w:pPr>
      <w:spacing w:line="278" w:lineRule="auto"/>
    </w:pPr>
    <w:rPr>
      <w:sz w:val="24"/>
      <w:szCs w:val="24"/>
    </w:rPr>
  </w:style>
  <w:style w:type="paragraph" w:customStyle="1" w:styleId="F7888EFBB83E4D23964D352C8D5F0A03">
    <w:name w:val="F7888EFBB83E4D23964D352C8D5F0A03"/>
    <w:rsid w:val="00AC41BB"/>
    <w:pPr>
      <w:spacing w:line="278" w:lineRule="auto"/>
    </w:pPr>
    <w:rPr>
      <w:sz w:val="24"/>
      <w:szCs w:val="24"/>
    </w:rPr>
  </w:style>
  <w:style w:type="paragraph" w:customStyle="1" w:styleId="42F53FBBDD2346E19B52D515C9EBEFBA">
    <w:name w:val="42F53FBBDD2346E19B52D515C9EBEFBA"/>
    <w:rsid w:val="00AC41BB"/>
    <w:pPr>
      <w:spacing w:line="278" w:lineRule="auto"/>
    </w:pPr>
    <w:rPr>
      <w:sz w:val="24"/>
      <w:szCs w:val="24"/>
    </w:rPr>
  </w:style>
  <w:style w:type="paragraph" w:customStyle="1" w:styleId="FE34222BC7F84270BF6A416F9513DC9B">
    <w:name w:val="FE34222BC7F84270BF6A416F9513DC9B"/>
    <w:rsid w:val="00AC41BB"/>
    <w:pPr>
      <w:spacing w:line="278" w:lineRule="auto"/>
    </w:pPr>
    <w:rPr>
      <w:sz w:val="24"/>
      <w:szCs w:val="24"/>
    </w:rPr>
  </w:style>
  <w:style w:type="paragraph" w:customStyle="1" w:styleId="DCC9856C239C4F5DB1B5A417E4F304EB">
    <w:name w:val="DCC9856C239C4F5DB1B5A417E4F304EB"/>
    <w:rsid w:val="00AC41BB"/>
    <w:pPr>
      <w:spacing w:line="278" w:lineRule="auto"/>
    </w:pPr>
    <w:rPr>
      <w:sz w:val="24"/>
      <w:szCs w:val="24"/>
    </w:rPr>
  </w:style>
  <w:style w:type="paragraph" w:customStyle="1" w:styleId="9D204518E70F455B985254A6C7FF8DB6">
    <w:name w:val="9D204518E70F455B985254A6C7FF8DB6"/>
    <w:rsid w:val="00AC41BB"/>
    <w:pPr>
      <w:spacing w:line="278" w:lineRule="auto"/>
    </w:pPr>
    <w:rPr>
      <w:sz w:val="24"/>
      <w:szCs w:val="24"/>
    </w:rPr>
  </w:style>
  <w:style w:type="paragraph" w:customStyle="1" w:styleId="BDEC8AC18F404D55B8E625D89E7DDA90">
    <w:name w:val="BDEC8AC18F404D55B8E625D89E7DDA90"/>
    <w:rsid w:val="00AC41BB"/>
    <w:pPr>
      <w:spacing w:line="278" w:lineRule="auto"/>
    </w:pPr>
    <w:rPr>
      <w:sz w:val="24"/>
      <w:szCs w:val="24"/>
    </w:rPr>
  </w:style>
  <w:style w:type="paragraph" w:customStyle="1" w:styleId="FF004FA5D8184FE8904910A351424D5F">
    <w:name w:val="FF004FA5D8184FE8904910A351424D5F"/>
    <w:rsid w:val="00AC41BB"/>
    <w:pPr>
      <w:spacing w:line="278" w:lineRule="auto"/>
    </w:pPr>
    <w:rPr>
      <w:sz w:val="24"/>
      <w:szCs w:val="24"/>
    </w:rPr>
  </w:style>
  <w:style w:type="paragraph" w:customStyle="1" w:styleId="267235A6EE73426E9070FE4E677C01AB">
    <w:name w:val="267235A6EE73426E9070FE4E677C01AB"/>
    <w:rsid w:val="00AC41BB"/>
    <w:pPr>
      <w:spacing w:line="278" w:lineRule="auto"/>
    </w:pPr>
    <w:rPr>
      <w:sz w:val="24"/>
      <w:szCs w:val="24"/>
    </w:rPr>
  </w:style>
  <w:style w:type="paragraph" w:customStyle="1" w:styleId="AD1DA607F39B4ACC84E88865179EA312">
    <w:name w:val="AD1DA607F39B4ACC84E88865179EA312"/>
    <w:rsid w:val="00AC41BB"/>
    <w:pPr>
      <w:spacing w:line="278" w:lineRule="auto"/>
    </w:pPr>
    <w:rPr>
      <w:sz w:val="24"/>
      <w:szCs w:val="24"/>
    </w:rPr>
  </w:style>
  <w:style w:type="paragraph" w:customStyle="1" w:styleId="5B1C3D65D4F54EA3898F09B44A9F7D09">
    <w:name w:val="5B1C3D65D4F54EA3898F09B44A9F7D09"/>
    <w:rsid w:val="00AC41BB"/>
    <w:pPr>
      <w:spacing w:line="278" w:lineRule="auto"/>
    </w:pPr>
    <w:rPr>
      <w:sz w:val="24"/>
      <w:szCs w:val="24"/>
    </w:rPr>
  </w:style>
  <w:style w:type="paragraph" w:customStyle="1" w:styleId="354EC2A24C8244B4B7821C4C953F3835">
    <w:name w:val="354EC2A24C8244B4B7821C4C953F3835"/>
    <w:rsid w:val="00AC41BB"/>
    <w:pPr>
      <w:spacing w:line="278" w:lineRule="auto"/>
    </w:pPr>
    <w:rPr>
      <w:sz w:val="24"/>
      <w:szCs w:val="24"/>
    </w:rPr>
  </w:style>
  <w:style w:type="paragraph" w:customStyle="1" w:styleId="509CAEF5C51C49D1A441FA426D4F7414">
    <w:name w:val="509CAEF5C51C49D1A441FA426D4F7414"/>
    <w:rsid w:val="00AC41BB"/>
    <w:pPr>
      <w:spacing w:line="278" w:lineRule="auto"/>
    </w:pPr>
    <w:rPr>
      <w:sz w:val="24"/>
      <w:szCs w:val="24"/>
    </w:rPr>
  </w:style>
  <w:style w:type="paragraph" w:customStyle="1" w:styleId="80BC42A578D343228CF6DE2ED91D0099">
    <w:name w:val="80BC42A578D343228CF6DE2ED91D0099"/>
    <w:rsid w:val="00AC41BB"/>
    <w:pPr>
      <w:spacing w:line="278" w:lineRule="auto"/>
    </w:pPr>
    <w:rPr>
      <w:sz w:val="24"/>
      <w:szCs w:val="24"/>
    </w:rPr>
  </w:style>
  <w:style w:type="paragraph" w:customStyle="1" w:styleId="FA6F759D3F574A14A45D51638A970BA6">
    <w:name w:val="FA6F759D3F574A14A45D51638A970BA6"/>
    <w:rsid w:val="00AC41BB"/>
    <w:pPr>
      <w:spacing w:line="278" w:lineRule="auto"/>
    </w:pPr>
    <w:rPr>
      <w:sz w:val="24"/>
      <w:szCs w:val="24"/>
    </w:rPr>
  </w:style>
  <w:style w:type="paragraph" w:customStyle="1" w:styleId="12D274DFC25E4BCB893F20E61630464F">
    <w:name w:val="12D274DFC25E4BCB893F20E61630464F"/>
    <w:rsid w:val="00AC41BB"/>
    <w:pPr>
      <w:spacing w:line="278" w:lineRule="auto"/>
    </w:pPr>
    <w:rPr>
      <w:sz w:val="24"/>
      <w:szCs w:val="24"/>
    </w:rPr>
  </w:style>
  <w:style w:type="paragraph" w:customStyle="1" w:styleId="B2A364E8C7664CDF8464FB28CA2AF8AC">
    <w:name w:val="B2A364E8C7664CDF8464FB28CA2AF8AC"/>
    <w:rsid w:val="00AC41BB"/>
    <w:pPr>
      <w:spacing w:line="278" w:lineRule="auto"/>
    </w:pPr>
    <w:rPr>
      <w:sz w:val="24"/>
      <w:szCs w:val="24"/>
    </w:rPr>
  </w:style>
  <w:style w:type="paragraph" w:customStyle="1" w:styleId="C4DEF58562C84F6F8C234D2ACF263F70">
    <w:name w:val="C4DEF58562C84F6F8C234D2ACF263F70"/>
    <w:rsid w:val="00AC41BB"/>
    <w:pPr>
      <w:spacing w:line="278" w:lineRule="auto"/>
    </w:pPr>
    <w:rPr>
      <w:sz w:val="24"/>
      <w:szCs w:val="24"/>
    </w:rPr>
  </w:style>
  <w:style w:type="paragraph" w:customStyle="1" w:styleId="18F536740470429BB001173DD6F5C2B6">
    <w:name w:val="18F536740470429BB001173DD6F5C2B6"/>
    <w:rsid w:val="00AC41BB"/>
    <w:pPr>
      <w:spacing w:line="278" w:lineRule="auto"/>
    </w:pPr>
    <w:rPr>
      <w:sz w:val="24"/>
      <w:szCs w:val="24"/>
    </w:rPr>
  </w:style>
  <w:style w:type="paragraph" w:customStyle="1" w:styleId="38D7DE5EBA5E42FFB1DB3211E0EBDE1F">
    <w:name w:val="38D7DE5EBA5E42FFB1DB3211E0EBDE1F"/>
    <w:rsid w:val="00AC41BB"/>
    <w:pPr>
      <w:spacing w:line="278" w:lineRule="auto"/>
    </w:pPr>
    <w:rPr>
      <w:sz w:val="24"/>
      <w:szCs w:val="24"/>
    </w:rPr>
  </w:style>
  <w:style w:type="paragraph" w:customStyle="1" w:styleId="5D09415ACED84142A4CACAD5350915AE">
    <w:name w:val="5D09415ACED84142A4CACAD5350915AE"/>
    <w:rsid w:val="00AC41BB"/>
    <w:pPr>
      <w:spacing w:line="278" w:lineRule="auto"/>
    </w:pPr>
    <w:rPr>
      <w:sz w:val="24"/>
      <w:szCs w:val="24"/>
    </w:rPr>
  </w:style>
  <w:style w:type="paragraph" w:customStyle="1" w:styleId="366524C9DB194EBA8DF8AD31F423847C">
    <w:name w:val="366524C9DB194EBA8DF8AD31F423847C"/>
    <w:rsid w:val="00AC41BB"/>
    <w:pPr>
      <w:spacing w:line="278" w:lineRule="auto"/>
    </w:pPr>
    <w:rPr>
      <w:sz w:val="24"/>
      <w:szCs w:val="24"/>
    </w:rPr>
  </w:style>
  <w:style w:type="paragraph" w:customStyle="1" w:styleId="EA872D396FA14D1A8516FE2E8742E482">
    <w:name w:val="EA872D396FA14D1A8516FE2E8742E482"/>
    <w:rsid w:val="00AC41BB"/>
    <w:pPr>
      <w:spacing w:line="278" w:lineRule="auto"/>
    </w:pPr>
    <w:rPr>
      <w:sz w:val="24"/>
      <w:szCs w:val="24"/>
    </w:rPr>
  </w:style>
  <w:style w:type="paragraph" w:customStyle="1" w:styleId="5A198D2707F74FFBB46EA7BAD3F8EB5E">
    <w:name w:val="5A198D2707F74FFBB46EA7BAD3F8EB5E"/>
    <w:rsid w:val="00AC41BB"/>
    <w:pPr>
      <w:spacing w:line="278" w:lineRule="auto"/>
    </w:pPr>
    <w:rPr>
      <w:sz w:val="24"/>
      <w:szCs w:val="24"/>
    </w:rPr>
  </w:style>
  <w:style w:type="paragraph" w:customStyle="1" w:styleId="E909DE57962044B5BD6B661710DACE16">
    <w:name w:val="E909DE57962044B5BD6B661710DACE16"/>
    <w:rsid w:val="00AC41BB"/>
    <w:pPr>
      <w:spacing w:line="278" w:lineRule="auto"/>
    </w:pPr>
    <w:rPr>
      <w:sz w:val="24"/>
      <w:szCs w:val="24"/>
    </w:rPr>
  </w:style>
  <w:style w:type="paragraph" w:customStyle="1" w:styleId="C638099582714F6EBAEAE638B7506A4D">
    <w:name w:val="C638099582714F6EBAEAE638B7506A4D"/>
    <w:rsid w:val="00AC41BB"/>
    <w:pPr>
      <w:spacing w:line="278" w:lineRule="auto"/>
    </w:pPr>
    <w:rPr>
      <w:sz w:val="24"/>
      <w:szCs w:val="24"/>
    </w:rPr>
  </w:style>
  <w:style w:type="paragraph" w:customStyle="1" w:styleId="2A6C146364EB4FE6A522ED5A0B2A4E9E">
    <w:name w:val="2A6C146364EB4FE6A522ED5A0B2A4E9E"/>
    <w:rsid w:val="00AC41BB"/>
    <w:pPr>
      <w:spacing w:line="278" w:lineRule="auto"/>
    </w:pPr>
    <w:rPr>
      <w:sz w:val="24"/>
      <w:szCs w:val="24"/>
    </w:rPr>
  </w:style>
  <w:style w:type="paragraph" w:customStyle="1" w:styleId="0E16B75D272F467F886B418CB739857A">
    <w:name w:val="0E16B75D272F467F886B418CB739857A"/>
    <w:rsid w:val="00AC41BB"/>
    <w:pPr>
      <w:spacing w:line="278" w:lineRule="auto"/>
    </w:pPr>
    <w:rPr>
      <w:sz w:val="24"/>
      <w:szCs w:val="24"/>
    </w:rPr>
  </w:style>
  <w:style w:type="paragraph" w:customStyle="1" w:styleId="F754CE8A3CD448E4BF721B00C878AC60">
    <w:name w:val="F754CE8A3CD448E4BF721B00C878AC60"/>
    <w:rsid w:val="00AC41BB"/>
    <w:pPr>
      <w:spacing w:line="278" w:lineRule="auto"/>
    </w:pPr>
    <w:rPr>
      <w:sz w:val="24"/>
      <w:szCs w:val="24"/>
    </w:rPr>
  </w:style>
  <w:style w:type="paragraph" w:customStyle="1" w:styleId="86BA03F822484BC5AAB3C03B2BB9A64E">
    <w:name w:val="86BA03F822484BC5AAB3C03B2BB9A64E"/>
    <w:rsid w:val="00AC41BB"/>
    <w:pPr>
      <w:spacing w:line="278" w:lineRule="auto"/>
    </w:pPr>
    <w:rPr>
      <w:sz w:val="24"/>
      <w:szCs w:val="24"/>
    </w:rPr>
  </w:style>
  <w:style w:type="paragraph" w:customStyle="1" w:styleId="FC1E03D6E0C64F6AAFA2B537A9C8EEDF">
    <w:name w:val="FC1E03D6E0C64F6AAFA2B537A9C8EEDF"/>
    <w:rsid w:val="00AC41BB"/>
    <w:pPr>
      <w:spacing w:line="278" w:lineRule="auto"/>
    </w:pPr>
    <w:rPr>
      <w:sz w:val="24"/>
      <w:szCs w:val="24"/>
    </w:rPr>
  </w:style>
  <w:style w:type="paragraph" w:customStyle="1" w:styleId="CC826F2F3993489189D733136643A8C8">
    <w:name w:val="CC826F2F3993489189D733136643A8C8"/>
    <w:rsid w:val="00AC41BB"/>
    <w:pPr>
      <w:spacing w:line="278" w:lineRule="auto"/>
    </w:pPr>
    <w:rPr>
      <w:sz w:val="24"/>
      <w:szCs w:val="24"/>
    </w:rPr>
  </w:style>
  <w:style w:type="paragraph" w:customStyle="1" w:styleId="9BB6AEBCE3EC490E89E43A23B65D5E7B">
    <w:name w:val="9BB6AEBCE3EC490E89E43A23B65D5E7B"/>
    <w:rsid w:val="00AC41BB"/>
    <w:pPr>
      <w:spacing w:line="278" w:lineRule="auto"/>
    </w:pPr>
    <w:rPr>
      <w:sz w:val="24"/>
      <w:szCs w:val="24"/>
    </w:rPr>
  </w:style>
  <w:style w:type="paragraph" w:customStyle="1" w:styleId="EA61361353A44126BBBC97B31CBA689E">
    <w:name w:val="EA61361353A44126BBBC97B31CBA689E"/>
    <w:rsid w:val="00AC41BB"/>
    <w:pPr>
      <w:spacing w:line="278" w:lineRule="auto"/>
    </w:pPr>
    <w:rPr>
      <w:sz w:val="24"/>
      <w:szCs w:val="24"/>
    </w:rPr>
  </w:style>
  <w:style w:type="paragraph" w:customStyle="1" w:styleId="9B55392E54FF4AC0861DCE8A6E834821">
    <w:name w:val="9B55392E54FF4AC0861DCE8A6E834821"/>
    <w:rsid w:val="00AC41BB"/>
    <w:pPr>
      <w:spacing w:line="278" w:lineRule="auto"/>
    </w:pPr>
    <w:rPr>
      <w:sz w:val="24"/>
      <w:szCs w:val="24"/>
    </w:rPr>
  </w:style>
  <w:style w:type="paragraph" w:customStyle="1" w:styleId="C97648C78B7D4FC3BDD8844095C66B6B">
    <w:name w:val="C97648C78B7D4FC3BDD8844095C66B6B"/>
    <w:rsid w:val="00AC41BB"/>
    <w:pPr>
      <w:spacing w:line="278" w:lineRule="auto"/>
    </w:pPr>
    <w:rPr>
      <w:sz w:val="24"/>
      <w:szCs w:val="24"/>
    </w:rPr>
  </w:style>
  <w:style w:type="paragraph" w:customStyle="1" w:styleId="2E98D056D8594D11868B9ECCF95E440D">
    <w:name w:val="2E98D056D8594D11868B9ECCF95E440D"/>
    <w:rsid w:val="00AC41BB"/>
    <w:pPr>
      <w:spacing w:line="278" w:lineRule="auto"/>
    </w:pPr>
    <w:rPr>
      <w:sz w:val="24"/>
      <w:szCs w:val="24"/>
    </w:rPr>
  </w:style>
  <w:style w:type="paragraph" w:customStyle="1" w:styleId="AEBF5847D89A4FEBBFFF5975CA4C62D6">
    <w:name w:val="AEBF5847D89A4FEBBFFF5975CA4C62D6"/>
    <w:rsid w:val="00AC41BB"/>
    <w:pPr>
      <w:spacing w:line="278" w:lineRule="auto"/>
    </w:pPr>
    <w:rPr>
      <w:sz w:val="24"/>
      <w:szCs w:val="24"/>
    </w:rPr>
  </w:style>
  <w:style w:type="paragraph" w:customStyle="1" w:styleId="035CFA01470D4CE5B71AA7F9AD66320B">
    <w:name w:val="035CFA01470D4CE5B71AA7F9AD66320B"/>
    <w:rsid w:val="00AC41BB"/>
    <w:pPr>
      <w:spacing w:line="278" w:lineRule="auto"/>
    </w:pPr>
    <w:rPr>
      <w:sz w:val="24"/>
      <w:szCs w:val="24"/>
    </w:rPr>
  </w:style>
  <w:style w:type="paragraph" w:customStyle="1" w:styleId="3B7354762D194627BCC6BAC2EEF437AD">
    <w:name w:val="3B7354762D194627BCC6BAC2EEF437AD"/>
    <w:rsid w:val="00AC41BB"/>
    <w:pPr>
      <w:spacing w:line="278" w:lineRule="auto"/>
    </w:pPr>
    <w:rPr>
      <w:sz w:val="24"/>
      <w:szCs w:val="24"/>
    </w:rPr>
  </w:style>
  <w:style w:type="paragraph" w:customStyle="1" w:styleId="89E918270D464295BAA7F916972E1F3A">
    <w:name w:val="89E918270D464295BAA7F916972E1F3A"/>
    <w:rsid w:val="00AC41BB"/>
    <w:pPr>
      <w:spacing w:line="278" w:lineRule="auto"/>
    </w:pPr>
    <w:rPr>
      <w:sz w:val="24"/>
      <w:szCs w:val="24"/>
    </w:rPr>
  </w:style>
  <w:style w:type="paragraph" w:customStyle="1" w:styleId="A9F39327B2BF421C86CC7B335845EFB4">
    <w:name w:val="A9F39327B2BF421C86CC7B335845EFB4"/>
    <w:rsid w:val="00AC41BB"/>
    <w:pPr>
      <w:spacing w:line="278" w:lineRule="auto"/>
    </w:pPr>
    <w:rPr>
      <w:sz w:val="24"/>
      <w:szCs w:val="24"/>
    </w:rPr>
  </w:style>
  <w:style w:type="paragraph" w:customStyle="1" w:styleId="1C649EEEEE36437D9EAE37B606347A8C">
    <w:name w:val="1C649EEEEE36437D9EAE37B606347A8C"/>
    <w:rsid w:val="00AC41BB"/>
    <w:pPr>
      <w:spacing w:line="278" w:lineRule="auto"/>
    </w:pPr>
    <w:rPr>
      <w:sz w:val="24"/>
      <w:szCs w:val="24"/>
    </w:rPr>
  </w:style>
  <w:style w:type="paragraph" w:customStyle="1" w:styleId="926AD309526D4F4492D89978DAD9B479">
    <w:name w:val="926AD309526D4F4492D89978DAD9B479"/>
    <w:rsid w:val="00AC41BB"/>
    <w:pPr>
      <w:spacing w:line="278" w:lineRule="auto"/>
    </w:pPr>
    <w:rPr>
      <w:sz w:val="24"/>
      <w:szCs w:val="24"/>
    </w:rPr>
  </w:style>
  <w:style w:type="paragraph" w:customStyle="1" w:styleId="236CE9935141425D896149887DAE88D9">
    <w:name w:val="236CE9935141425D896149887DAE88D9"/>
    <w:rsid w:val="00AC41BB"/>
    <w:pPr>
      <w:spacing w:line="278" w:lineRule="auto"/>
    </w:pPr>
    <w:rPr>
      <w:sz w:val="24"/>
      <w:szCs w:val="24"/>
    </w:rPr>
  </w:style>
  <w:style w:type="paragraph" w:customStyle="1" w:styleId="DECFA830135B42A7AE84D6713999B426">
    <w:name w:val="DECFA830135B42A7AE84D6713999B426"/>
    <w:rsid w:val="00AC41BB"/>
    <w:pPr>
      <w:spacing w:line="278" w:lineRule="auto"/>
    </w:pPr>
    <w:rPr>
      <w:sz w:val="24"/>
      <w:szCs w:val="24"/>
    </w:rPr>
  </w:style>
  <w:style w:type="paragraph" w:customStyle="1" w:styleId="F22FD2F6627248D8B2E404167C0F0EA4">
    <w:name w:val="F22FD2F6627248D8B2E404167C0F0EA4"/>
    <w:rsid w:val="00AC41BB"/>
    <w:pPr>
      <w:spacing w:line="278" w:lineRule="auto"/>
    </w:pPr>
    <w:rPr>
      <w:sz w:val="24"/>
      <w:szCs w:val="24"/>
    </w:rPr>
  </w:style>
  <w:style w:type="paragraph" w:customStyle="1" w:styleId="A41596442B454A81A8B27C0001BDC1FC">
    <w:name w:val="A41596442B454A81A8B27C0001BDC1FC"/>
    <w:rsid w:val="00AC41BB"/>
    <w:pPr>
      <w:spacing w:line="278" w:lineRule="auto"/>
    </w:pPr>
    <w:rPr>
      <w:sz w:val="24"/>
      <w:szCs w:val="24"/>
    </w:rPr>
  </w:style>
  <w:style w:type="paragraph" w:customStyle="1" w:styleId="8EBF0A552BB94F3E919C84C8317750D7">
    <w:name w:val="8EBF0A552BB94F3E919C84C8317750D7"/>
    <w:rsid w:val="00AC41BB"/>
    <w:pPr>
      <w:spacing w:line="278" w:lineRule="auto"/>
    </w:pPr>
    <w:rPr>
      <w:sz w:val="24"/>
      <w:szCs w:val="24"/>
    </w:rPr>
  </w:style>
  <w:style w:type="paragraph" w:customStyle="1" w:styleId="81D57E1FB9144BF28584CB070AED966A">
    <w:name w:val="81D57E1FB9144BF28584CB070AED966A"/>
    <w:rsid w:val="00AC41BB"/>
    <w:pPr>
      <w:spacing w:line="278" w:lineRule="auto"/>
    </w:pPr>
    <w:rPr>
      <w:sz w:val="24"/>
      <w:szCs w:val="24"/>
    </w:rPr>
  </w:style>
  <w:style w:type="paragraph" w:customStyle="1" w:styleId="265F051C98B64F42984AC5EA927DD336">
    <w:name w:val="265F051C98B64F42984AC5EA927DD336"/>
    <w:rsid w:val="00AC41BB"/>
    <w:pPr>
      <w:spacing w:line="278" w:lineRule="auto"/>
    </w:pPr>
    <w:rPr>
      <w:sz w:val="24"/>
      <w:szCs w:val="24"/>
    </w:rPr>
  </w:style>
  <w:style w:type="paragraph" w:customStyle="1" w:styleId="EA167D543C5642AE901C989634A752F6">
    <w:name w:val="EA167D543C5642AE901C989634A752F6"/>
    <w:rsid w:val="00AC41BB"/>
    <w:pPr>
      <w:spacing w:line="278" w:lineRule="auto"/>
    </w:pPr>
    <w:rPr>
      <w:sz w:val="24"/>
      <w:szCs w:val="24"/>
    </w:rPr>
  </w:style>
  <w:style w:type="paragraph" w:customStyle="1" w:styleId="0B96062C651E4158AEA1C3B4AD9289AB">
    <w:name w:val="0B96062C651E4158AEA1C3B4AD9289AB"/>
    <w:rsid w:val="00AC41BB"/>
    <w:pPr>
      <w:spacing w:line="278" w:lineRule="auto"/>
    </w:pPr>
    <w:rPr>
      <w:sz w:val="24"/>
      <w:szCs w:val="24"/>
    </w:rPr>
  </w:style>
  <w:style w:type="paragraph" w:customStyle="1" w:styleId="6F491B630E8E4CEBB866BEF66B973CC9">
    <w:name w:val="6F491B630E8E4CEBB866BEF66B973CC9"/>
    <w:rsid w:val="00AC41BB"/>
    <w:pPr>
      <w:spacing w:line="278" w:lineRule="auto"/>
    </w:pPr>
    <w:rPr>
      <w:sz w:val="24"/>
      <w:szCs w:val="24"/>
    </w:rPr>
  </w:style>
  <w:style w:type="paragraph" w:customStyle="1" w:styleId="15C095D6718245A1BB6BD5C60F6828A7">
    <w:name w:val="15C095D6718245A1BB6BD5C60F6828A7"/>
    <w:rsid w:val="00AC41BB"/>
    <w:pPr>
      <w:spacing w:line="278" w:lineRule="auto"/>
    </w:pPr>
    <w:rPr>
      <w:sz w:val="24"/>
      <w:szCs w:val="24"/>
    </w:rPr>
  </w:style>
  <w:style w:type="paragraph" w:customStyle="1" w:styleId="71DB81CEC1B34EEC90537D11A0C166FC">
    <w:name w:val="71DB81CEC1B34EEC90537D11A0C166FC"/>
    <w:rsid w:val="00AC41BB"/>
    <w:pPr>
      <w:spacing w:line="278" w:lineRule="auto"/>
    </w:pPr>
    <w:rPr>
      <w:sz w:val="24"/>
      <w:szCs w:val="24"/>
    </w:rPr>
  </w:style>
  <w:style w:type="paragraph" w:customStyle="1" w:styleId="0077585A47724E99867EC2010EC69078">
    <w:name w:val="0077585A47724E99867EC2010EC69078"/>
    <w:rsid w:val="00AC41BB"/>
    <w:pPr>
      <w:spacing w:line="278" w:lineRule="auto"/>
    </w:pPr>
    <w:rPr>
      <w:sz w:val="24"/>
      <w:szCs w:val="24"/>
    </w:rPr>
  </w:style>
  <w:style w:type="paragraph" w:customStyle="1" w:styleId="4E192B6BBC894F289A588F697ED85AA8">
    <w:name w:val="4E192B6BBC894F289A588F697ED85AA8"/>
    <w:rsid w:val="00AC41BB"/>
    <w:pPr>
      <w:spacing w:line="278" w:lineRule="auto"/>
    </w:pPr>
    <w:rPr>
      <w:sz w:val="24"/>
      <w:szCs w:val="24"/>
    </w:rPr>
  </w:style>
  <w:style w:type="paragraph" w:customStyle="1" w:styleId="D0BD73641A8D4A038FAFC820AB2F734D">
    <w:name w:val="D0BD73641A8D4A038FAFC820AB2F734D"/>
    <w:rsid w:val="00AC41BB"/>
    <w:pPr>
      <w:spacing w:line="278" w:lineRule="auto"/>
    </w:pPr>
    <w:rPr>
      <w:sz w:val="24"/>
      <w:szCs w:val="24"/>
    </w:rPr>
  </w:style>
  <w:style w:type="paragraph" w:customStyle="1" w:styleId="1BBEC930A75446589C56F9A308530D6B">
    <w:name w:val="1BBEC930A75446589C56F9A308530D6B"/>
    <w:rsid w:val="00AC41BB"/>
    <w:pPr>
      <w:spacing w:line="278" w:lineRule="auto"/>
    </w:pPr>
    <w:rPr>
      <w:sz w:val="24"/>
      <w:szCs w:val="24"/>
    </w:rPr>
  </w:style>
  <w:style w:type="paragraph" w:customStyle="1" w:styleId="982562D77CBF4E41A886A403913EC9E3">
    <w:name w:val="982562D77CBF4E41A886A403913EC9E3"/>
    <w:rsid w:val="00AC41BB"/>
    <w:pPr>
      <w:spacing w:line="278" w:lineRule="auto"/>
    </w:pPr>
    <w:rPr>
      <w:sz w:val="24"/>
      <w:szCs w:val="24"/>
    </w:rPr>
  </w:style>
  <w:style w:type="paragraph" w:customStyle="1" w:styleId="D50E64D6BB7F48F8A935E8C6841C9664">
    <w:name w:val="D50E64D6BB7F48F8A935E8C6841C9664"/>
    <w:rsid w:val="00AC41BB"/>
    <w:pPr>
      <w:spacing w:line="278" w:lineRule="auto"/>
    </w:pPr>
    <w:rPr>
      <w:sz w:val="24"/>
      <w:szCs w:val="24"/>
    </w:rPr>
  </w:style>
  <w:style w:type="paragraph" w:customStyle="1" w:styleId="60D34D7358C24D6094CDEB5B44BA6BFF">
    <w:name w:val="60D34D7358C24D6094CDEB5B44BA6BFF"/>
    <w:rsid w:val="00AC41BB"/>
    <w:pPr>
      <w:spacing w:line="278" w:lineRule="auto"/>
    </w:pPr>
    <w:rPr>
      <w:sz w:val="24"/>
      <w:szCs w:val="24"/>
    </w:rPr>
  </w:style>
  <w:style w:type="paragraph" w:customStyle="1" w:styleId="0D78C2D2AE924A4B83652F71901CD88E">
    <w:name w:val="0D78C2D2AE924A4B83652F71901CD88E"/>
    <w:rsid w:val="00AC41BB"/>
    <w:pPr>
      <w:spacing w:line="278" w:lineRule="auto"/>
    </w:pPr>
    <w:rPr>
      <w:sz w:val="24"/>
      <w:szCs w:val="24"/>
    </w:rPr>
  </w:style>
  <w:style w:type="paragraph" w:customStyle="1" w:styleId="83BDC85CA5A94B2BBE973795346F89D1">
    <w:name w:val="83BDC85CA5A94B2BBE973795346F89D1"/>
    <w:rsid w:val="00AC41BB"/>
    <w:pPr>
      <w:spacing w:line="278" w:lineRule="auto"/>
    </w:pPr>
    <w:rPr>
      <w:sz w:val="24"/>
      <w:szCs w:val="24"/>
    </w:rPr>
  </w:style>
  <w:style w:type="paragraph" w:customStyle="1" w:styleId="6125A844758240F98A5E127B4F3F6A09">
    <w:name w:val="6125A844758240F98A5E127B4F3F6A09"/>
    <w:rsid w:val="00AC41BB"/>
    <w:pPr>
      <w:spacing w:line="278" w:lineRule="auto"/>
    </w:pPr>
    <w:rPr>
      <w:sz w:val="24"/>
      <w:szCs w:val="24"/>
    </w:rPr>
  </w:style>
  <w:style w:type="paragraph" w:customStyle="1" w:styleId="CC8932F46E9345D8AD5F2E0AB852DD3E">
    <w:name w:val="CC8932F46E9345D8AD5F2E0AB852DD3E"/>
    <w:rsid w:val="00AC41BB"/>
    <w:pPr>
      <w:spacing w:line="278" w:lineRule="auto"/>
    </w:pPr>
    <w:rPr>
      <w:sz w:val="24"/>
      <w:szCs w:val="24"/>
    </w:rPr>
  </w:style>
  <w:style w:type="paragraph" w:customStyle="1" w:styleId="ECDB870B810541BC9C4696823ED0FFC3">
    <w:name w:val="ECDB870B810541BC9C4696823ED0FFC3"/>
    <w:rsid w:val="00AC41BB"/>
    <w:pPr>
      <w:spacing w:line="278" w:lineRule="auto"/>
    </w:pPr>
    <w:rPr>
      <w:sz w:val="24"/>
      <w:szCs w:val="24"/>
    </w:rPr>
  </w:style>
  <w:style w:type="paragraph" w:customStyle="1" w:styleId="2A21D7805FC845D0A499FAF4DCBEA09F">
    <w:name w:val="2A21D7805FC845D0A499FAF4DCBEA09F"/>
    <w:rsid w:val="00AC41BB"/>
    <w:pPr>
      <w:spacing w:line="278" w:lineRule="auto"/>
    </w:pPr>
    <w:rPr>
      <w:sz w:val="24"/>
      <w:szCs w:val="24"/>
    </w:rPr>
  </w:style>
  <w:style w:type="paragraph" w:customStyle="1" w:styleId="2C3C7EBCD2414C219E5AD82138E47C74">
    <w:name w:val="2C3C7EBCD2414C219E5AD82138E47C74"/>
    <w:rsid w:val="00AC41BB"/>
    <w:pPr>
      <w:spacing w:line="278" w:lineRule="auto"/>
    </w:pPr>
    <w:rPr>
      <w:sz w:val="24"/>
      <w:szCs w:val="24"/>
    </w:rPr>
  </w:style>
  <w:style w:type="paragraph" w:customStyle="1" w:styleId="9241E5B7A27D45F1A40FA557EBA2F59C">
    <w:name w:val="9241E5B7A27D45F1A40FA557EBA2F59C"/>
    <w:rsid w:val="00AC41BB"/>
    <w:pPr>
      <w:spacing w:line="278" w:lineRule="auto"/>
    </w:pPr>
    <w:rPr>
      <w:sz w:val="24"/>
      <w:szCs w:val="24"/>
    </w:rPr>
  </w:style>
  <w:style w:type="paragraph" w:customStyle="1" w:styleId="CADB33DE0DA7400E9129B17E7E7CD164">
    <w:name w:val="CADB33DE0DA7400E9129B17E7E7CD164"/>
    <w:rsid w:val="00AC41BB"/>
    <w:pPr>
      <w:spacing w:line="278" w:lineRule="auto"/>
    </w:pPr>
    <w:rPr>
      <w:sz w:val="24"/>
      <w:szCs w:val="24"/>
    </w:rPr>
  </w:style>
  <w:style w:type="paragraph" w:customStyle="1" w:styleId="F5912FC14C5A43F29E169F192B8D2447">
    <w:name w:val="F5912FC14C5A43F29E169F192B8D2447"/>
    <w:rsid w:val="00AC41BB"/>
    <w:pPr>
      <w:spacing w:line="278" w:lineRule="auto"/>
    </w:pPr>
    <w:rPr>
      <w:sz w:val="24"/>
      <w:szCs w:val="24"/>
    </w:rPr>
  </w:style>
  <w:style w:type="paragraph" w:customStyle="1" w:styleId="14C7288E0A514A628900646607F0ADA9">
    <w:name w:val="14C7288E0A514A628900646607F0ADA9"/>
    <w:rsid w:val="00AC41BB"/>
    <w:pPr>
      <w:spacing w:line="278" w:lineRule="auto"/>
    </w:pPr>
    <w:rPr>
      <w:sz w:val="24"/>
      <w:szCs w:val="24"/>
    </w:rPr>
  </w:style>
  <w:style w:type="paragraph" w:customStyle="1" w:styleId="90D8A8DF32944BC99488C3F2D1D9A1D9">
    <w:name w:val="90D8A8DF32944BC99488C3F2D1D9A1D9"/>
    <w:rsid w:val="00AC41BB"/>
    <w:pPr>
      <w:spacing w:line="278" w:lineRule="auto"/>
    </w:pPr>
    <w:rPr>
      <w:sz w:val="24"/>
      <w:szCs w:val="24"/>
    </w:rPr>
  </w:style>
  <w:style w:type="paragraph" w:customStyle="1" w:styleId="E9D2E14CC9004399B050F0F65B276D34">
    <w:name w:val="E9D2E14CC9004399B050F0F65B276D34"/>
    <w:rsid w:val="00AC41BB"/>
    <w:pPr>
      <w:spacing w:line="278" w:lineRule="auto"/>
    </w:pPr>
    <w:rPr>
      <w:sz w:val="24"/>
      <w:szCs w:val="24"/>
    </w:rPr>
  </w:style>
  <w:style w:type="paragraph" w:customStyle="1" w:styleId="3931BC2BCC674D99A5FEEFF1622968BF">
    <w:name w:val="3931BC2BCC674D99A5FEEFF1622968BF"/>
    <w:rsid w:val="00AC41BB"/>
    <w:pPr>
      <w:spacing w:line="278" w:lineRule="auto"/>
    </w:pPr>
    <w:rPr>
      <w:sz w:val="24"/>
      <w:szCs w:val="24"/>
    </w:rPr>
  </w:style>
  <w:style w:type="paragraph" w:customStyle="1" w:styleId="A754D28D30CE4DC08B732F76ED116170">
    <w:name w:val="A754D28D30CE4DC08B732F76ED116170"/>
    <w:rsid w:val="00AC41BB"/>
    <w:pPr>
      <w:spacing w:line="278" w:lineRule="auto"/>
    </w:pPr>
    <w:rPr>
      <w:sz w:val="24"/>
      <w:szCs w:val="24"/>
    </w:rPr>
  </w:style>
  <w:style w:type="paragraph" w:customStyle="1" w:styleId="B4D9C3C36EDB430795529674BFC4E657">
    <w:name w:val="B4D9C3C36EDB430795529674BFC4E657"/>
    <w:rsid w:val="00AC41BB"/>
    <w:pPr>
      <w:spacing w:line="278" w:lineRule="auto"/>
    </w:pPr>
    <w:rPr>
      <w:sz w:val="24"/>
      <w:szCs w:val="24"/>
    </w:rPr>
  </w:style>
  <w:style w:type="paragraph" w:customStyle="1" w:styleId="7E09D1C9B55C437EBDE2272ED636CFFD">
    <w:name w:val="7E09D1C9B55C437EBDE2272ED636CFFD"/>
    <w:rsid w:val="00AC41BB"/>
    <w:pPr>
      <w:spacing w:line="278" w:lineRule="auto"/>
    </w:pPr>
    <w:rPr>
      <w:sz w:val="24"/>
      <w:szCs w:val="24"/>
    </w:rPr>
  </w:style>
  <w:style w:type="paragraph" w:customStyle="1" w:styleId="6AB88126703C40CC925B6F9DEEA13EA2">
    <w:name w:val="6AB88126703C40CC925B6F9DEEA13EA2"/>
    <w:rsid w:val="00AC41BB"/>
    <w:pPr>
      <w:spacing w:line="278" w:lineRule="auto"/>
    </w:pPr>
    <w:rPr>
      <w:sz w:val="24"/>
      <w:szCs w:val="24"/>
    </w:rPr>
  </w:style>
  <w:style w:type="paragraph" w:customStyle="1" w:styleId="C41C94DE39D6429DA3B10B96E02C1CEF">
    <w:name w:val="C41C94DE39D6429DA3B10B96E02C1CEF"/>
    <w:rsid w:val="00AC41BB"/>
    <w:pPr>
      <w:spacing w:line="278" w:lineRule="auto"/>
    </w:pPr>
    <w:rPr>
      <w:sz w:val="24"/>
      <w:szCs w:val="24"/>
    </w:rPr>
  </w:style>
  <w:style w:type="paragraph" w:customStyle="1" w:styleId="C6479D491F8E4382A6C89256E9069740">
    <w:name w:val="C6479D491F8E4382A6C89256E9069740"/>
    <w:rsid w:val="00AC41BB"/>
    <w:pPr>
      <w:spacing w:line="278" w:lineRule="auto"/>
    </w:pPr>
    <w:rPr>
      <w:sz w:val="24"/>
      <w:szCs w:val="24"/>
    </w:rPr>
  </w:style>
  <w:style w:type="paragraph" w:customStyle="1" w:styleId="408D24355AD34DF79FD6707327F0775B">
    <w:name w:val="408D24355AD34DF79FD6707327F0775B"/>
    <w:rsid w:val="00AC41BB"/>
    <w:pPr>
      <w:spacing w:line="278" w:lineRule="auto"/>
    </w:pPr>
    <w:rPr>
      <w:sz w:val="24"/>
      <w:szCs w:val="24"/>
    </w:rPr>
  </w:style>
  <w:style w:type="paragraph" w:customStyle="1" w:styleId="A4335F8977874F6DA39B34276B192DA8">
    <w:name w:val="A4335F8977874F6DA39B34276B192DA8"/>
    <w:rsid w:val="00AC41BB"/>
    <w:pPr>
      <w:spacing w:line="278" w:lineRule="auto"/>
    </w:pPr>
    <w:rPr>
      <w:sz w:val="24"/>
      <w:szCs w:val="24"/>
    </w:rPr>
  </w:style>
  <w:style w:type="paragraph" w:customStyle="1" w:styleId="CD6BEB31667144E1A5D57CFACB317C2A">
    <w:name w:val="CD6BEB31667144E1A5D57CFACB317C2A"/>
    <w:rsid w:val="00AC41BB"/>
    <w:pPr>
      <w:spacing w:line="278" w:lineRule="auto"/>
    </w:pPr>
    <w:rPr>
      <w:sz w:val="24"/>
      <w:szCs w:val="24"/>
    </w:rPr>
  </w:style>
  <w:style w:type="paragraph" w:customStyle="1" w:styleId="18D3B37D39EF4F92A5C0FA4BA35B6E68">
    <w:name w:val="18D3B37D39EF4F92A5C0FA4BA35B6E68"/>
    <w:rsid w:val="00AC41BB"/>
    <w:pPr>
      <w:spacing w:line="278" w:lineRule="auto"/>
    </w:pPr>
    <w:rPr>
      <w:sz w:val="24"/>
      <w:szCs w:val="24"/>
    </w:rPr>
  </w:style>
  <w:style w:type="paragraph" w:customStyle="1" w:styleId="5212C3128AC9407182C304AE001424C0">
    <w:name w:val="5212C3128AC9407182C304AE001424C0"/>
    <w:rsid w:val="00AC41BB"/>
    <w:pPr>
      <w:spacing w:line="278" w:lineRule="auto"/>
    </w:pPr>
    <w:rPr>
      <w:sz w:val="24"/>
      <w:szCs w:val="24"/>
    </w:rPr>
  </w:style>
  <w:style w:type="paragraph" w:customStyle="1" w:styleId="D7CCEF99221F44D0B57B7DD52E9C1791">
    <w:name w:val="D7CCEF99221F44D0B57B7DD52E9C1791"/>
    <w:rsid w:val="00AC41BB"/>
    <w:pPr>
      <w:spacing w:line="278" w:lineRule="auto"/>
    </w:pPr>
    <w:rPr>
      <w:sz w:val="24"/>
      <w:szCs w:val="24"/>
    </w:rPr>
  </w:style>
  <w:style w:type="paragraph" w:customStyle="1" w:styleId="39A99B205EB240D7A57EBC3908CE5A3F">
    <w:name w:val="39A99B205EB240D7A57EBC3908CE5A3F"/>
    <w:rsid w:val="00AC41BB"/>
    <w:pPr>
      <w:spacing w:line="278" w:lineRule="auto"/>
    </w:pPr>
    <w:rPr>
      <w:sz w:val="24"/>
      <w:szCs w:val="24"/>
    </w:rPr>
  </w:style>
  <w:style w:type="paragraph" w:customStyle="1" w:styleId="1BA746DB76344B7B878791E861078658">
    <w:name w:val="1BA746DB76344B7B878791E861078658"/>
    <w:rsid w:val="00AC41BB"/>
    <w:pPr>
      <w:spacing w:line="278" w:lineRule="auto"/>
    </w:pPr>
    <w:rPr>
      <w:sz w:val="24"/>
      <w:szCs w:val="24"/>
    </w:rPr>
  </w:style>
  <w:style w:type="paragraph" w:customStyle="1" w:styleId="BC6760FA6AF84E2FA0D35E6A332BD092">
    <w:name w:val="BC6760FA6AF84E2FA0D35E6A332BD092"/>
    <w:rsid w:val="00AC41BB"/>
    <w:pPr>
      <w:spacing w:line="278" w:lineRule="auto"/>
    </w:pPr>
    <w:rPr>
      <w:sz w:val="24"/>
      <w:szCs w:val="24"/>
    </w:rPr>
  </w:style>
  <w:style w:type="paragraph" w:customStyle="1" w:styleId="D3CD37ED056F4F5A9706CB02F6672264">
    <w:name w:val="D3CD37ED056F4F5A9706CB02F6672264"/>
    <w:rsid w:val="00AC41BB"/>
    <w:pPr>
      <w:spacing w:line="278" w:lineRule="auto"/>
    </w:pPr>
    <w:rPr>
      <w:sz w:val="24"/>
      <w:szCs w:val="24"/>
    </w:rPr>
  </w:style>
  <w:style w:type="paragraph" w:customStyle="1" w:styleId="93D1B985E9AA4CBF91C3DFFDC3FEEBC0">
    <w:name w:val="93D1B985E9AA4CBF91C3DFFDC3FEEBC0"/>
    <w:rsid w:val="00AC41BB"/>
    <w:pPr>
      <w:spacing w:line="278" w:lineRule="auto"/>
    </w:pPr>
    <w:rPr>
      <w:sz w:val="24"/>
      <w:szCs w:val="24"/>
    </w:rPr>
  </w:style>
  <w:style w:type="paragraph" w:customStyle="1" w:styleId="0A0AEAEC63D84561BF3E52747B72335E">
    <w:name w:val="0A0AEAEC63D84561BF3E52747B72335E"/>
    <w:rsid w:val="00AC41BB"/>
    <w:pPr>
      <w:spacing w:line="278" w:lineRule="auto"/>
    </w:pPr>
    <w:rPr>
      <w:sz w:val="24"/>
      <w:szCs w:val="24"/>
    </w:rPr>
  </w:style>
  <w:style w:type="paragraph" w:customStyle="1" w:styleId="642FF17428234D48BCD5E9B3276C349E">
    <w:name w:val="642FF17428234D48BCD5E9B3276C349E"/>
    <w:rsid w:val="00AC41BB"/>
    <w:pPr>
      <w:spacing w:line="278" w:lineRule="auto"/>
    </w:pPr>
    <w:rPr>
      <w:sz w:val="24"/>
      <w:szCs w:val="24"/>
    </w:rPr>
  </w:style>
  <w:style w:type="paragraph" w:customStyle="1" w:styleId="7ECD3E1790C74915838F661A209AE7B4">
    <w:name w:val="7ECD3E1790C74915838F661A209AE7B4"/>
    <w:rsid w:val="00AC41BB"/>
    <w:pPr>
      <w:spacing w:line="278" w:lineRule="auto"/>
    </w:pPr>
    <w:rPr>
      <w:sz w:val="24"/>
      <w:szCs w:val="24"/>
    </w:rPr>
  </w:style>
  <w:style w:type="paragraph" w:customStyle="1" w:styleId="27DD052BD6414506BD58FD1FCEB47729">
    <w:name w:val="27DD052BD6414506BD58FD1FCEB47729"/>
    <w:rsid w:val="00AC41BB"/>
    <w:pPr>
      <w:spacing w:line="278" w:lineRule="auto"/>
    </w:pPr>
    <w:rPr>
      <w:sz w:val="24"/>
      <w:szCs w:val="24"/>
    </w:rPr>
  </w:style>
  <w:style w:type="paragraph" w:customStyle="1" w:styleId="91E81261CEC647528BEC14DE8DBDEFF3">
    <w:name w:val="91E81261CEC647528BEC14DE8DBDEFF3"/>
    <w:rsid w:val="00AC41BB"/>
    <w:pPr>
      <w:spacing w:line="278" w:lineRule="auto"/>
    </w:pPr>
    <w:rPr>
      <w:sz w:val="24"/>
      <w:szCs w:val="24"/>
    </w:rPr>
  </w:style>
  <w:style w:type="paragraph" w:customStyle="1" w:styleId="659337308171487BAC7B95F43F53CDDE">
    <w:name w:val="659337308171487BAC7B95F43F53CDDE"/>
    <w:rsid w:val="00AC41BB"/>
    <w:pPr>
      <w:spacing w:line="278" w:lineRule="auto"/>
    </w:pPr>
    <w:rPr>
      <w:sz w:val="24"/>
      <w:szCs w:val="24"/>
    </w:rPr>
  </w:style>
  <w:style w:type="paragraph" w:customStyle="1" w:styleId="FDC59B65259747A6B106C60620F618C7">
    <w:name w:val="FDC59B65259747A6B106C60620F618C7"/>
    <w:rsid w:val="00AC41BB"/>
    <w:pPr>
      <w:spacing w:line="278" w:lineRule="auto"/>
    </w:pPr>
    <w:rPr>
      <w:sz w:val="24"/>
      <w:szCs w:val="24"/>
    </w:rPr>
  </w:style>
  <w:style w:type="paragraph" w:customStyle="1" w:styleId="7975E5D695AD49B68293BD44C97F8C5B">
    <w:name w:val="7975E5D695AD49B68293BD44C97F8C5B"/>
    <w:rsid w:val="00AC41BB"/>
    <w:pPr>
      <w:spacing w:line="278" w:lineRule="auto"/>
    </w:pPr>
    <w:rPr>
      <w:sz w:val="24"/>
      <w:szCs w:val="24"/>
    </w:rPr>
  </w:style>
  <w:style w:type="paragraph" w:customStyle="1" w:styleId="5E77939A76E2450A9CE07A51E927B79B">
    <w:name w:val="5E77939A76E2450A9CE07A51E927B79B"/>
    <w:rsid w:val="00AC41BB"/>
    <w:pPr>
      <w:spacing w:line="278" w:lineRule="auto"/>
    </w:pPr>
    <w:rPr>
      <w:sz w:val="24"/>
      <w:szCs w:val="24"/>
    </w:rPr>
  </w:style>
  <w:style w:type="paragraph" w:customStyle="1" w:styleId="83A8CDCF2A6D4C7585497AD2D8B1BB37">
    <w:name w:val="83A8CDCF2A6D4C7585497AD2D8B1BB37"/>
    <w:rsid w:val="00AC41BB"/>
    <w:pPr>
      <w:spacing w:line="278" w:lineRule="auto"/>
    </w:pPr>
    <w:rPr>
      <w:sz w:val="24"/>
      <w:szCs w:val="24"/>
    </w:rPr>
  </w:style>
  <w:style w:type="paragraph" w:customStyle="1" w:styleId="76DFA91CFA2040C084F50B95B39284CD">
    <w:name w:val="76DFA91CFA2040C084F50B95B39284CD"/>
    <w:rsid w:val="00AC41BB"/>
    <w:pPr>
      <w:spacing w:line="278" w:lineRule="auto"/>
    </w:pPr>
    <w:rPr>
      <w:sz w:val="24"/>
      <w:szCs w:val="24"/>
    </w:rPr>
  </w:style>
  <w:style w:type="paragraph" w:customStyle="1" w:styleId="6427154213454C639ECA0180D37F0FF1">
    <w:name w:val="6427154213454C639ECA0180D37F0FF1"/>
    <w:rsid w:val="00AC41BB"/>
    <w:pPr>
      <w:spacing w:line="278" w:lineRule="auto"/>
    </w:pPr>
    <w:rPr>
      <w:sz w:val="24"/>
      <w:szCs w:val="24"/>
    </w:rPr>
  </w:style>
  <w:style w:type="paragraph" w:customStyle="1" w:styleId="2D4F2560666B4C5DA02D0BA24FC05B96">
    <w:name w:val="2D4F2560666B4C5DA02D0BA24FC05B96"/>
    <w:rsid w:val="00AC41BB"/>
    <w:pPr>
      <w:spacing w:line="278" w:lineRule="auto"/>
    </w:pPr>
    <w:rPr>
      <w:sz w:val="24"/>
      <w:szCs w:val="24"/>
    </w:rPr>
  </w:style>
  <w:style w:type="paragraph" w:customStyle="1" w:styleId="0677691BC58944539AEB0A8B41EA2753">
    <w:name w:val="0677691BC58944539AEB0A8B41EA2753"/>
    <w:rsid w:val="00AC41BB"/>
    <w:pPr>
      <w:spacing w:line="278" w:lineRule="auto"/>
    </w:pPr>
    <w:rPr>
      <w:sz w:val="24"/>
      <w:szCs w:val="24"/>
    </w:rPr>
  </w:style>
  <w:style w:type="paragraph" w:customStyle="1" w:styleId="4144C026E5134EC1A81BB71F695C526E">
    <w:name w:val="4144C026E5134EC1A81BB71F695C526E"/>
    <w:rsid w:val="00AC41BB"/>
    <w:pPr>
      <w:spacing w:line="278" w:lineRule="auto"/>
    </w:pPr>
    <w:rPr>
      <w:sz w:val="24"/>
      <w:szCs w:val="24"/>
    </w:rPr>
  </w:style>
  <w:style w:type="paragraph" w:customStyle="1" w:styleId="F9413FF6278F4CA6AEB239DF41D23F2E">
    <w:name w:val="F9413FF6278F4CA6AEB239DF41D23F2E"/>
    <w:rsid w:val="00AC41BB"/>
    <w:pPr>
      <w:spacing w:line="278" w:lineRule="auto"/>
    </w:pPr>
    <w:rPr>
      <w:sz w:val="24"/>
      <w:szCs w:val="24"/>
    </w:rPr>
  </w:style>
  <w:style w:type="paragraph" w:customStyle="1" w:styleId="BBCE3C98B70D4E8D9C77BE6C9C4FE193">
    <w:name w:val="BBCE3C98B70D4E8D9C77BE6C9C4FE193"/>
    <w:rsid w:val="00AC41BB"/>
    <w:pPr>
      <w:spacing w:line="278" w:lineRule="auto"/>
    </w:pPr>
    <w:rPr>
      <w:sz w:val="24"/>
      <w:szCs w:val="24"/>
    </w:rPr>
  </w:style>
  <w:style w:type="paragraph" w:customStyle="1" w:styleId="F8260C90BA0E4F7E90FEE9D82BD2C4EF">
    <w:name w:val="F8260C90BA0E4F7E90FEE9D82BD2C4EF"/>
    <w:rsid w:val="00AC41BB"/>
    <w:pPr>
      <w:spacing w:line="278" w:lineRule="auto"/>
    </w:pPr>
    <w:rPr>
      <w:sz w:val="24"/>
      <w:szCs w:val="24"/>
    </w:rPr>
  </w:style>
  <w:style w:type="paragraph" w:customStyle="1" w:styleId="07AC875C47F64658BE140418C41ED722">
    <w:name w:val="07AC875C47F64658BE140418C41ED722"/>
    <w:rsid w:val="00AC41BB"/>
    <w:pPr>
      <w:spacing w:line="278" w:lineRule="auto"/>
    </w:pPr>
    <w:rPr>
      <w:sz w:val="24"/>
      <w:szCs w:val="24"/>
    </w:rPr>
  </w:style>
  <w:style w:type="paragraph" w:customStyle="1" w:styleId="CC9DAE16658D4204843DF580ABF65074">
    <w:name w:val="CC9DAE16658D4204843DF580ABF65074"/>
    <w:rsid w:val="00AC41BB"/>
    <w:pPr>
      <w:spacing w:line="278" w:lineRule="auto"/>
    </w:pPr>
    <w:rPr>
      <w:sz w:val="24"/>
      <w:szCs w:val="24"/>
    </w:rPr>
  </w:style>
  <w:style w:type="paragraph" w:customStyle="1" w:styleId="2BD5B636628F47E9B9AF80B6B3B3E5FE">
    <w:name w:val="2BD5B636628F47E9B9AF80B6B3B3E5FE"/>
    <w:rsid w:val="00AC41BB"/>
    <w:pPr>
      <w:spacing w:line="278" w:lineRule="auto"/>
    </w:pPr>
    <w:rPr>
      <w:sz w:val="24"/>
      <w:szCs w:val="24"/>
    </w:rPr>
  </w:style>
  <w:style w:type="paragraph" w:customStyle="1" w:styleId="0DF149315AFD4ECF876D353CE1EB4D69">
    <w:name w:val="0DF149315AFD4ECF876D353CE1EB4D69"/>
    <w:rsid w:val="00AC41BB"/>
    <w:pPr>
      <w:spacing w:line="278" w:lineRule="auto"/>
    </w:pPr>
    <w:rPr>
      <w:sz w:val="24"/>
      <w:szCs w:val="24"/>
    </w:rPr>
  </w:style>
  <w:style w:type="paragraph" w:customStyle="1" w:styleId="F41BDDB5FBF7460FB655DAD10B513A2F">
    <w:name w:val="F41BDDB5FBF7460FB655DAD10B513A2F"/>
    <w:rsid w:val="00AC41BB"/>
    <w:pPr>
      <w:spacing w:line="278" w:lineRule="auto"/>
    </w:pPr>
    <w:rPr>
      <w:sz w:val="24"/>
      <w:szCs w:val="24"/>
    </w:rPr>
  </w:style>
  <w:style w:type="paragraph" w:customStyle="1" w:styleId="A569B15196204090A748904156EA243C">
    <w:name w:val="A569B15196204090A748904156EA243C"/>
    <w:rsid w:val="00AC41BB"/>
    <w:pPr>
      <w:spacing w:line="278" w:lineRule="auto"/>
    </w:pPr>
    <w:rPr>
      <w:sz w:val="24"/>
      <w:szCs w:val="24"/>
    </w:rPr>
  </w:style>
  <w:style w:type="paragraph" w:customStyle="1" w:styleId="FFC1005F63894A9690346E436AFF4E34">
    <w:name w:val="FFC1005F63894A9690346E436AFF4E34"/>
    <w:rsid w:val="00AC41BB"/>
    <w:pPr>
      <w:spacing w:line="278" w:lineRule="auto"/>
    </w:pPr>
    <w:rPr>
      <w:sz w:val="24"/>
      <w:szCs w:val="24"/>
    </w:rPr>
  </w:style>
  <w:style w:type="paragraph" w:customStyle="1" w:styleId="7C9E35596D3E47F49D32107834056387">
    <w:name w:val="7C9E35596D3E47F49D32107834056387"/>
    <w:rsid w:val="00AC41BB"/>
    <w:pPr>
      <w:spacing w:line="278" w:lineRule="auto"/>
    </w:pPr>
    <w:rPr>
      <w:sz w:val="24"/>
      <w:szCs w:val="24"/>
    </w:rPr>
  </w:style>
  <w:style w:type="paragraph" w:customStyle="1" w:styleId="678594C9F9314335A23C4A316D400794">
    <w:name w:val="678594C9F9314335A23C4A316D400794"/>
    <w:rsid w:val="00AC41BB"/>
    <w:pPr>
      <w:spacing w:line="278" w:lineRule="auto"/>
    </w:pPr>
    <w:rPr>
      <w:sz w:val="24"/>
      <w:szCs w:val="24"/>
    </w:rPr>
  </w:style>
  <w:style w:type="paragraph" w:customStyle="1" w:styleId="7D44EC35A59D49D696B6C59250E2865A">
    <w:name w:val="7D44EC35A59D49D696B6C59250E2865A"/>
    <w:rsid w:val="00AC41BB"/>
    <w:pPr>
      <w:spacing w:line="278" w:lineRule="auto"/>
    </w:pPr>
    <w:rPr>
      <w:sz w:val="24"/>
      <w:szCs w:val="24"/>
    </w:rPr>
  </w:style>
  <w:style w:type="paragraph" w:customStyle="1" w:styleId="6D4DDB80BC7B4249ADEB148DDB3F9250">
    <w:name w:val="6D4DDB80BC7B4249ADEB148DDB3F9250"/>
    <w:rsid w:val="00AC41BB"/>
    <w:pPr>
      <w:spacing w:line="278" w:lineRule="auto"/>
    </w:pPr>
    <w:rPr>
      <w:sz w:val="24"/>
      <w:szCs w:val="24"/>
    </w:rPr>
  </w:style>
  <w:style w:type="paragraph" w:customStyle="1" w:styleId="F8AD907B5E554896B7811F4CE8068E14">
    <w:name w:val="F8AD907B5E554896B7811F4CE8068E14"/>
    <w:rsid w:val="00AC41BB"/>
    <w:pPr>
      <w:spacing w:line="278" w:lineRule="auto"/>
    </w:pPr>
    <w:rPr>
      <w:sz w:val="24"/>
      <w:szCs w:val="24"/>
    </w:rPr>
  </w:style>
  <w:style w:type="paragraph" w:customStyle="1" w:styleId="01931DA72F7B42DDBE01C5C745A17C8C">
    <w:name w:val="01931DA72F7B42DDBE01C5C745A17C8C"/>
    <w:rsid w:val="00AC41BB"/>
    <w:pPr>
      <w:spacing w:line="278" w:lineRule="auto"/>
    </w:pPr>
    <w:rPr>
      <w:sz w:val="24"/>
      <w:szCs w:val="24"/>
    </w:rPr>
  </w:style>
  <w:style w:type="paragraph" w:customStyle="1" w:styleId="E3AA7DE6A3AC42418335F6B57F6E64BF">
    <w:name w:val="E3AA7DE6A3AC42418335F6B57F6E64BF"/>
    <w:rsid w:val="00AC41BB"/>
    <w:pPr>
      <w:spacing w:line="278" w:lineRule="auto"/>
    </w:pPr>
    <w:rPr>
      <w:sz w:val="24"/>
      <w:szCs w:val="24"/>
    </w:rPr>
  </w:style>
  <w:style w:type="paragraph" w:customStyle="1" w:styleId="04B15558819F4ACC89D4369D06E01EF8">
    <w:name w:val="04B15558819F4ACC89D4369D06E01EF8"/>
    <w:rsid w:val="00AC41BB"/>
    <w:pPr>
      <w:spacing w:line="278" w:lineRule="auto"/>
    </w:pPr>
    <w:rPr>
      <w:sz w:val="24"/>
      <w:szCs w:val="24"/>
    </w:rPr>
  </w:style>
  <w:style w:type="paragraph" w:customStyle="1" w:styleId="990E91AF9F4E47BD92393641E15EC447">
    <w:name w:val="990E91AF9F4E47BD92393641E15EC447"/>
    <w:rsid w:val="00AC41BB"/>
    <w:pPr>
      <w:spacing w:line="278" w:lineRule="auto"/>
    </w:pPr>
    <w:rPr>
      <w:sz w:val="24"/>
      <w:szCs w:val="24"/>
    </w:rPr>
  </w:style>
  <w:style w:type="paragraph" w:customStyle="1" w:styleId="E00C8F0BF9CC41B1A46E1358D033B2B1">
    <w:name w:val="E00C8F0BF9CC41B1A46E1358D033B2B1"/>
    <w:rsid w:val="00AC41BB"/>
    <w:pPr>
      <w:spacing w:line="278" w:lineRule="auto"/>
    </w:pPr>
    <w:rPr>
      <w:sz w:val="24"/>
      <w:szCs w:val="24"/>
    </w:rPr>
  </w:style>
  <w:style w:type="paragraph" w:customStyle="1" w:styleId="DAA11728B4314D92A90F291C8679F54A">
    <w:name w:val="DAA11728B4314D92A90F291C8679F54A"/>
    <w:rsid w:val="00AC41BB"/>
    <w:pPr>
      <w:spacing w:line="278" w:lineRule="auto"/>
    </w:pPr>
    <w:rPr>
      <w:sz w:val="24"/>
      <w:szCs w:val="24"/>
    </w:rPr>
  </w:style>
  <w:style w:type="paragraph" w:customStyle="1" w:styleId="29087FCF94D3465FA0C0E52956E458D4">
    <w:name w:val="29087FCF94D3465FA0C0E52956E458D4"/>
    <w:rsid w:val="00AC41BB"/>
    <w:pPr>
      <w:spacing w:line="278" w:lineRule="auto"/>
    </w:pPr>
    <w:rPr>
      <w:sz w:val="24"/>
      <w:szCs w:val="24"/>
    </w:rPr>
  </w:style>
  <w:style w:type="paragraph" w:customStyle="1" w:styleId="100294DD158046BC8494881DE9EB38AD">
    <w:name w:val="100294DD158046BC8494881DE9EB38AD"/>
    <w:rsid w:val="00AC41BB"/>
    <w:pPr>
      <w:spacing w:line="278" w:lineRule="auto"/>
    </w:pPr>
    <w:rPr>
      <w:sz w:val="24"/>
      <w:szCs w:val="24"/>
    </w:rPr>
  </w:style>
  <w:style w:type="paragraph" w:customStyle="1" w:styleId="AF0AFDF948F74CCB8B5B5919A8EF739A">
    <w:name w:val="AF0AFDF948F74CCB8B5B5919A8EF739A"/>
    <w:rsid w:val="00AC41BB"/>
    <w:pPr>
      <w:spacing w:line="278" w:lineRule="auto"/>
    </w:pPr>
    <w:rPr>
      <w:sz w:val="24"/>
      <w:szCs w:val="24"/>
    </w:rPr>
  </w:style>
  <w:style w:type="paragraph" w:customStyle="1" w:styleId="2C1916083071400E8DF0C4B81E418540">
    <w:name w:val="2C1916083071400E8DF0C4B81E418540"/>
    <w:rsid w:val="00AC41BB"/>
    <w:pPr>
      <w:spacing w:line="278" w:lineRule="auto"/>
    </w:pPr>
    <w:rPr>
      <w:sz w:val="24"/>
      <w:szCs w:val="24"/>
    </w:rPr>
  </w:style>
  <w:style w:type="paragraph" w:customStyle="1" w:styleId="442A632FD039474FB5EC3D4BB8234E23">
    <w:name w:val="442A632FD039474FB5EC3D4BB8234E23"/>
    <w:rsid w:val="00AC41BB"/>
    <w:pPr>
      <w:spacing w:line="278" w:lineRule="auto"/>
    </w:pPr>
    <w:rPr>
      <w:sz w:val="24"/>
      <w:szCs w:val="24"/>
    </w:rPr>
  </w:style>
  <w:style w:type="paragraph" w:customStyle="1" w:styleId="2246BE7015B74A1393A8A1AD392D2DD7">
    <w:name w:val="2246BE7015B74A1393A8A1AD392D2DD7"/>
    <w:rsid w:val="00AC41BB"/>
    <w:pPr>
      <w:spacing w:line="278" w:lineRule="auto"/>
    </w:pPr>
    <w:rPr>
      <w:sz w:val="24"/>
      <w:szCs w:val="24"/>
    </w:rPr>
  </w:style>
  <w:style w:type="paragraph" w:customStyle="1" w:styleId="98BA9E1B532243EF8E03D350FCBB5BC1">
    <w:name w:val="98BA9E1B532243EF8E03D350FCBB5BC1"/>
    <w:rsid w:val="00AC41BB"/>
    <w:pPr>
      <w:spacing w:line="278" w:lineRule="auto"/>
    </w:pPr>
    <w:rPr>
      <w:sz w:val="24"/>
      <w:szCs w:val="24"/>
    </w:rPr>
  </w:style>
  <w:style w:type="paragraph" w:customStyle="1" w:styleId="3CE67CFFA9744D789B2811E55C036B41">
    <w:name w:val="3CE67CFFA9744D789B2811E55C036B41"/>
    <w:rsid w:val="00AC41BB"/>
    <w:pPr>
      <w:spacing w:line="278" w:lineRule="auto"/>
    </w:pPr>
    <w:rPr>
      <w:sz w:val="24"/>
      <w:szCs w:val="24"/>
    </w:rPr>
  </w:style>
  <w:style w:type="paragraph" w:customStyle="1" w:styleId="E3E6CED9EAF64B9EB0C31428C67DD32F">
    <w:name w:val="E3E6CED9EAF64B9EB0C31428C67DD32F"/>
    <w:rsid w:val="00AC41BB"/>
    <w:pPr>
      <w:spacing w:line="278" w:lineRule="auto"/>
    </w:pPr>
    <w:rPr>
      <w:sz w:val="24"/>
      <w:szCs w:val="24"/>
    </w:rPr>
  </w:style>
  <w:style w:type="paragraph" w:customStyle="1" w:styleId="76B67413019B478296662248A89A4710">
    <w:name w:val="76B67413019B478296662248A89A4710"/>
    <w:rsid w:val="00AC41BB"/>
    <w:pPr>
      <w:spacing w:line="278" w:lineRule="auto"/>
    </w:pPr>
    <w:rPr>
      <w:sz w:val="24"/>
      <w:szCs w:val="24"/>
    </w:rPr>
  </w:style>
  <w:style w:type="paragraph" w:customStyle="1" w:styleId="A0D0E08D453442C7B8E6D5D557D0DF50">
    <w:name w:val="A0D0E08D453442C7B8E6D5D557D0DF50"/>
    <w:rsid w:val="00AC41BB"/>
    <w:pPr>
      <w:spacing w:line="278" w:lineRule="auto"/>
    </w:pPr>
    <w:rPr>
      <w:sz w:val="24"/>
      <w:szCs w:val="24"/>
    </w:rPr>
  </w:style>
  <w:style w:type="paragraph" w:customStyle="1" w:styleId="9E694D0447F9474C8E7CC5D8E98B0C98">
    <w:name w:val="9E694D0447F9474C8E7CC5D8E98B0C98"/>
    <w:rsid w:val="00AC41BB"/>
    <w:pPr>
      <w:spacing w:line="278" w:lineRule="auto"/>
    </w:pPr>
    <w:rPr>
      <w:sz w:val="24"/>
      <w:szCs w:val="24"/>
    </w:rPr>
  </w:style>
  <w:style w:type="paragraph" w:customStyle="1" w:styleId="C0D84C23B7D740F28E941EA9848300E8">
    <w:name w:val="C0D84C23B7D740F28E941EA9848300E8"/>
    <w:rsid w:val="00AC41BB"/>
    <w:pPr>
      <w:spacing w:line="278" w:lineRule="auto"/>
    </w:pPr>
    <w:rPr>
      <w:sz w:val="24"/>
      <w:szCs w:val="24"/>
    </w:rPr>
  </w:style>
  <w:style w:type="paragraph" w:customStyle="1" w:styleId="69790DDDE8EC4D9D99521E0910FD6CC0">
    <w:name w:val="69790DDDE8EC4D9D99521E0910FD6CC0"/>
    <w:rsid w:val="00AC41BB"/>
    <w:pPr>
      <w:spacing w:line="278" w:lineRule="auto"/>
    </w:pPr>
    <w:rPr>
      <w:sz w:val="24"/>
      <w:szCs w:val="24"/>
    </w:rPr>
  </w:style>
  <w:style w:type="paragraph" w:customStyle="1" w:styleId="69DC2775F41340C186F430D6CDEB3B41">
    <w:name w:val="69DC2775F41340C186F430D6CDEB3B41"/>
    <w:rsid w:val="00AC41BB"/>
    <w:pPr>
      <w:spacing w:line="278" w:lineRule="auto"/>
    </w:pPr>
    <w:rPr>
      <w:sz w:val="24"/>
      <w:szCs w:val="24"/>
    </w:rPr>
  </w:style>
  <w:style w:type="paragraph" w:customStyle="1" w:styleId="BA7689DC345F49A6AC591D5AE4F8289B">
    <w:name w:val="BA7689DC345F49A6AC591D5AE4F8289B"/>
    <w:rsid w:val="00AC41BB"/>
    <w:pPr>
      <w:spacing w:line="278" w:lineRule="auto"/>
    </w:pPr>
    <w:rPr>
      <w:sz w:val="24"/>
      <w:szCs w:val="24"/>
    </w:rPr>
  </w:style>
  <w:style w:type="paragraph" w:customStyle="1" w:styleId="0E084D39B87B46278FE5711CA544ED6A">
    <w:name w:val="0E084D39B87B46278FE5711CA544ED6A"/>
    <w:rsid w:val="00AC41BB"/>
    <w:pPr>
      <w:spacing w:line="278" w:lineRule="auto"/>
    </w:pPr>
    <w:rPr>
      <w:sz w:val="24"/>
      <w:szCs w:val="24"/>
    </w:rPr>
  </w:style>
  <w:style w:type="paragraph" w:customStyle="1" w:styleId="D2DC4792B47F4757BF168A9DF44E7786">
    <w:name w:val="D2DC4792B47F4757BF168A9DF44E7786"/>
    <w:rsid w:val="00AC41BB"/>
    <w:pPr>
      <w:spacing w:line="278" w:lineRule="auto"/>
    </w:pPr>
    <w:rPr>
      <w:sz w:val="24"/>
      <w:szCs w:val="24"/>
    </w:rPr>
  </w:style>
  <w:style w:type="paragraph" w:customStyle="1" w:styleId="051147B8CF1B4CBBBFD62B77ABD138C9">
    <w:name w:val="051147B8CF1B4CBBBFD62B77ABD138C9"/>
    <w:rsid w:val="00AC41BB"/>
    <w:pPr>
      <w:spacing w:line="278" w:lineRule="auto"/>
    </w:pPr>
    <w:rPr>
      <w:sz w:val="24"/>
      <w:szCs w:val="24"/>
    </w:rPr>
  </w:style>
  <w:style w:type="paragraph" w:customStyle="1" w:styleId="AC25235FE1DD4A06B2F97AC581F0BA99">
    <w:name w:val="AC25235FE1DD4A06B2F97AC581F0BA99"/>
    <w:rsid w:val="00AC41BB"/>
    <w:pPr>
      <w:spacing w:line="278" w:lineRule="auto"/>
    </w:pPr>
    <w:rPr>
      <w:sz w:val="24"/>
      <w:szCs w:val="24"/>
    </w:rPr>
  </w:style>
  <w:style w:type="paragraph" w:customStyle="1" w:styleId="0E8D2B26FD4B43F28D0BE4B17C9D5241">
    <w:name w:val="0E8D2B26FD4B43F28D0BE4B17C9D5241"/>
    <w:rsid w:val="00AC41BB"/>
    <w:pPr>
      <w:spacing w:line="278" w:lineRule="auto"/>
    </w:pPr>
    <w:rPr>
      <w:sz w:val="24"/>
      <w:szCs w:val="24"/>
    </w:rPr>
  </w:style>
  <w:style w:type="paragraph" w:customStyle="1" w:styleId="BCF6814B89C74F50BFE7A677F7076C1E">
    <w:name w:val="BCF6814B89C74F50BFE7A677F7076C1E"/>
    <w:rsid w:val="00AC41BB"/>
    <w:pPr>
      <w:spacing w:line="278" w:lineRule="auto"/>
    </w:pPr>
    <w:rPr>
      <w:sz w:val="24"/>
      <w:szCs w:val="24"/>
    </w:rPr>
  </w:style>
  <w:style w:type="paragraph" w:customStyle="1" w:styleId="60A50B465ECD456CB81C71DD3FDE08A1">
    <w:name w:val="60A50B465ECD456CB81C71DD3FDE08A1"/>
    <w:rsid w:val="00AC41BB"/>
    <w:pPr>
      <w:spacing w:line="278" w:lineRule="auto"/>
    </w:pPr>
    <w:rPr>
      <w:sz w:val="24"/>
      <w:szCs w:val="24"/>
    </w:rPr>
  </w:style>
  <w:style w:type="paragraph" w:customStyle="1" w:styleId="42F4658DA99B4C4C8857F4A3BF586C51">
    <w:name w:val="42F4658DA99B4C4C8857F4A3BF586C51"/>
    <w:rsid w:val="00AC41BB"/>
    <w:pPr>
      <w:spacing w:line="278" w:lineRule="auto"/>
    </w:pPr>
    <w:rPr>
      <w:sz w:val="24"/>
      <w:szCs w:val="24"/>
    </w:rPr>
  </w:style>
  <w:style w:type="paragraph" w:customStyle="1" w:styleId="C88D2652A87442C4B7F5F3B51CB378EB">
    <w:name w:val="C88D2652A87442C4B7F5F3B51CB378EB"/>
    <w:rsid w:val="00AC41BB"/>
    <w:pPr>
      <w:spacing w:line="278" w:lineRule="auto"/>
    </w:pPr>
    <w:rPr>
      <w:sz w:val="24"/>
      <w:szCs w:val="24"/>
    </w:rPr>
  </w:style>
  <w:style w:type="paragraph" w:customStyle="1" w:styleId="F8326408F1254A88A373C475F0E919CE">
    <w:name w:val="F8326408F1254A88A373C475F0E919CE"/>
    <w:rsid w:val="00AC41BB"/>
    <w:pPr>
      <w:spacing w:line="278" w:lineRule="auto"/>
    </w:pPr>
    <w:rPr>
      <w:sz w:val="24"/>
      <w:szCs w:val="24"/>
    </w:rPr>
  </w:style>
  <w:style w:type="paragraph" w:customStyle="1" w:styleId="F26B7066F8184810BA7B0F631EB960D1">
    <w:name w:val="F26B7066F8184810BA7B0F631EB960D1"/>
    <w:rsid w:val="00AC41BB"/>
    <w:pPr>
      <w:spacing w:line="278" w:lineRule="auto"/>
    </w:pPr>
    <w:rPr>
      <w:sz w:val="24"/>
      <w:szCs w:val="24"/>
    </w:rPr>
  </w:style>
  <w:style w:type="paragraph" w:customStyle="1" w:styleId="88CE0EAACE464150A2DE9F24435A5DF9">
    <w:name w:val="88CE0EAACE464150A2DE9F24435A5DF9"/>
    <w:rsid w:val="00AC41BB"/>
    <w:pPr>
      <w:spacing w:line="278" w:lineRule="auto"/>
    </w:pPr>
    <w:rPr>
      <w:sz w:val="24"/>
      <w:szCs w:val="24"/>
    </w:rPr>
  </w:style>
  <w:style w:type="paragraph" w:customStyle="1" w:styleId="EE4044B7CA9F40CBB62A7C453E56DD54">
    <w:name w:val="EE4044B7CA9F40CBB62A7C453E56DD54"/>
    <w:rsid w:val="00AC41BB"/>
    <w:pPr>
      <w:spacing w:line="278" w:lineRule="auto"/>
    </w:pPr>
    <w:rPr>
      <w:sz w:val="24"/>
      <w:szCs w:val="24"/>
    </w:rPr>
  </w:style>
  <w:style w:type="paragraph" w:customStyle="1" w:styleId="FA979AFA04594055A15CBC2D49479F74">
    <w:name w:val="FA979AFA04594055A15CBC2D49479F74"/>
    <w:rsid w:val="00AC41BB"/>
    <w:pPr>
      <w:spacing w:line="278" w:lineRule="auto"/>
    </w:pPr>
    <w:rPr>
      <w:sz w:val="24"/>
      <w:szCs w:val="24"/>
    </w:rPr>
  </w:style>
  <w:style w:type="paragraph" w:customStyle="1" w:styleId="C4C3A75959844D8A9E13EC7992145A38">
    <w:name w:val="C4C3A75959844D8A9E13EC7992145A38"/>
    <w:rsid w:val="00AC41BB"/>
    <w:pPr>
      <w:spacing w:line="278" w:lineRule="auto"/>
    </w:pPr>
    <w:rPr>
      <w:sz w:val="24"/>
      <w:szCs w:val="24"/>
    </w:rPr>
  </w:style>
  <w:style w:type="paragraph" w:customStyle="1" w:styleId="D0245A69CD004183A773B06FE61F0CEC">
    <w:name w:val="D0245A69CD004183A773B06FE61F0CEC"/>
    <w:rsid w:val="00AC41BB"/>
    <w:pPr>
      <w:spacing w:line="278" w:lineRule="auto"/>
    </w:pPr>
    <w:rPr>
      <w:sz w:val="24"/>
      <w:szCs w:val="24"/>
    </w:rPr>
  </w:style>
  <w:style w:type="paragraph" w:customStyle="1" w:styleId="6E071002F4B14754A1D02906EE6DE7E6">
    <w:name w:val="6E071002F4B14754A1D02906EE6DE7E6"/>
    <w:rsid w:val="00AC41BB"/>
    <w:pPr>
      <w:spacing w:line="278" w:lineRule="auto"/>
    </w:pPr>
    <w:rPr>
      <w:sz w:val="24"/>
      <w:szCs w:val="24"/>
    </w:rPr>
  </w:style>
  <w:style w:type="paragraph" w:customStyle="1" w:styleId="78D752022C584184B4AEF378CADD9CC1">
    <w:name w:val="78D752022C584184B4AEF378CADD9CC1"/>
    <w:rsid w:val="00AC41BB"/>
    <w:pPr>
      <w:spacing w:line="278" w:lineRule="auto"/>
    </w:pPr>
    <w:rPr>
      <w:sz w:val="24"/>
      <w:szCs w:val="24"/>
    </w:rPr>
  </w:style>
  <w:style w:type="paragraph" w:customStyle="1" w:styleId="CB25E8A2C10B4879B2FA02BC0151A8E4">
    <w:name w:val="CB25E8A2C10B4879B2FA02BC0151A8E4"/>
    <w:rsid w:val="00AC41BB"/>
    <w:pPr>
      <w:spacing w:line="278" w:lineRule="auto"/>
    </w:pPr>
    <w:rPr>
      <w:sz w:val="24"/>
      <w:szCs w:val="24"/>
    </w:rPr>
  </w:style>
  <w:style w:type="paragraph" w:customStyle="1" w:styleId="5EE1F825E54F414EA192D1A1007A6CAD">
    <w:name w:val="5EE1F825E54F414EA192D1A1007A6CAD"/>
    <w:rsid w:val="00AC41BB"/>
    <w:pPr>
      <w:spacing w:line="278" w:lineRule="auto"/>
    </w:pPr>
    <w:rPr>
      <w:sz w:val="24"/>
      <w:szCs w:val="24"/>
    </w:rPr>
  </w:style>
  <w:style w:type="paragraph" w:customStyle="1" w:styleId="076B5E4271F14B22AEB4CD37D853EEFC">
    <w:name w:val="076B5E4271F14B22AEB4CD37D853EEFC"/>
    <w:rsid w:val="00AC41BB"/>
    <w:pPr>
      <w:spacing w:line="278" w:lineRule="auto"/>
    </w:pPr>
    <w:rPr>
      <w:sz w:val="24"/>
      <w:szCs w:val="24"/>
    </w:rPr>
  </w:style>
  <w:style w:type="paragraph" w:customStyle="1" w:styleId="7680D1C24D5B4FE6A5444F5AFBBA0738">
    <w:name w:val="7680D1C24D5B4FE6A5444F5AFBBA0738"/>
    <w:rsid w:val="00AC41BB"/>
    <w:pPr>
      <w:spacing w:line="278" w:lineRule="auto"/>
    </w:pPr>
    <w:rPr>
      <w:sz w:val="24"/>
      <w:szCs w:val="24"/>
    </w:rPr>
  </w:style>
  <w:style w:type="paragraph" w:customStyle="1" w:styleId="18C6D514CCDF4E08B3D5FB67D7F832DB">
    <w:name w:val="18C6D514CCDF4E08B3D5FB67D7F832DB"/>
    <w:rsid w:val="00AC41BB"/>
    <w:pPr>
      <w:spacing w:line="278" w:lineRule="auto"/>
    </w:pPr>
    <w:rPr>
      <w:sz w:val="24"/>
      <w:szCs w:val="24"/>
    </w:rPr>
  </w:style>
  <w:style w:type="paragraph" w:customStyle="1" w:styleId="3BDB5D0CD6ED4246BE9D16D4E197F309">
    <w:name w:val="3BDB5D0CD6ED4246BE9D16D4E197F309"/>
    <w:rsid w:val="00AC41BB"/>
    <w:pPr>
      <w:spacing w:line="278" w:lineRule="auto"/>
    </w:pPr>
    <w:rPr>
      <w:sz w:val="24"/>
      <w:szCs w:val="24"/>
    </w:rPr>
  </w:style>
  <w:style w:type="paragraph" w:customStyle="1" w:styleId="AC52C599A3A14EA8BB90F52A7F363253">
    <w:name w:val="AC52C599A3A14EA8BB90F52A7F363253"/>
    <w:rsid w:val="00AC41BB"/>
    <w:pPr>
      <w:spacing w:line="278" w:lineRule="auto"/>
    </w:pPr>
    <w:rPr>
      <w:sz w:val="24"/>
      <w:szCs w:val="24"/>
    </w:rPr>
  </w:style>
  <w:style w:type="paragraph" w:customStyle="1" w:styleId="55E610F687114BA4ABB48ABA36060C98">
    <w:name w:val="55E610F687114BA4ABB48ABA36060C98"/>
    <w:rsid w:val="00AC41BB"/>
    <w:pPr>
      <w:spacing w:line="278" w:lineRule="auto"/>
    </w:pPr>
    <w:rPr>
      <w:sz w:val="24"/>
      <w:szCs w:val="24"/>
    </w:rPr>
  </w:style>
  <w:style w:type="paragraph" w:customStyle="1" w:styleId="FD7AE448BA5C4D999A9E7129B37F2380">
    <w:name w:val="FD7AE448BA5C4D999A9E7129B37F2380"/>
    <w:rsid w:val="00AC41BB"/>
    <w:pPr>
      <w:spacing w:line="278" w:lineRule="auto"/>
    </w:pPr>
    <w:rPr>
      <w:sz w:val="24"/>
      <w:szCs w:val="24"/>
    </w:rPr>
  </w:style>
  <w:style w:type="paragraph" w:customStyle="1" w:styleId="3C88416ADA434EA9B5F5E946BC928EA2">
    <w:name w:val="3C88416ADA434EA9B5F5E946BC928EA2"/>
    <w:rsid w:val="00AC41BB"/>
    <w:pPr>
      <w:spacing w:line="278" w:lineRule="auto"/>
    </w:pPr>
    <w:rPr>
      <w:sz w:val="24"/>
      <w:szCs w:val="24"/>
    </w:rPr>
  </w:style>
  <w:style w:type="paragraph" w:customStyle="1" w:styleId="E0995F68D7084F46B0AACA51C9A30CB1">
    <w:name w:val="E0995F68D7084F46B0AACA51C9A30CB1"/>
    <w:rsid w:val="00AC41BB"/>
    <w:pPr>
      <w:spacing w:line="278" w:lineRule="auto"/>
    </w:pPr>
    <w:rPr>
      <w:sz w:val="24"/>
      <w:szCs w:val="24"/>
    </w:rPr>
  </w:style>
  <w:style w:type="paragraph" w:customStyle="1" w:styleId="5A1969B22DA44F1FBE1F39E440A408E8">
    <w:name w:val="5A1969B22DA44F1FBE1F39E440A408E8"/>
    <w:rsid w:val="00AC41BB"/>
    <w:pPr>
      <w:spacing w:line="278" w:lineRule="auto"/>
    </w:pPr>
    <w:rPr>
      <w:sz w:val="24"/>
      <w:szCs w:val="24"/>
    </w:rPr>
  </w:style>
  <w:style w:type="paragraph" w:customStyle="1" w:styleId="A610273DD3A14E28AD519B9EB66B1749">
    <w:name w:val="A610273DD3A14E28AD519B9EB66B1749"/>
    <w:rsid w:val="00AC41BB"/>
    <w:pPr>
      <w:spacing w:line="278" w:lineRule="auto"/>
    </w:pPr>
    <w:rPr>
      <w:sz w:val="24"/>
      <w:szCs w:val="24"/>
    </w:rPr>
  </w:style>
  <w:style w:type="paragraph" w:customStyle="1" w:styleId="1088E7AB972944E88DA5F1B91178D440">
    <w:name w:val="1088E7AB972944E88DA5F1B91178D440"/>
    <w:rsid w:val="00AC41BB"/>
    <w:pPr>
      <w:spacing w:line="278" w:lineRule="auto"/>
    </w:pPr>
    <w:rPr>
      <w:sz w:val="24"/>
      <w:szCs w:val="24"/>
    </w:rPr>
  </w:style>
  <w:style w:type="paragraph" w:customStyle="1" w:styleId="70D45645D39A4F3EBCF066B44198478A">
    <w:name w:val="70D45645D39A4F3EBCF066B44198478A"/>
    <w:rsid w:val="00AC41BB"/>
    <w:pPr>
      <w:spacing w:line="278" w:lineRule="auto"/>
    </w:pPr>
    <w:rPr>
      <w:sz w:val="24"/>
      <w:szCs w:val="24"/>
    </w:rPr>
  </w:style>
  <w:style w:type="paragraph" w:customStyle="1" w:styleId="821BE979D69B484FB7ECBD6924AC9939">
    <w:name w:val="821BE979D69B484FB7ECBD6924AC9939"/>
    <w:rsid w:val="00AC41BB"/>
    <w:pPr>
      <w:spacing w:line="278" w:lineRule="auto"/>
    </w:pPr>
    <w:rPr>
      <w:sz w:val="24"/>
      <w:szCs w:val="24"/>
    </w:rPr>
  </w:style>
  <w:style w:type="paragraph" w:customStyle="1" w:styleId="A116AB93968A476C8437189E3A9A16D0">
    <w:name w:val="A116AB93968A476C8437189E3A9A16D0"/>
    <w:rsid w:val="00AC41BB"/>
    <w:pPr>
      <w:spacing w:line="278" w:lineRule="auto"/>
    </w:pPr>
    <w:rPr>
      <w:sz w:val="24"/>
      <w:szCs w:val="24"/>
    </w:rPr>
  </w:style>
  <w:style w:type="paragraph" w:customStyle="1" w:styleId="5191C7DCCB744A6BACF3EE4A6721F971">
    <w:name w:val="5191C7DCCB744A6BACF3EE4A6721F971"/>
    <w:rsid w:val="00AC41BB"/>
    <w:pPr>
      <w:spacing w:line="278" w:lineRule="auto"/>
    </w:pPr>
    <w:rPr>
      <w:sz w:val="24"/>
      <w:szCs w:val="24"/>
    </w:rPr>
  </w:style>
  <w:style w:type="paragraph" w:customStyle="1" w:styleId="86A35AD29EE84C92BD97AF8EEF8DBA19">
    <w:name w:val="86A35AD29EE84C92BD97AF8EEF8DBA19"/>
    <w:rsid w:val="00AC41BB"/>
    <w:pPr>
      <w:spacing w:line="278" w:lineRule="auto"/>
    </w:pPr>
    <w:rPr>
      <w:sz w:val="24"/>
      <w:szCs w:val="24"/>
    </w:rPr>
  </w:style>
  <w:style w:type="paragraph" w:customStyle="1" w:styleId="797F05527F764085B5F046D2CBE5999C">
    <w:name w:val="797F05527F764085B5F046D2CBE5999C"/>
    <w:rsid w:val="00AC41BB"/>
    <w:pPr>
      <w:spacing w:line="278" w:lineRule="auto"/>
    </w:pPr>
    <w:rPr>
      <w:sz w:val="24"/>
      <w:szCs w:val="24"/>
    </w:rPr>
  </w:style>
  <w:style w:type="paragraph" w:customStyle="1" w:styleId="7889A0D6F8C147298FC75A408B277BC0">
    <w:name w:val="7889A0D6F8C147298FC75A408B277BC0"/>
    <w:rsid w:val="00AC41BB"/>
    <w:pPr>
      <w:spacing w:line="278" w:lineRule="auto"/>
    </w:pPr>
    <w:rPr>
      <w:sz w:val="24"/>
      <w:szCs w:val="24"/>
    </w:rPr>
  </w:style>
  <w:style w:type="paragraph" w:customStyle="1" w:styleId="2E3299B93EDD41509202E2F3F716C31F">
    <w:name w:val="2E3299B93EDD41509202E2F3F716C31F"/>
    <w:rsid w:val="00AC41BB"/>
    <w:pPr>
      <w:spacing w:line="278" w:lineRule="auto"/>
    </w:pPr>
    <w:rPr>
      <w:sz w:val="24"/>
      <w:szCs w:val="24"/>
    </w:rPr>
  </w:style>
  <w:style w:type="paragraph" w:customStyle="1" w:styleId="32A9E5A3C2EB4A149C29B159FC82DDC9">
    <w:name w:val="32A9E5A3C2EB4A149C29B159FC82DDC9"/>
    <w:rsid w:val="00AC41BB"/>
    <w:pPr>
      <w:spacing w:line="278" w:lineRule="auto"/>
    </w:pPr>
    <w:rPr>
      <w:sz w:val="24"/>
      <w:szCs w:val="24"/>
    </w:rPr>
  </w:style>
  <w:style w:type="paragraph" w:customStyle="1" w:styleId="854BE87A5A8D43FEAE895CC1D9C4119B">
    <w:name w:val="854BE87A5A8D43FEAE895CC1D9C4119B"/>
    <w:rsid w:val="00AC41BB"/>
    <w:pPr>
      <w:spacing w:line="278" w:lineRule="auto"/>
    </w:pPr>
    <w:rPr>
      <w:sz w:val="24"/>
      <w:szCs w:val="24"/>
    </w:rPr>
  </w:style>
  <w:style w:type="paragraph" w:customStyle="1" w:styleId="6E7FFE59E16D4FDBA10AC3E717D040E4">
    <w:name w:val="6E7FFE59E16D4FDBA10AC3E717D040E4"/>
    <w:rsid w:val="00AC41BB"/>
    <w:pPr>
      <w:spacing w:line="278" w:lineRule="auto"/>
    </w:pPr>
    <w:rPr>
      <w:sz w:val="24"/>
      <w:szCs w:val="24"/>
    </w:rPr>
  </w:style>
  <w:style w:type="paragraph" w:customStyle="1" w:styleId="5454C0E2895448BA8920497543CA1558">
    <w:name w:val="5454C0E2895448BA8920497543CA1558"/>
    <w:rsid w:val="00AC41BB"/>
    <w:pPr>
      <w:spacing w:line="278" w:lineRule="auto"/>
    </w:pPr>
    <w:rPr>
      <w:sz w:val="24"/>
      <w:szCs w:val="24"/>
    </w:rPr>
  </w:style>
  <w:style w:type="paragraph" w:customStyle="1" w:styleId="4C7C1A349172413D921D03FCBC7BC039">
    <w:name w:val="4C7C1A349172413D921D03FCBC7BC039"/>
    <w:rsid w:val="00AC41BB"/>
    <w:pPr>
      <w:spacing w:line="278" w:lineRule="auto"/>
    </w:pPr>
    <w:rPr>
      <w:sz w:val="24"/>
      <w:szCs w:val="24"/>
    </w:rPr>
  </w:style>
  <w:style w:type="paragraph" w:customStyle="1" w:styleId="D9187AB677D14D528E62C90D644DEAEA">
    <w:name w:val="D9187AB677D14D528E62C90D644DEAEA"/>
    <w:rsid w:val="00AC41BB"/>
    <w:pPr>
      <w:spacing w:line="278" w:lineRule="auto"/>
    </w:pPr>
    <w:rPr>
      <w:sz w:val="24"/>
      <w:szCs w:val="24"/>
    </w:rPr>
  </w:style>
  <w:style w:type="paragraph" w:customStyle="1" w:styleId="AAEC0930536241EB936C2D886B64945F">
    <w:name w:val="AAEC0930536241EB936C2D886B64945F"/>
    <w:rsid w:val="00AC41BB"/>
    <w:pPr>
      <w:spacing w:line="278" w:lineRule="auto"/>
    </w:pPr>
    <w:rPr>
      <w:sz w:val="24"/>
      <w:szCs w:val="24"/>
    </w:rPr>
  </w:style>
  <w:style w:type="paragraph" w:customStyle="1" w:styleId="212B490E36944C62B151D54FDD890DEB">
    <w:name w:val="212B490E36944C62B151D54FDD890DEB"/>
    <w:rsid w:val="00AC41BB"/>
    <w:pPr>
      <w:spacing w:line="278" w:lineRule="auto"/>
    </w:pPr>
    <w:rPr>
      <w:sz w:val="24"/>
      <w:szCs w:val="24"/>
    </w:rPr>
  </w:style>
  <w:style w:type="paragraph" w:customStyle="1" w:styleId="DA3C21DF17B64CD687274AEF3D281289">
    <w:name w:val="DA3C21DF17B64CD687274AEF3D281289"/>
    <w:rsid w:val="00AC41BB"/>
    <w:pPr>
      <w:spacing w:line="278" w:lineRule="auto"/>
    </w:pPr>
    <w:rPr>
      <w:sz w:val="24"/>
      <w:szCs w:val="24"/>
    </w:rPr>
  </w:style>
  <w:style w:type="paragraph" w:customStyle="1" w:styleId="28AA4AB2C6544AF3A1EB2A6F614F4F02">
    <w:name w:val="28AA4AB2C6544AF3A1EB2A6F614F4F02"/>
    <w:rsid w:val="00AC41BB"/>
    <w:pPr>
      <w:spacing w:line="278" w:lineRule="auto"/>
    </w:pPr>
    <w:rPr>
      <w:sz w:val="24"/>
      <w:szCs w:val="24"/>
    </w:rPr>
  </w:style>
  <w:style w:type="paragraph" w:customStyle="1" w:styleId="EC5133F93DD749678D59FBF6E72A7419">
    <w:name w:val="EC5133F93DD749678D59FBF6E72A7419"/>
    <w:rsid w:val="00AC41BB"/>
    <w:pPr>
      <w:spacing w:line="278" w:lineRule="auto"/>
    </w:pPr>
    <w:rPr>
      <w:sz w:val="24"/>
      <w:szCs w:val="24"/>
    </w:rPr>
  </w:style>
  <w:style w:type="paragraph" w:customStyle="1" w:styleId="C52779FD245F41E0B67EC6B51E2A6BB4">
    <w:name w:val="C52779FD245F41E0B67EC6B51E2A6BB4"/>
    <w:rsid w:val="00AC41BB"/>
    <w:pPr>
      <w:spacing w:line="278" w:lineRule="auto"/>
    </w:pPr>
    <w:rPr>
      <w:sz w:val="24"/>
      <w:szCs w:val="24"/>
    </w:rPr>
  </w:style>
  <w:style w:type="paragraph" w:customStyle="1" w:styleId="733746A5EEEB4B36822F9B850B61E01A">
    <w:name w:val="733746A5EEEB4B36822F9B850B61E01A"/>
    <w:rsid w:val="00AC41BB"/>
    <w:pPr>
      <w:spacing w:line="278" w:lineRule="auto"/>
    </w:pPr>
    <w:rPr>
      <w:sz w:val="24"/>
      <w:szCs w:val="24"/>
    </w:rPr>
  </w:style>
  <w:style w:type="paragraph" w:customStyle="1" w:styleId="60466B221D204B4BABD4CA7BE890FE82">
    <w:name w:val="60466B221D204B4BABD4CA7BE890FE82"/>
    <w:rsid w:val="00AC41BB"/>
    <w:pPr>
      <w:spacing w:line="278" w:lineRule="auto"/>
    </w:pPr>
    <w:rPr>
      <w:sz w:val="24"/>
      <w:szCs w:val="24"/>
    </w:rPr>
  </w:style>
  <w:style w:type="paragraph" w:customStyle="1" w:styleId="E8FA970F78CE44BBBCF0B8EE22E7FEA0">
    <w:name w:val="E8FA970F78CE44BBBCF0B8EE22E7FEA0"/>
    <w:rsid w:val="00AC41BB"/>
    <w:pPr>
      <w:spacing w:line="278" w:lineRule="auto"/>
    </w:pPr>
    <w:rPr>
      <w:sz w:val="24"/>
      <w:szCs w:val="24"/>
    </w:rPr>
  </w:style>
  <w:style w:type="paragraph" w:customStyle="1" w:styleId="E8C69FB427344086A2F481C55090D7C8">
    <w:name w:val="E8C69FB427344086A2F481C55090D7C8"/>
    <w:rsid w:val="00AC41BB"/>
    <w:pPr>
      <w:spacing w:line="278" w:lineRule="auto"/>
    </w:pPr>
    <w:rPr>
      <w:sz w:val="24"/>
      <w:szCs w:val="24"/>
    </w:rPr>
  </w:style>
  <w:style w:type="paragraph" w:customStyle="1" w:styleId="20D04E69CFFA4EFBAE6F336C43D239C8">
    <w:name w:val="20D04E69CFFA4EFBAE6F336C43D239C8"/>
    <w:rsid w:val="00AC41BB"/>
    <w:pPr>
      <w:spacing w:line="278" w:lineRule="auto"/>
    </w:pPr>
    <w:rPr>
      <w:sz w:val="24"/>
      <w:szCs w:val="24"/>
    </w:rPr>
  </w:style>
  <w:style w:type="paragraph" w:customStyle="1" w:styleId="2E6611868BD3481FAB563AEF3931F7FC">
    <w:name w:val="2E6611868BD3481FAB563AEF3931F7FC"/>
    <w:rsid w:val="00AC41BB"/>
    <w:pPr>
      <w:spacing w:line="278" w:lineRule="auto"/>
    </w:pPr>
    <w:rPr>
      <w:sz w:val="24"/>
      <w:szCs w:val="24"/>
    </w:rPr>
  </w:style>
  <w:style w:type="paragraph" w:customStyle="1" w:styleId="6862E6C1A7F044348422DD4B48D98ED6">
    <w:name w:val="6862E6C1A7F044348422DD4B48D98ED6"/>
    <w:rsid w:val="00AC41BB"/>
    <w:pPr>
      <w:spacing w:line="278" w:lineRule="auto"/>
    </w:pPr>
    <w:rPr>
      <w:sz w:val="24"/>
      <w:szCs w:val="24"/>
    </w:rPr>
  </w:style>
  <w:style w:type="paragraph" w:customStyle="1" w:styleId="CFB006B1BAB341859C54259747FF0DAE">
    <w:name w:val="CFB006B1BAB341859C54259747FF0DAE"/>
    <w:rsid w:val="00AC41BB"/>
    <w:pPr>
      <w:spacing w:line="278" w:lineRule="auto"/>
    </w:pPr>
    <w:rPr>
      <w:sz w:val="24"/>
      <w:szCs w:val="24"/>
    </w:rPr>
  </w:style>
  <w:style w:type="paragraph" w:customStyle="1" w:styleId="422928E8218D47C6AAEB15DC1283AB93">
    <w:name w:val="422928E8218D47C6AAEB15DC1283AB93"/>
    <w:rsid w:val="00AC41BB"/>
    <w:pPr>
      <w:spacing w:line="278" w:lineRule="auto"/>
    </w:pPr>
    <w:rPr>
      <w:sz w:val="24"/>
      <w:szCs w:val="24"/>
    </w:rPr>
  </w:style>
  <w:style w:type="paragraph" w:customStyle="1" w:styleId="6A794A2F77F844A1AAC74EE4BB1957CB">
    <w:name w:val="6A794A2F77F844A1AAC74EE4BB1957CB"/>
    <w:rsid w:val="00AC41BB"/>
    <w:pPr>
      <w:spacing w:line="278" w:lineRule="auto"/>
    </w:pPr>
    <w:rPr>
      <w:sz w:val="24"/>
      <w:szCs w:val="24"/>
    </w:rPr>
  </w:style>
  <w:style w:type="paragraph" w:customStyle="1" w:styleId="D57CBA9D3C644026B897BE04D6800897">
    <w:name w:val="D57CBA9D3C644026B897BE04D6800897"/>
    <w:rsid w:val="00AC41BB"/>
    <w:pPr>
      <w:spacing w:line="278" w:lineRule="auto"/>
    </w:pPr>
    <w:rPr>
      <w:sz w:val="24"/>
      <w:szCs w:val="24"/>
    </w:rPr>
  </w:style>
  <w:style w:type="paragraph" w:customStyle="1" w:styleId="7F804A471C60499491CEB5A20D141C94">
    <w:name w:val="7F804A471C60499491CEB5A20D141C94"/>
    <w:rsid w:val="00AC41BB"/>
    <w:pPr>
      <w:spacing w:line="278" w:lineRule="auto"/>
    </w:pPr>
    <w:rPr>
      <w:sz w:val="24"/>
      <w:szCs w:val="24"/>
    </w:rPr>
  </w:style>
  <w:style w:type="paragraph" w:customStyle="1" w:styleId="1043C6ED308E4E9BBED16BB10295B671">
    <w:name w:val="1043C6ED308E4E9BBED16BB10295B671"/>
    <w:rsid w:val="00AC41BB"/>
    <w:pPr>
      <w:spacing w:line="278" w:lineRule="auto"/>
    </w:pPr>
    <w:rPr>
      <w:sz w:val="24"/>
      <w:szCs w:val="24"/>
    </w:rPr>
  </w:style>
  <w:style w:type="paragraph" w:customStyle="1" w:styleId="6061449504F14850B61E05B764E6295E">
    <w:name w:val="6061449504F14850B61E05B764E6295E"/>
    <w:rsid w:val="00AC41BB"/>
    <w:pPr>
      <w:spacing w:line="278" w:lineRule="auto"/>
    </w:pPr>
    <w:rPr>
      <w:sz w:val="24"/>
      <w:szCs w:val="24"/>
    </w:rPr>
  </w:style>
  <w:style w:type="paragraph" w:customStyle="1" w:styleId="35999CCEA4204B438C48E1AF5A38AFBE">
    <w:name w:val="35999CCEA4204B438C48E1AF5A38AFBE"/>
    <w:rsid w:val="00AC41BB"/>
    <w:pPr>
      <w:spacing w:line="278" w:lineRule="auto"/>
    </w:pPr>
    <w:rPr>
      <w:sz w:val="24"/>
      <w:szCs w:val="24"/>
    </w:rPr>
  </w:style>
  <w:style w:type="paragraph" w:customStyle="1" w:styleId="092EF1AF195541A1BD0E7ECB6320F40F">
    <w:name w:val="092EF1AF195541A1BD0E7ECB6320F40F"/>
    <w:rsid w:val="00AC41BB"/>
    <w:pPr>
      <w:spacing w:line="278" w:lineRule="auto"/>
    </w:pPr>
    <w:rPr>
      <w:sz w:val="24"/>
      <w:szCs w:val="24"/>
    </w:rPr>
  </w:style>
  <w:style w:type="paragraph" w:customStyle="1" w:styleId="76933343F0CF4C88AFA1CBE1037A3E47">
    <w:name w:val="76933343F0CF4C88AFA1CBE1037A3E47"/>
    <w:rsid w:val="00AC41BB"/>
    <w:pPr>
      <w:spacing w:line="278" w:lineRule="auto"/>
    </w:pPr>
    <w:rPr>
      <w:sz w:val="24"/>
      <w:szCs w:val="24"/>
    </w:rPr>
  </w:style>
  <w:style w:type="paragraph" w:customStyle="1" w:styleId="666F52494AC54FB3B81A39A346BE8885">
    <w:name w:val="666F52494AC54FB3B81A39A346BE8885"/>
    <w:rsid w:val="00AC41BB"/>
    <w:pPr>
      <w:spacing w:line="278" w:lineRule="auto"/>
    </w:pPr>
    <w:rPr>
      <w:sz w:val="24"/>
      <w:szCs w:val="24"/>
    </w:rPr>
  </w:style>
  <w:style w:type="paragraph" w:customStyle="1" w:styleId="C1C6DCD08D4840A387F2F4BD405FF234">
    <w:name w:val="C1C6DCD08D4840A387F2F4BD405FF234"/>
    <w:rsid w:val="00AC41BB"/>
    <w:pPr>
      <w:spacing w:line="278" w:lineRule="auto"/>
    </w:pPr>
    <w:rPr>
      <w:sz w:val="24"/>
      <w:szCs w:val="24"/>
    </w:rPr>
  </w:style>
  <w:style w:type="paragraph" w:customStyle="1" w:styleId="FC3DE727179A4632923660673739CC0D">
    <w:name w:val="FC3DE727179A4632923660673739CC0D"/>
    <w:rsid w:val="00AC41BB"/>
    <w:pPr>
      <w:spacing w:line="278" w:lineRule="auto"/>
    </w:pPr>
    <w:rPr>
      <w:sz w:val="24"/>
      <w:szCs w:val="24"/>
    </w:rPr>
  </w:style>
  <w:style w:type="paragraph" w:customStyle="1" w:styleId="0C19FC9807124C06BFD3EB7BBECCA08B">
    <w:name w:val="0C19FC9807124C06BFD3EB7BBECCA08B"/>
    <w:rsid w:val="00AC41BB"/>
    <w:pPr>
      <w:spacing w:line="278" w:lineRule="auto"/>
    </w:pPr>
    <w:rPr>
      <w:sz w:val="24"/>
      <w:szCs w:val="24"/>
    </w:rPr>
  </w:style>
  <w:style w:type="paragraph" w:customStyle="1" w:styleId="A6A24D57F5A840AD830EF9655424F6C5">
    <w:name w:val="A6A24D57F5A840AD830EF9655424F6C5"/>
    <w:rsid w:val="00AC41BB"/>
    <w:pPr>
      <w:spacing w:line="278" w:lineRule="auto"/>
    </w:pPr>
    <w:rPr>
      <w:sz w:val="24"/>
      <w:szCs w:val="24"/>
    </w:rPr>
  </w:style>
  <w:style w:type="paragraph" w:customStyle="1" w:styleId="AF40DEDDD2524FB38F399F974E377B15">
    <w:name w:val="AF40DEDDD2524FB38F399F974E377B15"/>
    <w:rsid w:val="00AC41BB"/>
    <w:pPr>
      <w:spacing w:line="278" w:lineRule="auto"/>
    </w:pPr>
    <w:rPr>
      <w:sz w:val="24"/>
      <w:szCs w:val="24"/>
    </w:rPr>
  </w:style>
  <w:style w:type="paragraph" w:customStyle="1" w:styleId="C49996C4C81F4C579E3B192ABFED065C">
    <w:name w:val="C49996C4C81F4C579E3B192ABFED065C"/>
    <w:rsid w:val="00AC41BB"/>
    <w:pPr>
      <w:spacing w:line="278" w:lineRule="auto"/>
    </w:pPr>
    <w:rPr>
      <w:sz w:val="24"/>
      <w:szCs w:val="24"/>
    </w:rPr>
  </w:style>
  <w:style w:type="paragraph" w:customStyle="1" w:styleId="CAF6358B4BF64229BCDBDA926A377120">
    <w:name w:val="CAF6358B4BF64229BCDBDA926A377120"/>
    <w:rsid w:val="00AC41BB"/>
    <w:pPr>
      <w:spacing w:line="278" w:lineRule="auto"/>
    </w:pPr>
    <w:rPr>
      <w:sz w:val="24"/>
      <w:szCs w:val="24"/>
    </w:rPr>
  </w:style>
  <w:style w:type="paragraph" w:customStyle="1" w:styleId="7335F1A1CF0643EF8E43312F730F3A7E">
    <w:name w:val="7335F1A1CF0643EF8E43312F730F3A7E"/>
    <w:rsid w:val="00AC41BB"/>
    <w:pPr>
      <w:spacing w:line="278" w:lineRule="auto"/>
    </w:pPr>
    <w:rPr>
      <w:sz w:val="24"/>
      <w:szCs w:val="24"/>
    </w:rPr>
  </w:style>
  <w:style w:type="paragraph" w:customStyle="1" w:styleId="095CBD2385614EFFA4770E3764908F5D">
    <w:name w:val="095CBD2385614EFFA4770E3764908F5D"/>
    <w:rsid w:val="00AC41BB"/>
    <w:pPr>
      <w:spacing w:line="278" w:lineRule="auto"/>
    </w:pPr>
    <w:rPr>
      <w:sz w:val="24"/>
      <w:szCs w:val="24"/>
    </w:rPr>
  </w:style>
  <w:style w:type="paragraph" w:customStyle="1" w:styleId="31FC4F21436340D78503D2BAF50DEC9B">
    <w:name w:val="31FC4F21436340D78503D2BAF50DEC9B"/>
    <w:rsid w:val="00AC41BB"/>
    <w:pPr>
      <w:spacing w:line="278" w:lineRule="auto"/>
    </w:pPr>
    <w:rPr>
      <w:sz w:val="24"/>
      <w:szCs w:val="24"/>
    </w:rPr>
  </w:style>
  <w:style w:type="paragraph" w:customStyle="1" w:styleId="84DD4D34A165430AB5800BAC5545A41A">
    <w:name w:val="84DD4D34A165430AB5800BAC5545A41A"/>
    <w:rsid w:val="00AC41BB"/>
    <w:pPr>
      <w:spacing w:line="278" w:lineRule="auto"/>
    </w:pPr>
    <w:rPr>
      <w:sz w:val="24"/>
      <w:szCs w:val="24"/>
    </w:rPr>
  </w:style>
  <w:style w:type="paragraph" w:customStyle="1" w:styleId="7B729C782B674773A8B7EEFA584945DF">
    <w:name w:val="7B729C782B674773A8B7EEFA584945DF"/>
    <w:rsid w:val="00AC41BB"/>
    <w:pPr>
      <w:spacing w:line="278" w:lineRule="auto"/>
    </w:pPr>
    <w:rPr>
      <w:sz w:val="24"/>
      <w:szCs w:val="24"/>
    </w:rPr>
  </w:style>
  <w:style w:type="paragraph" w:customStyle="1" w:styleId="545C61A93C3C4E91B689B0A523D2DCB4">
    <w:name w:val="545C61A93C3C4E91B689B0A523D2DCB4"/>
    <w:rsid w:val="00AC41BB"/>
    <w:pPr>
      <w:spacing w:line="278" w:lineRule="auto"/>
    </w:pPr>
    <w:rPr>
      <w:sz w:val="24"/>
      <w:szCs w:val="24"/>
    </w:rPr>
  </w:style>
  <w:style w:type="paragraph" w:customStyle="1" w:styleId="C5AE8EA9C60948B3BB3DFBCE3F95ABBE">
    <w:name w:val="C5AE8EA9C60948B3BB3DFBCE3F95ABBE"/>
    <w:rsid w:val="00AC41BB"/>
    <w:pPr>
      <w:spacing w:line="278" w:lineRule="auto"/>
    </w:pPr>
    <w:rPr>
      <w:sz w:val="24"/>
      <w:szCs w:val="24"/>
    </w:rPr>
  </w:style>
  <w:style w:type="paragraph" w:customStyle="1" w:styleId="3BDF44F826414995A2E9D2A37DCEDB92">
    <w:name w:val="3BDF44F826414995A2E9D2A37DCEDB92"/>
    <w:rsid w:val="00AC41BB"/>
    <w:pPr>
      <w:spacing w:line="278" w:lineRule="auto"/>
    </w:pPr>
    <w:rPr>
      <w:sz w:val="24"/>
      <w:szCs w:val="24"/>
    </w:rPr>
  </w:style>
  <w:style w:type="paragraph" w:customStyle="1" w:styleId="11C3DFAAC8E1480B89F566C2915F3A1D">
    <w:name w:val="11C3DFAAC8E1480B89F566C2915F3A1D"/>
    <w:rsid w:val="00AC41BB"/>
    <w:pPr>
      <w:spacing w:line="278" w:lineRule="auto"/>
    </w:pPr>
    <w:rPr>
      <w:sz w:val="24"/>
      <w:szCs w:val="24"/>
    </w:rPr>
  </w:style>
  <w:style w:type="paragraph" w:customStyle="1" w:styleId="CED4BE0B8ACB4492953754FDB444F5F7">
    <w:name w:val="CED4BE0B8ACB4492953754FDB444F5F7"/>
    <w:rsid w:val="00AC41BB"/>
    <w:pPr>
      <w:spacing w:line="278" w:lineRule="auto"/>
    </w:pPr>
    <w:rPr>
      <w:sz w:val="24"/>
      <w:szCs w:val="24"/>
    </w:rPr>
  </w:style>
  <w:style w:type="paragraph" w:customStyle="1" w:styleId="286C8337BF5642C49C56A89A6B62FF0F">
    <w:name w:val="286C8337BF5642C49C56A89A6B62FF0F"/>
    <w:rsid w:val="00AC41BB"/>
    <w:pPr>
      <w:spacing w:line="278" w:lineRule="auto"/>
    </w:pPr>
    <w:rPr>
      <w:sz w:val="24"/>
      <w:szCs w:val="24"/>
    </w:rPr>
  </w:style>
  <w:style w:type="paragraph" w:customStyle="1" w:styleId="C98358A1ED554B4E9CC4849E35E9AB4E">
    <w:name w:val="C98358A1ED554B4E9CC4849E35E9AB4E"/>
    <w:rsid w:val="00AC41BB"/>
    <w:pPr>
      <w:spacing w:line="278" w:lineRule="auto"/>
    </w:pPr>
    <w:rPr>
      <w:sz w:val="24"/>
      <w:szCs w:val="24"/>
    </w:rPr>
  </w:style>
  <w:style w:type="paragraph" w:customStyle="1" w:styleId="E439EA4EFEC74FD9A33A2AD4DC2069E8">
    <w:name w:val="E439EA4EFEC74FD9A33A2AD4DC2069E8"/>
    <w:rsid w:val="00AC41BB"/>
    <w:pPr>
      <w:spacing w:line="278" w:lineRule="auto"/>
    </w:pPr>
    <w:rPr>
      <w:sz w:val="24"/>
      <w:szCs w:val="24"/>
    </w:rPr>
  </w:style>
  <w:style w:type="paragraph" w:customStyle="1" w:styleId="37D6FFE5881749D5BFCE636122ABBECA">
    <w:name w:val="37D6FFE5881749D5BFCE636122ABBECA"/>
    <w:rsid w:val="00AC41BB"/>
    <w:pPr>
      <w:spacing w:line="278" w:lineRule="auto"/>
    </w:pPr>
    <w:rPr>
      <w:sz w:val="24"/>
      <w:szCs w:val="24"/>
    </w:rPr>
  </w:style>
  <w:style w:type="paragraph" w:customStyle="1" w:styleId="B7053B922D2B45D5B7472B664175EC20">
    <w:name w:val="B7053B922D2B45D5B7472B664175EC20"/>
    <w:rsid w:val="00AC41BB"/>
    <w:pPr>
      <w:spacing w:line="278" w:lineRule="auto"/>
    </w:pPr>
    <w:rPr>
      <w:sz w:val="24"/>
      <w:szCs w:val="24"/>
    </w:rPr>
  </w:style>
  <w:style w:type="paragraph" w:customStyle="1" w:styleId="9D48120B9A5441B186B3D0FF1A4BFF67">
    <w:name w:val="9D48120B9A5441B186B3D0FF1A4BFF67"/>
    <w:rsid w:val="00AC41BB"/>
    <w:pPr>
      <w:spacing w:line="278" w:lineRule="auto"/>
    </w:pPr>
    <w:rPr>
      <w:sz w:val="24"/>
      <w:szCs w:val="24"/>
    </w:rPr>
  </w:style>
  <w:style w:type="paragraph" w:customStyle="1" w:styleId="CD282FAC9F004362AB43EFAFB05958E1">
    <w:name w:val="CD282FAC9F004362AB43EFAFB05958E1"/>
    <w:rsid w:val="00AC41BB"/>
    <w:pPr>
      <w:spacing w:line="278" w:lineRule="auto"/>
    </w:pPr>
    <w:rPr>
      <w:sz w:val="24"/>
      <w:szCs w:val="24"/>
    </w:rPr>
  </w:style>
  <w:style w:type="paragraph" w:customStyle="1" w:styleId="5ECEB1A2E34148B8BB1C0659EC226C59">
    <w:name w:val="5ECEB1A2E34148B8BB1C0659EC226C59"/>
    <w:rsid w:val="00AC41BB"/>
    <w:pPr>
      <w:spacing w:line="278" w:lineRule="auto"/>
    </w:pPr>
    <w:rPr>
      <w:sz w:val="24"/>
      <w:szCs w:val="24"/>
    </w:rPr>
  </w:style>
  <w:style w:type="paragraph" w:customStyle="1" w:styleId="863D221F7692480FB8565211A6D6CFD3">
    <w:name w:val="863D221F7692480FB8565211A6D6CFD3"/>
    <w:rsid w:val="00AC41BB"/>
    <w:pPr>
      <w:spacing w:line="278" w:lineRule="auto"/>
    </w:pPr>
    <w:rPr>
      <w:sz w:val="24"/>
      <w:szCs w:val="24"/>
    </w:rPr>
  </w:style>
  <w:style w:type="paragraph" w:customStyle="1" w:styleId="1955C84787034A54AAD0D6A30DD41270">
    <w:name w:val="1955C84787034A54AAD0D6A30DD41270"/>
    <w:rsid w:val="00AC41BB"/>
    <w:pPr>
      <w:spacing w:line="278" w:lineRule="auto"/>
    </w:pPr>
    <w:rPr>
      <w:sz w:val="24"/>
      <w:szCs w:val="24"/>
    </w:rPr>
  </w:style>
  <w:style w:type="paragraph" w:customStyle="1" w:styleId="E80A90CE98C547B2B3097E69B7735C8B">
    <w:name w:val="E80A90CE98C547B2B3097E69B7735C8B"/>
    <w:rsid w:val="00AC41BB"/>
    <w:pPr>
      <w:spacing w:line="278" w:lineRule="auto"/>
    </w:pPr>
    <w:rPr>
      <w:sz w:val="24"/>
      <w:szCs w:val="24"/>
    </w:rPr>
  </w:style>
  <w:style w:type="paragraph" w:customStyle="1" w:styleId="A4BFC4D621804ED9A30BC7F6827E5DBF">
    <w:name w:val="A4BFC4D621804ED9A30BC7F6827E5DBF"/>
    <w:rsid w:val="00AC41BB"/>
    <w:pPr>
      <w:spacing w:line="278" w:lineRule="auto"/>
    </w:pPr>
    <w:rPr>
      <w:sz w:val="24"/>
      <w:szCs w:val="24"/>
    </w:rPr>
  </w:style>
  <w:style w:type="paragraph" w:customStyle="1" w:styleId="B531D4A5ABD04D5DA6764B5614D036CC">
    <w:name w:val="B531D4A5ABD04D5DA6764B5614D036CC"/>
    <w:rsid w:val="00AC41BB"/>
    <w:pPr>
      <w:spacing w:line="278" w:lineRule="auto"/>
    </w:pPr>
    <w:rPr>
      <w:sz w:val="24"/>
      <w:szCs w:val="24"/>
    </w:rPr>
  </w:style>
  <w:style w:type="paragraph" w:customStyle="1" w:styleId="21510901E0504CD5A8F53F6D3BA10632">
    <w:name w:val="21510901E0504CD5A8F53F6D3BA10632"/>
    <w:rsid w:val="00AC41BB"/>
    <w:pPr>
      <w:spacing w:line="278" w:lineRule="auto"/>
    </w:pPr>
    <w:rPr>
      <w:sz w:val="24"/>
      <w:szCs w:val="24"/>
    </w:rPr>
  </w:style>
  <w:style w:type="paragraph" w:customStyle="1" w:styleId="DCC8097C65D348C18DEE3267E711ED96">
    <w:name w:val="DCC8097C65D348C18DEE3267E711ED96"/>
    <w:rsid w:val="00AC41BB"/>
    <w:pPr>
      <w:spacing w:line="278" w:lineRule="auto"/>
    </w:pPr>
    <w:rPr>
      <w:sz w:val="24"/>
      <w:szCs w:val="24"/>
    </w:rPr>
  </w:style>
  <w:style w:type="paragraph" w:customStyle="1" w:styleId="F240C4B26F3B4861A5CA8152FEB0A3B1">
    <w:name w:val="F240C4B26F3B4861A5CA8152FEB0A3B1"/>
    <w:rsid w:val="00AC41BB"/>
    <w:pPr>
      <w:spacing w:line="278" w:lineRule="auto"/>
    </w:pPr>
    <w:rPr>
      <w:sz w:val="24"/>
      <w:szCs w:val="24"/>
    </w:rPr>
  </w:style>
  <w:style w:type="paragraph" w:customStyle="1" w:styleId="E03C84144EBB4116B73BF56486AFA067">
    <w:name w:val="E03C84144EBB4116B73BF56486AFA067"/>
    <w:rsid w:val="00AC41BB"/>
    <w:pPr>
      <w:spacing w:line="278" w:lineRule="auto"/>
    </w:pPr>
    <w:rPr>
      <w:sz w:val="24"/>
      <w:szCs w:val="24"/>
    </w:rPr>
  </w:style>
  <w:style w:type="paragraph" w:customStyle="1" w:styleId="E6C2454A0F834244B3D5F239D2905FFC">
    <w:name w:val="E6C2454A0F834244B3D5F239D2905FFC"/>
    <w:rsid w:val="00AC41BB"/>
    <w:pPr>
      <w:spacing w:line="278" w:lineRule="auto"/>
    </w:pPr>
    <w:rPr>
      <w:sz w:val="24"/>
      <w:szCs w:val="24"/>
    </w:rPr>
  </w:style>
  <w:style w:type="paragraph" w:customStyle="1" w:styleId="A01C6C30E03B41F1BF47E26A7CCDA46D">
    <w:name w:val="A01C6C30E03B41F1BF47E26A7CCDA46D"/>
    <w:rsid w:val="00AC41BB"/>
    <w:pPr>
      <w:spacing w:line="278" w:lineRule="auto"/>
    </w:pPr>
    <w:rPr>
      <w:sz w:val="24"/>
      <w:szCs w:val="24"/>
    </w:rPr>
  </w:style>
  <w:style w:type="paragraph" w:customStyle="1" w:styleId="7B996542334D433581062F3AE0F0C6E4">
    <w:name w:val="7B996542334D433581062F3AE0F0C6E4"/>
    <w:rsid w:val="00AC41BB"/>
    <w:pPr>
      <w:spacing w:line="278" w:lineRule="auto"/>
    </w:pPr>
    <w:rPr>
      <w:sz w:val="24"/>
      <w:szCs w:val="24"/>
    </w:rPr>
  </w:style>
  <w:style w:type="paragraph" w:customStyle="1" w:styleId="4872A2DFB0E244BCBC6CEEA2620A47F4">
    <w:name w:val="4872A2DFB0E244BCBC6CEEA2620A47F4"/>
    <w:rsid w:val="00AC41BB"/>
    <w:pPr>
      <w:spacing w:line="278" w:lineRule="auto"/>
    </w:pPr>
    <w:rPr>
      <w:sz w:val="24"/>
      <w:szCs w:val="24"/>
    </w:rPr>
  </w:style>
  <w:style w:type="paragraph" w:customStyle="1" w:styleId="D2217BEF429C4D72BA70BD0AC2DAB140">
    <w:name w:val="D2217BEF429C4D72BA70BD0AC2DAB140"/>
    <w:rsid w:val="00AC41BB"/>
    <w:pPr>
      <w:spacing w:line="278" w:lineRule="auto"/>
    </w:pPr>
    <w:rPr>
      <w:sz w:val="24"/>
      <w:szCs w:val="24"/>
    </w:rPr>
  </w:style>
  <w:style w:type="paragraph" w:customStyle="1" w:styleId="254F9A0B365B43D6B647B0CAF83F5322">
    <w:name w:val="254F9A0B365B43D6B647B0CAF83F5322"/>
    <w:rsid w:val="00AC41BB"/>
    <w:pPr>
      <w:spacing w:line="278" w:lineRule="auto"/>
    </w:pPr>
    <w:rPr>
      <w:sz w:val="24"/>
      <w:szCs w:val="24"/>
    </w:rPr>
  </w:style>
  <w:style w:type="paragraph" w:customStyle="1" w:styleId="9C866E1DBA54411FA9B8C3FCFC6C34FF">
    <w:name w:val="9C866E1DBA54411FA9B8C3FCFC6C34FF"/>
    <w:rsid w:val="00AC41BB"/>
    <w:pPr>
      <w:spacing w:line="278" w:lineRule="auto"/>
    </w:pPr>
    <w:rPr>
      <w:sz w:val="24"/>
      <w:szCs w:val="24"/>
    </w:rPr>
  </w:style>
  <w:style w:type="paragraph" w:customStyle="1" w:styleId="2D451084DCEC495FA82A6405F625A855">
    <w:name w:val="2D451084DCEC495FA82A6405F625A855"/>
    <w:rsid w:val="00AC41BB"/>
    <w:pPr>
      <w:spacing w:line="278" w:lineRule="auto"/>
    </w:pPr>
    <w:rPr>
      <w:sz w:val="24"/>
      <w:szCs w:val="24"/>
    </w:rPr>
  </w:style>
  <w:style w:type="paragraph" w:customStyle="1" w:styleId="0A70D41751964781816560400722D5D3">
    <w:name w:val="0A70D41751964781816560400722D5D3"/>
    <w:rsid w:val="00AC41BB"/>
    <w:pPr>
      <w:spacing w:line="278" w:lineRule="auto"/>
    </w:pPr>
    <w:rPr>
      <w:sz w:val="24"/>
      <w:szCs w:val="24"/>
    </w:rPr>
  </w:style>
  <w:style w:type="paragraph" w:customStyle="1" w:styleId="4448CAA7FBB249A48819568A9F387871">
    <w:name w:val="4448CAA7FBB249A48819568A9F387871"/>
    <w:rsid w:val="00AC41BB"/>
    <w:pPr>
      <w:spacing w:line="278" w:lineRule="auto"/>
    </w:pPr>
    <w:rPr>
      <w:sz w:val="24"/>
      <w:szCs w:val="24"/>
    </w:rPr>
  </w:style>
  <w:style w:type="paragraph" w:customStyle="1" w:styleId="BC751FC804C54A90A6C56F054FDB8BF0">
    <w:name w:val="BC751FC804C54A90A6C56F054FDB8BF0"/>
    <w:rsid w:val="00AC41BB"/>
    <w:pPr>
      <w:spacing w:line="278" w:lineRule="auto"/>
    </w:pPr>
    <w:rPr>
      <w:sz w:val="24"/>
      <w:szCs w:val="24"/>
    </w:rPr>
  </w:style>
  <w:style w:type="paragraph" w:customStyle="1" w:styleId="D88F6EA3DB1543FBA588F57B46BED615">
    <w:name w:val="D88F6EA3DB1543FBA588F57B46BED615"/>
    <w:rsid w:val="00AC41BB"/>
    <w:pPr>
      <w:spacing w:line="278" w:lineRule="auto"/>
    </w:pPr>
    <w:rPr>
      <w:sz w:val="24"/>
      <w:szCs w:val="24"/>
    </w:rPr>
  </w:style>
  <w:style w:type="paragraph" w:customStyle="1" w:styleId="346FABF9CF924481908B06ABAB8DD057">
    <w:name w:val="346FABF9CF924481908B06ABAB8DD057"/>
    <w:rsid w:val="00AC41BB"/>
    <w:pPr>
      <w:spacing w:line="278" w:lineRule="auto"/>
    </w:pPr>
    <w:rPr>
      <w:sz w:val="24"/>
      <w:szCs w:val="24"/>
    </w:rPr>
  </w:style>
  <w:style w:type="paragraph" w:customStyle="1" w:styleId="0F1CF29583864B8CB67C8BFF21F49223">
    <w:name w:val="0F1CF29583864B8CB67C8BFF21F49223"/>
    <w:rsid w:val="00AC41BB"/>
    <w:pPr>
      <w:spacing w:line="278" w:lineRule="auto"/>
    </w:pPr>
    <w:rPr>
      <w:sz w:val="24"/>
      <w:szCs w:val="24"/>
    </w:rPr>
  </w:style>
  <w:style w:type="paragraph" w:customStyle="1" w:styleId="63832B9C0B3E4D168B5DE2DC462F1799">
    <w:name w:val="63832B9C0B3E4D168B5DE2DC462F1799"/>
    <w:rsid w:val="00AC41BB"/>
    <w:pPr>
      <w:spacing w:line="278" w:lineRule="auto"/>
    </w:pPr>
    <w:rPr>
      <w:sz w:val="24"/>
      <w:szCs w:val="24"/>
    </w:rPr>
  </w:style>
  <w:style w:type="paragraph" w:customStyle="1" w:styleId="3CCE9045CD974E10B0C316A085C514D3">
    <w:name w:val="3CCE9045CD974E10B0C316A085C514D3"/>
    <w:rsid w:val="00AC41BB"/>
    <w:pPr>
      <w:spacing w:line="278" w:lineRule="auto"/>
    </w:pPr>
    <w:rPr>
      <w:sz w:val="24"/>
      <w:szCs w:val="24"/>
    </w:rPr>
  </w:style>
  <w:style w:type="paragraph" w:customStyle="1" w:styleId="AE39703A9E174177A4B8601E0FC1BFD8">
    <w:name w:val="AE39703A9E174177A4B8601E0FC1BFD8"/>
    <w:rsid w:val="00AC41BB"/>
    <w:pPr>
      <w:spacing w:line="278" w:lineRule="auto"/>
    </w:pPr>
    <w:rPr>
      <w:sz w:val="24"/>
      <w:szCs w:val="24"/>
    </w:rPr>
  </w:style>
  <w:style w:type="paragraph" w:customStyle="1" w:styleId="C0BAD24296F14E8FB76BE655C82A1648">
    <w:name w:val="C0BAD24296F14E8FB76BE655C82A1648"/>
    <w:rsid w:val="00AC41BB"/>
    <w:pPr>
      <w:spacing w:line="278" w:lineRule="auto"/>
    </w:pPr>
    <w:rPr>
      <w:sz w:val="24"/>
      <w:szCs w:val="24"/>
    </w:rPr>
  </w:style>
  <w:style w:type="paragraph" w:customStyle="1" w:styleId="C5BEDD2FB9DC47D89AD74DE6FA980D2E">
    <w:name w:val="C5BEDD2FB9DC47D89AD74DE6FA980D2E"/>
    <w:rsid w:val="00AC41BB"/>
    <w:pPr>
      <w:spacing w:line="278" w:lineRule="auto"/>
    </w:pPr>
    <w:rPr>
      <w:sz w:val="24"/>
      <w:szCs w:val="24"/>
    </w:rPr>
  </w:style>
  <w:style w:type="paragraph" w:customStyle="1" w:styleId="885364AC74B144C9A1860C876CF9FDD1">
    <w:name w:val="885364AC74B144C9A1860C876CF9FDD1"/>
    <w:rsid w:val="00AC41BB"/>
    <w:pPr>
      <w:spacing w:line="278" w:lineRule="auto"/>
    </w:pPr>
    <w:rPr>
      <w:sz w:val="24"/>
      <w:szCs w:val="24"/>
    </w:rPr>
  </w:style>
  <w:style w:type="paragraph" w:customStyle="1" w:styleId="30DCBA975076472498C21D14A35A1BF3">
    <w:name w:val="30DCBA975076472498C21D14A35A1BF3"/>
    <w:rsid w:val="00AC41BB"/>
    <w:pPr>
      <w:spacing w:line="278" w:lineRule="auto"/>
    </w:pPr>
    <w:rPr>
      <w:sz w:val="24"/>
      <w:szCs w:val="24"/>
    </w:rPr>
  </w:style>
  <w:style w:type="paragraph" w:customStyle="1" w:styleId="D03FAA686CD24CB2AA085DEED353FE00">
    <w:name w:val="D03FAA686CD24CB2AA085DEED353FE00"/>
    <w:rsid w:val="00AC41BB"/>
    <w:pPr>
      <w:spacing w:line="278" w:lineRule="auto"/>
    </w:pPr>
    <w:rPr>
      <w:sz w:val="24"/>
      <w:szCs w:val="24"/>
    </w:rPr>
  </w:style>
  <w:style w:type="paragraph" w:customStyle="1" w:styleId="346F73FDA6524223B310008B684FD97B">
    <w:name w:val="346F73FDA6524223B310008B684FD97B"/>
    <w:rsid w:val="00AC41BB"/>
    <w:pPr>
      <w:spacing w:line="278" w:lineRule="auto"/>
    </w:pPr>
    <w:rPr>
      <w:sz w:val="24"/>
      <w:szCs w:val="24"/>
    </w:rPr>
  </w:style>
  <w:style w:type="paragraph" w:customStyle="1" w:styleId="ECECA5671F624B4BABCA2EE9355C2BD1">
    <w:name w:val="ECECA5671F624B4BABCA2EE9355C2BD1"/>
    <w:rsid w:val="00AC41BB"/>
    <w:pPr>
      <w:spacing w:line="278" w:lineRule="auto"/>
    </w:pPr>
    <w:rPr>
      <w:sz w:val="24"/>
      <w:szCs w:val="24"/>
    </w:rPr>
  </w:style>
  <w:style w:type="paragraph" w:customStyle="1" w:styleId="76EB3F06435F4A36BDED67D9B18FC2F1">
    <w:name w:val="76EB3F06435F4A36BDED67D9B18FC2F1"/>
    <w:rsid w:val="00AC41BB"/>
    <w:pPr>
      <w:spacing w:line="278" w:lineRule="auto"/>
    </w:pPr>
    <w:rPr>
      <w:sz w:val="24"/>
      <w:szCs w:val="24"/>
    </w:rPr>
  </w:style>
  <w:style w:type="paragraph" w:customStyle="1" w:styleId="EF1B32382AB04CAFBE2C8CCEFB308A39">
    <w:name w:val="EF1B32382AB04CAFBE2C8CCEFB308A39"/>
    <w:rsid w:val="00AC41BB"/>
    <w:pPr>
      <w:spacing w:line="278" w:lineRule="auto"/>
    </w:pPr>
    <w:rPr>
      <w:sz w:val="24"/>
      <w:szCs w:val="24"/>
    </w:rPr>
  </w:style>
  <w:style w:type="paragraph" w:customStyle="1" w:styleId="D385E620F84F4668BA6D7781D8700EE9">
    <w:name w:val="D385E620F84F4668BA6D7781D8700EE9"/>
    <w:rsid w:val="00AC41BB"/>
    <w:pPr>
      <w:spacing w:line="278" w:lineRule="auto"/>
    </w:pPr>
    <w:rPr>
      <w:sz w:val="24"/>
      <w:szCs w:val="24"/>
    </w:rPr>
  </w:style>
  <w:style w:type="paragraph" w:customStyle="1" w:styleId="722FC0BE9EE0434FB822339AD0F792EE">
    <w:name w:val="722FC0BE9EE0434FB822339AD0F792EE"/>
    <w:rsid w:val="00AC41BB"/>
    <w:pPr>
      <w:spacing w:line="278" w:lineRule="auto"/>
    </w:pPr>
    <w:rPr>
      <w:sz w:val="24"/>
      <w:szCs w:val="24"/>
    </w:rPr>
  </w:style>
  <w:style w:type="paragraph" w:customStyle="1" w:styleId="02A0FF49376E4EC89B70116D0CB3C785">
    <w:name w:val="02A0FF49376E4EC89B70116D0CB3C785"/>
    <w:rsid w:val="00AC41BB"/>
    <w:pPr>
      <w:spacing w:line="278" w:lineRule="auto"/>
    </w:pPr>
    <w:rPr>
      <w:sz w:val="24"/>
      <w:szCs w:val="24"/>
    </w:rPr>
  </w:style>
  <w:style w:type="paragraph" w:customStyle="1" w:styleId="AA9889AC8BA147FEAD345FA160A7BF5A">
    <w:name w:val="AA9889AC8BA147FEAD345FA160A7BF5A"/>
    <w:rsid w:val="00AC41BB"/>
    <w:pPr>
      <w:spacing w:line="278" w:lineRule="auto"/>
    </w:pPr>
    <w:rPr>
      <w:sz w:val="24"/>
      <w:szCs w:val="24"/>
    </w:rPr>
  </w:style>
  <w:style w:type="paragraph" w:customStyle="1" w:styleId="C9A6A30C93C44FB59FF022541DDE4338">
    <w:name w:val="C9A6A30C93C44FB59FF022541DDE4338"/>
    <w:rsid w:val="00AC41BB"/>
    <w:pPr>
      <w:spacing w:line="278" w:lineRule="auto"/>
    </w:pPr>
    <w:rPr>
      <w:sz w:val="24"/>
      <w:szCs w:val="24"/>
    </w:rPr>
  </w:style>
  <w:style w:type="paragraph" w:customStyle="1" w:styleId="ED3FA868F72C4071A75F981A95C97046">
    <w:name w:val="ED3FA868F72C4071A75F981A95C97046"/>
    <w:rsid w:val="00AC41BB"/>
    <w:pPr>
      <w:spacing w:line="278" w:lineRule="auto"/>
    </w:pPr>
    <w:rPr>
      <w:sz w:val="24"/>
      <w:szCs w:val="24"/>
    </w:rPr>
  </w:style>
  <w:style w:type="paragraph" w:customStyle="1" w:styleId="ACA6616297494E2B87749492955C263C">
    <w:name w:val="ACA6616297494E2B87749492955C263C"/>
    <w:rsid w:val="00AC41BB"/>
    <w:pPr>
      <w:spacing w:line="278" w:lineRule="auto"/>
    </w:pPr>
    <w:rPr>
      <w:sz w:val="24"/>
      <w:szCs w:val="24"/>
    </w:rPr>
  </w:style>
  <w:style w:type="paragraph" w:customStyle="1" w:styleId="6FC1BB10B00E49DB949944B94EDEE243">
    <w:name w:val="6FC1BB10B00E49DB949944B94EDEE243"/>
    <w:rsid w:val="00AC41BB"/>
    <w:pPr>
      <w:spacing w:line="278" w:lineRule="auto"/>
    </w:pPr>
    <w:rPr>
      <w:sz w:val="24"/>
      <w:szCs w:val="24"/>
    </w:rPr>
  </w:style>
  <w:style w:type="paragraph" w:customStyle="1" w:styleId="1AD66FA0838341E7867057655889B3FD">
    <w:name w:val="1AD66FA0838341E7867057655889B3FD"/>
    <w:rsid w:val="00AC41BB"/>
    <w:pPr>
      <w:spacing w:line="278" w:lineRule="auto"/>
    </w:pPr>
    <w:rPr>
      <w:sz w:val="24"/>
      <w:szCs w:val="24"/>
    </w:rPr>
  </w:style>
  <w:style w:type="paragraph" w:customStyle="1" w:styleId="5730CC9A5F784FEC934A17EC5E3D0EA4">
    <w:name w:val="5730CC9A5F784FEC934A17EC5E3D0EA4"/>
    <w:rsid w:val="00AC41BB"/>
    <w:pPr>
      <w:spacing w:line="278" w:lineRule="auto"/>
    </w:pPr>
    <w:rPr>
      <w:sz w:val="24"/>
      <w:szCs w:val="24"/>
    </w:rPr>
  </w:style>
  <w:style w:type="paragraph" w:customStyle="1" w:styleId="C507837B68784CBD90186DE08CD75DA1">
    <w:name w:val="C507837B68784CBD90186DE08CD75DA1"/>
    <w:rsid w:val="00AC41BB"/>
    <w:pPr>
      <w:spacing w:line="278" w:lineRule="auto"/>
    </w:pPr>
    <w:rPr>
      <w:sz w:val="24"/>
      <w:szCs w:val="24"/>
    </w:rPr>
  </w:style>
  <w:style w:type="paragraph" w:customStyle="1" w:styleId="0650A0D9B3CE46FDB871725A28C5521B">
    <w:name w:val="0650A0D9B3CE46FDB871725A28C5521B"/>
    <w:rsid w:val="00AC41BB"/>
    <w:pPr>
      <w:spacing w:line="278" w:lineRule="auto"/>
    </w:pPr>
    <w:rPr>
      <w:sz w:val="24"/>
      <w:szCs w:val="24"/>
    </w:rPr>
  </w:style>
  <w:style w:type="paragraph" w:customStyle="1" w:styleId="10691B130D7347D2A81FBC564D32E7A1">
    <w:name w:val="10691B130D7347D2A81FBC564D32E7A1"/>
    <w:rsid w:val="00AC41BB"/>
    <w:pPr>
      <w:spacing w:line="278" w:lineRule="auto"/>
    </w:pPr>
    <w:rPr>
      <w:sz w:val="24"/>
      <w:szCs w:val="24"/>
    </w:rPr>
  </w:style>
  <w:style w:type="paragraph" w:customStyle="1" w:styleId="708318BDFE4F45F5BF0904CD74652338">
    <w:name w:val="708318BDFE4F45F5BF0904CD74652338"/>
    <w:rsid w:val="00AC41BB"/>
    <w:pPr>
      <w:spacing w:line="278" w:lineRule="auto"/>
    </w:pPr>
    <w:rPr>
      <w:sz w:val="24"/>
      <w:szCs w:val="24"/>
    </w:rPr>
  </w:style>
  <w:style w:type="paragraph" w:customStyle="1" w:styleId="E4311EF3BF7A41C4B0E2552E9CAA5D70">
    <w:name w:val="E4311EF3BF7A41C4B0E2552E9CAA5D70"/>
    <w:rsid w:val="00AC41BB"/>
    <w:pPr>
      <w:spacing w:line="278" w:lineRule="auto"/>
    </w:pPr>
    <w:rPr>
      <w:sz w:val="24"/>
      <w:szCs w:val="24"/>
    </w:rPr>
  </w:style>
  <w:style w:type="paragraph" w:customStyle="1" w:styleId="6A2B6A17E2304A96954BAC04A1A88CAF">
    <w:name w:val="6A2B6A17E2304A96954BAC04A1A88CAF"/>
    <w:rsid w:val="00AC41BB"/>
    <w:pPr>
      <w:spacing w:line="278" w:lineRule="auto"/>
    </w:pPr>
    <w:rPr>
      <w:sz w:val="24"/>
      <w:szCs w:val="24"/>
    </w:rPr>
  </w:style>
  <w:style w:type="paragraph" w:customStyle="1" w:styleId="0053FEA7266D498B8DAF8E02D805A39B">
    <w:name w:val="0053FEA7266D498B8DAF8E02D805A39B"/>
    <w:rsid w:val="00AC41BB"/>
    <w:pPr>
      <w:spacing w:line="278" w:lineRule="auto"/>
    </w:pPr>
    <w:rPr>
      <w:sz w:val="24"/>
      <w:szCs w:val="24"/>
    </w:rPr>
  </w:style>
  <w:style w:type="paragraph" w:customStyle="1" w:styleId="A2AF595BFC0648EEB6CEBDE12DEEA213">
    <w:name w:val="A2AF595BFC0648EEB6CEBDE12DEEA213"/>
    <w:rsid w:val="00AC41BB"/>
    <w:pPr>
      <w:spacing w:line="278" w:lineRule="auto"/>
    </w:pPr>
    <w:rPr>
      <w:sz w:val="24"/>
      <w:szCs w:val="24"/>
    </w:rPr>
  </w:style>
  <w:style w:type="paragraph" w:customStyle="1" w:styleId="1E39D1DE9D27434384DCC8D32704D050">
    <w:name w:val="1E39D1DE9D27434384DCC8D32704D050"/>
    <w:rsid w:val="00AC41BB"/>
    <w:pPr>
      <w:spacing w:line="278" w:lineRule="auto"/>
    </w:pPr>
    <w:rPr>
      <w:sz w:val="24"/>
      <w:szCs w:val="24"/>
    </w:rPr>
  </w:style>
  <w:style w:type="paragraph" w:customStyle="1" w:styleId="C3D1F6D97C554975A6EDB9B99FC5FCD3">
    <w:name w:val="C3D1F6D97C554975A6EDB9B99FC5FCD3"/>
    <w:rsid w:val="00AC41BB"/>
    <w:pPr>
      <w:spacing w:line="278" w:lineRule="auto"/>
    </w:pPr>
    <w:rPr>
      <w:sz w:val="24"/>
      <w:szCs w:val="24"/>
    </w:rPr>
  </w:style>
  <w:style w:type="paragraph" w:customStyle="1" w:styleId="9E8E18BCE58B4AD695B6032638643F85">
    <w:name w:val="9E8E18BCE58B4AD695B6032638643F85"/>
    <w:rsid w:val="00AC41BB"/>
    <w:pPr>
      <w:spacing w:line="278" w:lineRule="auto"/>
    </w:pPr>
    <w:rPr>
      <w:sz w:val="24"/>
      <w:szCs w:val="24"/>
    </w:rPr>
  </w:style>
  <w:style w:type="paragraph" w:customStyle="1" w:styleId="9F9847451B1C4174BBE06EEC974F4FD9">
    <w:name w:val="9F9847451B1C4174BBE06EEC974F4FD9"/>
    <w:rsid w:val="00AC41BB"/>
    <w:pPr>
      <w:spacing w:line="278" w:lineRule="auto"/>
    </w:pPr>
    <w:rPr>
      <w:sz w:val="24"/>
      <w:szCs w:val="24"/>
    </w:rPr>
  </w:style>
  <w:style w:type="paragraph" w:customStyle="1" w:styleId="1A98DE38252545D88CC684B681D83AC2">
    <w:name w:val="1A98DE38252545D88CC684B681D83AC2"/>
    <w:rsid w:val="00AC41BB"/>
    <w:pPr>
      <w:spacing w:line="278" w:lineRule="auto"/>
    </w:pPr>
    <w:rPr>
      <w:sz w:val="24"/>
      <w:szCs w:val="24"/>
    </w:rPr>
  </w:style>
  <w:style w:type="paragraph" w:customStyle="1" w:styleId="69056F4E5A5342A0AD72AE323020BF02">
    <w:name w:val="69056F4E5A5342A0AD72AE323020BF02"/>
    <w:rsid w:val="00AC41BB"/>
    <w:pPr>
      <w:spacing w:line="278" w:lineRule="auto"/>
    </w:pPr>
    <w:rPr>
      <w:sz w:val="24"/>
      <w:szCs w:val="24"/>
    </w:rPr>
  </w:style>
  <w:style w:type="paragraph" w:customStyle="1" w:styleId="1767F4FCC5254382AE7D5093645908E0">
    <w:name w:val="1767F4FCC5254382AE7D5093645908E0"/>
    <w:rsid w:val="00AC41BB"/>
    <w:pPr>
      <w:spacing w:line="278" w:lineRule="auto"/>
    </w:pPr>
    <w:rPr>
      <w:sz w:val="24"/>
      <w:szCs w:val="24"/>
    </w:rPr>
  </w:style>
  <w:style w:type="paragraph" w:customStyle="1" w:styleId="8DAFA46985FE499A8F189AA9B4B458F4">
    <w:name w:val="8DAFA46985FE499A8F189AA9B4B458F4"/>
    <w:rsid w:val="00AC41BB"/>
    <w:pPr>
      <w:spacing w:line="278" w:lineRule="auto"/>
    </w:pPr>
    <w:rPr>
      <w:sz w:val="24"/>
      <w:szCs w:val="24"/>
    </w:rPr>
  </w:style>
  <w:style w:type="paragraph" w:customStyle="1" w:styleId="A03675769FCA44359E5FB49FEB77EF97">
    <w:name w:val="A03675769FCA44359E5FB49FEB77EF97"/>
    <w:rsid w:val="00AC41BB"/>
    <w:pPr>
      <w:spacing w:line="278" w:lineRule="auto"/>
    </w:pPr>
    <w:rPr>
      <w:sz w:val="24"/>
      <w:szCs w:val="24"/>
    </w:rPr>
  </w:style>
  <w:style w:type="paragraph" w:customStyle="1" w:styleId="FE77A1D903DB476DB613296FFA0D8976">
    <w:name w:val="FE77A1D903DB476DB613296FFA0D8976"/>
    <w:rsid w:val="00AC41BB"/>
    <w:pPr>
      <w:spacing w:line="278" w:lineRule="auto"/>
    </w:pPr>
    <w:rPr>
      <w:sz w:val="24"/>
      <w:szCs w:val="24"/>
    </w:rPr>
  </w:style>
  <w:style w:type="paragraph" w:customStyle="1" w:styleId="9B77BD70D2C4434B831924193C60A934">
    <w:name w:val="9B77BD70D2C4434B831924193C60A934"/>
    <w:rsid w:val="00AC41BB"/>
    <w:pPr>
      <w:spacing w:line="278" w:lineRule="auto"/>
    </w:pPr>
    <w:rPr>
      <w:sz w:val="24"/>
      <w:szCs w:val="24"/>
    </w:rPr>
  </w:style>
  <w:style w:type="paragraph" w:customStyle="1" w:styleId="6C9DD95186594C0C8DA80361B5DEE322">
    <w:name w:val="6C9DD95186594C0C8DA80361B5DEE322"/>
    <w:rsid w:val="00AC41BB"/>
    <w:pPr>
      <w:spacing w:line="278" w:lineRule="auto"/>
    </w:pPr>
    <w:rPr>
      <w:sz w:val="24"/>
      <w:szCs w:val="24"/>
    </w:rPr>
  </w:style>
  <w:style w:type="paragraph" w:customStyle="1" w:styleId="219256F13D924B1A88033AA42C614C81">
    <w:name w:val="219256F13D924B1A88033AA42C614C81"/>
    <w:rsid w:val="00AC41BB"/>
    <w:pPr>
      <w:spacing w:line="278" w:lineRule="auto"/>
    </w:pPr>
    <w:rPr>
      <w:sz w:val="24"/>
      <w:szCs w:val="24"/>
    </w:rPr>
  </w:style>
  <w:style w:type="paragraph" w:customStyle="1" w:styleId="DF28A639C99249A2A8260E4EAA7564B7">
    <w:name w:val="DF28A639C99249A2A8260E4EAA7564B7"/>
    <w:rsid w:val="00AC41BB"/>
    <w:pPr>
      <w:spacing w:line="278" w:lineRule="auto"/>
    </w:pPr>
    <w:rPr>
      <w:sz w:val="24"/>
      <w:szCs w:val="24"/>
    </w:rPr>
  </w:style>
  <w:style w:type="paragraph" w:customStyle="1" w:styleId="B4794D92C9954556B3AD27E8EC62459F">
    <w:name w:val="B4794D92C9954556B3AD27E8EC62459F"/>
    <w:rsid w:val="00AC41BB"/>
    <w:pPr>
      <w:spacing w:line="278" w:lineRule="auto"/>
    </w:pPr>
    <w:rPr>
      <w:sz w:val="24"/>
      <w:szCs w:val="24"/>
    </w:rPr>
  </w:style>
  <w:style w:type="paragraph" w:customStyle="1" w:styleId="AC34B69245A04AEE9FFD80FCE48C1278">
    <w:name w:val="AC34B69245A04AEE9FFD80FCE48C1278"/>
    <w:rsid w:val="00AC41BB"/>
    <w:pPr>
      <w:spacing w:line="278" w:lineRule="auto"/>
    </w:pPr>
    <w:rPr>
      <w:sz w:val="24"/>
      <w:szCs w:val="24"/>
    </w:rPr>
  </w:style>
  <w:style w:type="paragraph" w:customStyle="1" w:styleId="503E1D78929740AEAB4332920D5F9C7B">
    <w:name w:val="503E1D78929740AEAB4332920D5F9C7B"/>
    <w:rsid w:val="00AC41BB"/>
    <w:pPr>
      <w:spacing w:line="278" w:lineRule="auto"/>
    </w:pPr>
    <w:rPr>
      <w:sz w:val="24"/>
      <w:szCs w:val="24"/>
    </w:rPr>
  </w:style>
  <w:style w:type="paragraph" w:customStyle="1" w:styleId="F3A61D71694B48F3ABC5DFC9DB3131D1">
    <w:name w:val="F3A61D71694B48F3ABC5DFC9DB3131D1"/>
    <w:rsid w:val="00AC41BB"/>
    <w:pPr>
      <w:spacing w:line="278" w:lineRule="auto"/>
    </w:pPr>
    <w:rPr>
      <w:sz w:val="24"/>
      <w:szCs w:val="24"/>
    </w:rPr>
  </w:style>
  <w:style w:type="paragraph" w:customStyle="1" w:styleId="C5747F4821EA4F9F83FF977D9A3F42DD">
    <w:name w:val="C5747F4821EA4F9F83FF977D9A3F42DD"/>
    <w:rsid w:val="00AC41BB"/>
    <w:pPr>
      <w:spacing w:line="278" w:lineRule="auto"/>
    </w:pPr>
    <w:rPr>
      <w:sz w:val="24"/>
      <w:szCs w:val="24"/>
    </w:rPr>
  </w:style>
  <w:style w:type="paragraph" w:customStyle="1" w:styleId="C58660FDE53C41A98C5BBE1ACC17CCA7">
    <w:name w:val="C58660FDE53C41A98C5BBE1ACC17CCA7"/>
    <w:rsid w:val="00AC41BB"/>
    <w:pPr>
      <w:spacing w:line="278" w:lineRule="auto"/>
    </w:pPr>
    <w:rPr>
      <w:sz w:val="24"/>
      <w:szCs w:val="24"/>
    </w:rPr>
  </w:style>
  <w:style w:type="paragraph" w:customStyle="1" w:styleId="AF77EF2FFA804AD3A191BEFB48973B8F">
    <w:name w:val="AF77EF2FFA804AD3A191BEFB48973B8F"/>
    <w:rsid w:val="00AC41BB"/>
    <w:pPr>
      <w:spacing w:line="278" w:lineRule="auto"/>
    </w:pPr>
    <w:rPr>
      <w:sz w:val="24"/>
      <w:szCs w:val="24"/>
    </w:rPr>
  </w:style>
  <w:style w:type="paragraph" w:customStyle="1" w:styleId="5B363CEC2EC94BB198E2EF5BD729E3C5">
    <w:name w:val="5B363CEC2EC94BB198E2EF5BD729E3C5"/>
    <w:rsid w:val="00AC41BB"/>
    <w:pPr>
      <w:spacing w:line="278" w:lineRule="auto"/>
    </w:pPr>
    <w:rPr>
      <w:sz w:val="24"/>
      <w:szCs w:val="24"/>
    </w:rPr>
  </w:style>
  <w:style w:type="paragraph" w:customStyle="1" w:styleId="084B0CD0D28D4A049D5F4B63820C80F3">
    <w:name w:val="084B0CD0D28D4A049D5F4B63820C80F3"/>
    <w:rsid w:val="00AC41BB"/>
    <w:pPr>
      <w:spacing w:line="278" w:lineRule="auto"/>
    </w:pPr>
    <w:rPr>
      <w:sz w:val="24"/>
      <w:szCs w:val="24"/>
    </w:rPr>
  </w:style>
  <w:style w:type="paragraph" w:customStyle="1" w:styleId="C7B6BCDA1CEB47B6A28E7DD858193A0C">
    <w:name w:val="C7B6BCDA1CEB47B6A28E7DD858193A0C"/>
    <w:rsid w:val="00AC41BB"/>
    <w:pPr>
      <w:spacing w:line="278" w:lineRule="auto"/>
    </w:pPr>
    <w:rPr>
      <w:sz w:val="24"/>
      <w:szCs w:val="24"/>
    </w:rPr>
  </w:style>
  <w:style w:type="paragraph" w:customStyle="1" w:styleId="13FA8940946F4FECA77A74D50C6B923F">
    <w:name w:val="13FA8940946F4FECA77A74D50C6B923F"/>
    <w:rsid w:val="00AC41BB"/>
    <w:pPr>
      <w:spacing w:line="278" w:lineRule="auto"/>
    </w:pPr>
    <w:rPr>
      <w:sz w:val="24"/>
      <w:szCs w:val="24"/>
    </w:rPr>
  </w:style>
  <w:style w:type="paragraph" w:customStyle="1" w:styleId="DA407C9F2CD3472CBA92948A05F39DE7">
    <w:name w:val="DA407C9F2CD3472CBA92948A05F39DE7"/>
    <w:rsid w:val="00AC41BB"/>
    <w:pPr>
      <w:spacing w:line="278" w:lineRule="auto"/>
    </w:pPr>
    <w:rPr>
      <w:sz w:val="24"/>
      <w:szCs w:val="24"/>
    </w:rPr>
  </w:style>
  <w:style w:type="paragraph" w:customStyle="1" w:styleId="3F6056683AB44A86B25C5C3B906DB3D0">
    <w:name w:val="3F6056683AB44A86B25C5C3B906DB3D0"/>
    <w:rsid w:val="00AC41BB"/>
    <w:pPr>
      <w:spacing w:line="278" w:lineRule="auto"/>
    </w:pPr>
    <w:rPr>
      <w:sz w:val="24"/>
      <w:szCs w:val="24"/>
    </w:rPr>
  </w:style>
  <w:style w:type="paragraph" w:customStyle="1" w:styleId="36D3D784984C47C1BD1CD821069F184F">
    <w:name w:val="36D3D784984C47C1BD1CD821069F184F"/>
    <w:rsid w:val="00AC41BB"/>
    <w:pPr>
      <w:spacing w:line="278" w:lineRule="auto"/>
    </w:pPr>
    <w:rPr>
      <w:sz w:val="24"/>
      <w:szCs w:val="24"/>
    </w:rPr>
  </w:style>
  <w:style w:type="paragraph" w:customStyle="1" w:styleId="D57AE311F65C4D65B77323F171627565">
    <w:name w:val="D57AE311F65C4D65B77323F171627565"/>
    <w:rsid w:val="00AC41BB"/>
    <w:pPr>
      <w:spacing w:line="278" w:lineRule="auto"/>
    </w:pPr>
    <w:rPr>
      <w:sz w:val="24"/>
      <w:szCs w:val="24"/>
    </w:rPr>
  </w:style>
  <w:style w:type="paragraph" w:customStyle="1" w:styleId="0371A474540143EC852B7F8EC8C982CC">
    <w:name w:val="0371A474540143EC852B7F8EC8C982CC"/>
    <w:rsid w:val="00AC41BB"/>
    <w:pPr>
      <w:spacing w:line="278" w:lineRule="auto"/>
    </w:pPr>
    <w:rPr>
      <w:sz w:val="24"/>
      <w:szCs w:val="24"/>
    </w:rPr>
  </w:style>
  <w:style w:type="paragraph" w:customStyle="1" w:styleId="82C6A68900584108AB37E4817108CC5B">
    <w:name w:val="82C6A68900584108AB37E4817108CC5B"/>
    <w:rsid w:val="00AC41BB"/>
    <w:pPr>
      <w:spacing w:line="278" w:lineRule="auto"/>
    </w:pPr>
    <w:rPr>
      <w:sz w:val="24"/>
      <w:szCs w:val="24"/>
    </w:rPr>
  </w:style>
  <w:style w:type="paragraph" w:customStyle="1" w:styleId="8F874A08823548F8A3727FD6CCAA81EE">
    <w:name w:val="8F874A08823548F8A3727FD6CCAA81EE"/>
    <w:rsid w:val="00AC41BB"/>
    <w:pPr>
      <w:spacing w:line="278" w:lineRule="auto"/>
    </w:pPr>
    <w:rPr>
      <w:sz w:val="24"/>
      <w:szCs w:val="24"/>
    </w:rPr>
  </w:style>
  <w:style w:type="paragraph" w:customStyle="1" w:styleId="7F3D9B3F058C4AEC8B003C3413326147">
    <w:name w:val="7F3D9B3F058C4AEC8B003C3413326147"/>
    <w:rsid w:val="00AC41BB"/>
    <w:pPr>
      <w:spacing w:line="278" w:lineRule="auto"/>
    </w:pPr>
    <w:rPr>
      <w:sz w:val="24"/>
      <w:szCs w:val="24"/>
    </w:rPr>
  </w:style>
  <w:style w:type="paragraph" w:customStyle="1" w:styleId="0C604D47FD71426EAB8DD68E7106492E">
    <w:name w:val="0C604D47FD71426EAB8DD68E7106492E"/>
    <w:rsid w:val="00AC41BB"/>
    <w:pPr>
      <w:spacing w:line="278" w:lineRule="auto"/>
    </w:pPr>
    <w:rPr>
      <w:sz w:val="24"/>
      <w:szCs w:val="24"/>
    </w:rPr>
  </w:style>
  <w:style w:type="paragraph" w:customStyle="1" w:styleId="E13BB36453D54FEF88889AAE38F6EE42">
    <w:name w:val="E13BB36453D54FEF88889AAE38F6EE42"/>
    <w:rsid w:val="00AC41BB"/>
    <w:pPr>
      <w:spacing w:line="278" w:lineRule="auto"/>
    </w:pPr>
    <w:rPr>
      <w:sz w:val="24"/>
      <w:szCs w:val="24"/>
    </w:rPr>
  </w:style>
  <w:style w:type="paragraph" w:customStyle="1" w:styleId="C37CD2BFEAEC46E7981FFDC409F03C43">
    <w:name w:val="C37CD2BFEAEC46E7981FFDC409F03C43"/>
    <w:rsid w:val="00AC41BB"/>
    <w:pPr>
      <w:spacing w:line="278" w:lineRule="auto"/>
    </w:pPr>
    <w:rPr>
      <w:sz w:val="24"/>
      <w:szCs w:val="24"/>
    </w:rPr>
  </w:style>
  <w:style w:type="paragraph" w:customStyle="1" w:styleId="9842C19A097B4D16B5A79E5CC1947566">
    <w:name w:val="9842C19A097B4D16B5A79E5CC1947566"/>
    <w:rsid w:val="00AC41BB"/>
    <w:pPr>
      <w:spacing w:line="278" w:lineRule="auto"/>
    </w:pPr>
    <w:rPr>
      <w:sz w:val="24"/>
      <w:szCs w:val="24"/>
    </w:rPr>
  </w:style>
  <w:style w:type="paragraph" w:customStyle="1" w:styleId="8615F0D2E6AD443B8F106D78B11B37A7">
    <w:name w:val="8615F0D2E6AD443B8F106D78B11B37A7"/>
    <w:rsid w:val="00AC41BB"/>
    <w:pPr>
      <w:spacing w:line="278" w:lineRule="auto"/>
    </w:pPr>
    <w:rPr>
      <w:sz w:val="24"/>
      <w:szCs w:val="24"/>
    </w:rPr>
  </w:style>
  <w:style w:type="paragraph" w:customStyle="1" w:styleId="6967DFD900494D55A08386008AF32730">
    <w:name w:val="6967DFD900494D55A08386008AF32730"/>
    <w:rsid w:val="00AC41BB"/>
    <w:pPr>
      <w:spacing w:line="278" w:lineRule="auto"/>
    </w:pPr>
    <w:rPr>
      <w:sz w:val="24"/>
      <w:szCs w:val="24"/>
    </w:rPr>
  </w:style>
  <w:style w:type="paragraph" w:customStyle="1" w:styleId="E5CD1FCB64EA4406AF5B5C26EB9C9831">
    <w:name w:val="E5CD1FCB64EA4406AF5B5C26EB9C9831"/>
    <w:rsid w:val="00AC41BB"/>
    <w:pPr>
      <w:spacing w:line="278" w:lineRule="auto"/>
    </w:pPr>
    <w:rPr>
      <w:sz w:val="24"/>
      <w:szCs w:val="24"/>
    </w:rPr>
  </w:style>
  <w:style w:type="paragraph" w:customStyle="1" w:styleId="922E6AF23EF8469B9E328CF343E673AD">
    <w:name w:val="922E6AF23EF8469B9E328CF343E673AD"/>
    <w:rsid w:val="00AC41BB"/>
    <w:pPr>
      <w:spacing w:line="278" w:lineRule="auto"/>
    </w:pPr>
    <w:rPr>
      <w:sz w:val="24"/>
      <w:szCs w:val="24"/>
    </w:rPr>
  </w:style>
  <w:style w:type="paragraph" w:customStyle="1" w:styleId="B4143B04A27D4736ADDB4BE28E592B1C">
    <w:name w:val="B4143B04A27D4736ADDB4BE28E592B1C"/>
    <w:rsid w:val="00AC41BB"/>
    <w:pPr>
      <w:spacing w:line="278" w:lineRule="auto"/>
    </w:pPr>
    <w:rPr>
      <w:sz w:val="24"/>
      <w:szCs w:val="24"/>
    </w:rPr>
  </w:style>
  <w:style w:type="paragraph" w:customStyle="1" w:styleId="66547FECD25D416CA9659D06C4F96F8B">
    <w:name w:val="66547FECD25D416CA9659D06C4F96F8B"/>
    <w:rsid w:val="00AC41BB"/>
    <w:pPr>
      <w:spacing w:line="278" w:lineRule="auto"/>
    </w:pPr>
    <w:rPr>
      <w:sz w:val="24"/>
      <w:szCs w:val="24"/>
    </w:rPr>
  </w:style>
  <w:style w:type="paragraph" w:customStyle="1" w:styleId="6A1BABACFA894975AB186E86986DF8DC">
    <w:name w:val="6A1BABACFA894975AB186E86986DF8DC"/>
    <w:rsid w:val="00AC41BB"/>
    <w:pPr>
      <w:spacing w:line="278" w:lineRule="auto"/>
    </w:pPr>
    <w:rPr>
      <w:sz w:val="24"/>
      <w:szCs w:val="24"/>
    </w:rPr>
  </w:style>
  <w:style w:type="paragraph" w:customStyle="1" w:styleId="96064DF8C3D74E0182A7D36C871B2F93">
    <w:name w:val="96064DF8C3D74E0182A7D36C871B2F93"/>
    <w:rsid w:val="00AC41BB"/>
    <w:pPr>
      <w:spacing w:line="278" w:lineRule="auto"/>
    </w:pPr>
    <w:rPr>
      <w:sz w:val="24"/>
      <w:szCs w:val="24"/>
    </w:rPr>
  </w:style>
  <w:style w:type="paragraph" w:customStyle="1" w:styleId="F50B197BBBD348ECBA7A1CA0D65DA241">
    <w:name w:val="F50B197BBBD348ECBA7A1CA0D65DA241"/>
    <w:rsid w:val="00AC41BB"/>
    <w:pPr>
      <w:spacing w:line="278" w:lineRule="auto"/>
    </w:pPr>
    <w:rPr>
      <w:sz w:val="24"/>
      <w:szCs w:val="24"/>
    </w:rPr>
  </w:style>
  <w:style w:type="paragraph" w:customStyle="1" w:styleId="63195E3A009D46B49FBE2A6F2169E916">
    <w:name w:val="63195E3A009D46B49FBE2A6F2169E916"/>
    <w:rsid w:val="00AC41BB"/>
    <w:pPr>
      <w:spacing w:line="278" w:lineRule="auto"/>
    </w:pPr>
    <w:rPr>
      <w:sz w:val="24"/>
      <w:szCs w:val="24"/>
    </w:rPr>
  </w:style>
  <w:style w:type="paragraph" w:customStyle="1" w:styleId="B1B80537B5DA4CFD8CBA79E67C8002C3">
    <w:name w:val="B1B80537B5DA4CFD8CBA79E67C8002C3"/>
    <w:rsid w:val="00AC41BB"/>
    <w:pPr>
      <w:spacing w:line="278" w:lineRule="auto"/>
    </w:pPr>
    <w:rPr>
      <w:sz w:val="24"/>
      <w:szCs w:val="24"/>
    </w:rPr>
  </w:style>
  <w:style w:type="paragraph" w:customStyle="1" w:styleId="C1CE2755E7474315AEE3FECF17A3D41B">
    <w:name w:val="C1CE2755E7474315AEE3FECF17A3D41B"/>
    <w:rsid w:val="00AC41BB"/>
    <w:pPr>
      <w:spacing w:line="278" w:lineRule="auto"/>
    </w:pPr>
    <w:rPr>
      <w:sz w:val="24"/>
      <w:szCs w:val="24"/>
    </w:rPr>
  </w:style>
  <w:style w:type="paragraph" w:customStyle="1" w:styleId="151A18DF36AF45E7A7698DF1C0283474">
    <w:name w:val="151A18DF36AF45E7A7698DF1C0283474"/>
    <w:rsid w:val="00AC41BB"/>
    <w:pPr>
      <w:spacing w:line="278" w:lineRule="auto"/>
    </w:pPr>
    <w:rPr>
      <w:sz w:val="24"/>
      <w:szCs w:val="24"/>
    </w:rPr>
  </w:style>
  <w:style w:type="paragraph" w:customStyle="1" w:styleId="20DAC0EE92B84790A2BFF006C2B92CB9">
    <w:name w:val="20DAC0EE92B84790A2BFF006C2B92CB9"/>
    <w:rsid w:val="00AC41BB"/>
    <w:pPr>
      <w:spacing w:line="278" w:lineRule="auto"/>
    </w:pPr>
    <w:rPr>
      <w:sz w:val="24"/>
      <w:szCs w:val="24"/>
    </w:rPr>
  </w:style>
  <w:style w:type="paragraph" w:customStyle="1" w:styleId="62A3DAA0F53A4EEC9AF064AAE3675BD7">
    <w:name w:val="62A3DAA0F53A4EEC9AF064AAE3675BD7"/>
    <w:rsid w:val="00AC41BB"/>
    <w:pPr>
      <w:spacing w:line="278" w:lineRule="auto"/>
    </w:pPr>
    <w:rPr>
      <w:sz w:val="24"/>
      <w:szCs w:val="24"/>
    </w:rPr>
  </w:style>
  <w:style w:type="paragraph" w:customStyle="1" w:styleId="A66AF88E6FDB494AB7E0507E6CA84FBB">
    <w:name w:val="A66AF88E6FDB494AB7E0507E6CA84FBB"/>
    <w:rsid w:val="00AC41BB"/>
    <w:pPr>
      <w:spacing w:line="278" w:lineRule="auto"/>
    </w:pPr>
    <w:rPr>
      <w:sz w:val="24"/>
      <w:szCs w:val="24"/>
    </w:rPr>
  </w:style>
  <w:style w:type="paragraph" w:customStyle="1" w:styleId="3C4F4FAD6C024E9C8FCF7BFB42CF9759">
    <w:name w:val="3C4F4FAD6C024E9C8FCF7BFB42CF9759"/>
    <w:rsid w:val="00AC41BB"/>
    <w:pPr>
      <w:spacing w:line="278" w:lineRule="auto"/>
    </w:pPr>
    <w:rPr>
      <w:sz w:val="24"/>
      <w:szCs w:val="24"/>
    </w:rPr>
  </w:style>
  <w:style w:type="paragraph" w:customStyle="1" w:styleId="8E9F43C3A1BA4431BF09ACE35BE1D944">
    <w:name w:val="8E9F43C3A1BA4431BF09ACE35BE1D944"/>
    <w:rsid w:val="00AC41BB"/>
    <w:pPr>
      <w:spacing w:line="278" w:lineRule="auto"/>
    </w:pPr>
    <w:rPr>
      <w:sz w:val="24"/>
      <w:szCs w:val="24"/>
    </w:rPr>
  </w:style>
  <w:style w:type="paragraph" w:customStyle="1" w:styleId="ED18097606394F4AA2F5CCE02BC655B9">
    <w:name w:val="ED18097606394F4AA2F5CCE02BC655B9"/>
    <w:rsid w:val="00AC41BB"/>
    <w:pPr>
      <w:spacing w:line="278" w:lineRule="auto"/>
    </w:pPr>
    <w:rPr>
      <w:sz w:val="24"/>
      <w:szCs w:val="24"/>
    </w:rPr>
  </w:style>
  <w:style w:type="paragraph" w:customStyle="1" w:styleId="55C95FADA12C4B9492688274A0A14D8A">
    <w:name w:val="55C95FADA12C4B9492688274A0A14D8A"/>
    <w:rsid w:val="00AC41BB"/>
    <w:pPr>
      <w:spacing w:line="278" w:lineRule="auto"/>
    </w:pPr>
    <w:rPr>
      <w:sz w:val="24"/>
      <w:szCs w:val="24"/>
    </w:rPr>
  </w:style>
  <w:style w:type="paragraph" w:customStyle="1" w:styleId="C1AE08DDF79C490CA2F811D6C2994316">
    <w:name w:val="C1AE08DDF79C490CA2F811D6C2994316"/>
    <w:rsid w:val="00AC41BB"/>
    <w:pPr>
      <w:spacing w:line="278" w:lineRule="auto"/>
    </w:pPr>
    <w:rPr>
      <w:sz w:val="24"/>
      <w:szCs w:val="24"/>
    </w:rPr>
  </w:style>
  <w:style w:type="paragraph" w:customStyle="1" w:styleId="DB8C077C41D4478E8BA31E50E19825F5">
    <w:name w:val="DB8C077C41D4478E8BA31E50E19825F5"/>
    <w:rsid w:val="00AC41BB"/>
    <w:pPr>
      <w:spacing w:line="278" w:lineRule="auto"/>
    </w:pPr>
    <w:rPr>
      <w:sz w:val="24"/>
      <w:szCs w:val="24"/>
    </w:rPr>
  </w:style>
  <w:style w:type="paragraph" w:customStyle="1" w:styleId="8168152452D24253892CF21F07AE97FD">
    <w:name w:val="8168152452D24253892CF21F07AE97FD"/>
    <w:rsid w:val="00AC41BB"/>
    <w:pPr>
      <w:spacing w:line="278" w:lineRule="auto"/>
    </w:pPr>
    <w:rPr>
      <w:sz w:val="24"/>
      <w:szCs w:val="24"/>
    </w:rPr>
  </w:style>
  <w:style w:type="paragraph" w:customStyle="1" w:styleId="6B99A115BC9B4AFD997FCB9305491FD6">
    <w:name w:val="6B99A115BC9B4AFD997FCB9305491FD6"/>
    <w:rsid w:val="00AC41BB"/>
    <w:pPr>
      <w:spacing w:line="278" w:lineRule="auto"/>
    </w:pPr>
    <w:rPr>
      <w:sz w:val="24"/>
      <w:szCs w:val="24"/>
    </w:rPr>
  </w:style>
  <w:style w:type="paragraph" w:customStyle="1" w:styleId="E26B3B377F8A4156B0C02858B04E9613">
    <w:name w:val="E26B3B377F8A4156B0C02858B04E9613"/>
    <w:rsid w:val="00AC41BB"/>
    <w:pPr>
      <w:spacing w:line="278" w:lineRule="auto"/>
    </w:pPr>
    <w:rPr>
      <w:sz w:val="24"/>
      <w:szCs w:val="24"/>
    </w:rPr>
  </w:style>
  <w:style w:type="paragraph" w:customStyle="1" w:styleId="2232503F9A2241B6B7D906A11ABB1186">
    <w:name w:val="2232503F9A2241B6B7D906A11ABB1186"/>
    <w:rsid w:val="00AC41BB"/>
    <w:pPr>
      <w:spacing w:line="278" w:lineRule="auto"/>
    </w:pPr>
    <w:rPr>
      <w:sz w:val="24"/>
      <w:szCs w:val="24"/>
    </w:rPr>
  </w:style>
  <w:style w:type="paragraph" w:customStyle="1" w:styleId="5A40199299AF4E0B9B985E3D8DEF5E0C">
    <w:name w:val="5A40199299AF4E0B9B985E3D8DEF5E0C"/>
    <w:rsid w:val="00AC41BB"/>
    <w:pPr>
      <w:spacing w:line="278" w:lineRule="auto"/>
    </w:pPr>
    <w:rPr>
      <w:sz w:val="24"/>
      <w:szCs w:val="24"/>
    </w:rPr>
  </w:style>
  <w:style w:type="paragraph" w:customStyle="1" w:styleId="82E388C045874F2FACB700317BF68334">
    <w:name w:val="82E388C045874F2FACB700317BF68334"/>
    <w:rsid w:val="00AC41BB"/>
    <w:pPr>
      <w:spacing w:line="278" w:lineRule="auto"/>
    </w:pPr>
    <w:rPr>
      <w:sz w:val="24"/>
      <w:szCs w:val="24"/>
    </w:rPr>
  </w:style>
  <w:style w:type="paragraph" w:customStyle="1" w:styleId="2E6F3A60AE4A481389857D52163654B7">
    <w:name w:val="2E6F3A60AE4A481389857D52163654B7"/>
    <w:rsid w:val="00AC41BB"/>
    <w:pPr>
      <w:spacing w:line="278" w:lineRule="auto"/>
    </w:pPr>
    <w:rPr>
      <w:sz w:val="24"/>
      <w:szCs w:val="24"/>
    </w:rPr>
  </w:style>
  <w:style w:type="paragraph" w:customStyle="1" w:styleId="B77EA5CFB9464332A545CDAC32B467BF">
    <w:name w:val="B77EA5CFB9464332A545CDAC32B467BF"/>
    <w:rsid w:val="00AC41BB"/>
    <w:pPr>
      <w:spacing w:line="278" w:lineRule="auto"/>
    </w:pPr>
    <w:rPr>
      <w:sz w:val="24"/>
      <w:szCs w:val="24"/>
    </w:rPr>
  </w:style>
  <w:style w:type="paragraph" w:customStyle="1" w:styleId="B8EE4326EF3543138C260DF365F0E84B">
    <w:name w:val="B8EE4326EF3543138C260DF365F0E84B"/>
    <w:rsid w:val="00AC41BB"/>
    <w:pPr>
      <w:spacing w:line="278" w:lineRule="auto"/>
    </w:pPr>
    <w:rPr>
      <w:sz w:val="24"/>
      <w:szCs w:val="24"/>
    </w:rPr>
  </w:style>
  <w:style w:type="paragraph" w:customStyle="1" w:styleId="DA0381A9A8234A21B9819A722C952230">
    <w:name w:val="DA0381A9A8234A21B9819A722C952230"/>
    <w:rsid w:val="00AC41BB"/>
    <w:pPr>
      <w:spacing w:line="278" w:lineRule="auto"/>
    </w:pPr>
    <w:rPr>
      <w:sz w:val="24"/>
      <w:szCs w:val="24"/>
    </w:rPr>
  </w:style>
  <w:style w:type="paragraph" w:customStyle="1" w:styleId="F6961A8DFD7046E3A4FCFD2863A2F934">
    <w:name w:val="F6961A8DFD7046E3A4FCFD2863A2F934"/>
    <w:rsid w:val="00AC41BB"/>
    <w:pPr>
      <w:spacing w:line="278" w:lineRule="auto"/>
    </w:pPr>
    <w:rPr>
      <w:sz w:val="24"/>
      <w:szCs w:val="24"/>
    </w:rPr>
  </w:style>
  <w:style w:type="paragraph" w:customStyle="1" w:styleId="C531D07968C34C5AB7DE0E5DF95D77EA">
    <w:name w:val="C531D07968C34C5AB7DE0E5DF95D77EA"/>
    <w:rsid w:val="00AC41BB"/>
    <w:pPr>
      <w:spacing w:line="278" w:lineRule="auto"/>
    </w:pPr>
    <w:rPr>
      <w:sz w:val="24"/>
      <w:szCs w:val="24"/>
    </w:rPr>
  </w:style>
  <w:style w:type="paragraph" w:customStyle="1" w:styleId="A0DD298CCC8D4323BDC7A5761573A7C6">
    <w:name w:val="A0DD298CCC8D4323BDC7A5761573A7C6"/>
    <w:rsid w:val="00AC41BB"/>
    <w:pPr>
      <w:spacing w:line="278" w:lineRule="auto"/>
    </w:pPr>
    <w:rPr>
      <w:sz w:val="24"/>
      <w:szCs w:val="24"/>
    </w:rPr>
  </w:style>
  <w:style w:type="paragraph" w:customStyle="1" w:styleId="C378F0FD75A14D37B41F571E2A194571">
    <w:name w:val="C378F0FD75A14D37B41F571E2A194571"/>
    <w:rsid w:val="00AC41BB"/>
    <w:pPr>
      <w:spacing w:line="278" w:lineRule="auto"/>
    </w:pPr>
    <w:rPr>
      <w:sz w:val="24"/>
      <w:szCs w:val="24"/>
    </w:rPr>
  </w:style>
  <w:style w:type="paragraph" w:customStyle="1" w:styleId="BB397A5946F94CCE81F86DD3E096A2A1">
    <w:name w:val="BB397A5946F94CCE81F86DD3E096A2A1"/>
    <w:rsid w:val="00AC41BB"/>
    <w:pPr>
      <w:spacing w:line="278" w:lineRule="auto"/>
    </w:pPr>
    <w:rPr>
      <w:sz w:val="24"/>
      <w:szCs w:val="24"/>
    </w:rPr>
  </w:style>
  <w:style w:type="paragraph" w:customStyle="1" w:styleId="43413A9FFB7A49C294DC82AFE5E0FE55">
    <w:name w:val="43413A9FFB7A49C294DC82AFE5E0FE55"/>
    <w:rsid w:val="00AC41BB"/>
    <w:pPr>
      <w:spacing w:line="278" w:lineRule="auto"/>
    </w:pPr>
    <w:rPr>
      <w:sz w:val="24"/>
      <w:szCs w:val="24"/>
    </w:rPr>
  </w:style>
  <w:style w:type="paragraph" w:customStyle="1" w:styleId="AFE9773FA096455CB7896806CF89D395">
    <w:name w:val="AFE9773FA096455CB7896806CF89D395"/>
    <w:rsid w:val="00AC41BB"/>
    <w:pPr>
      <w:spacing w:line="278" w:lineRule="auto"/>
    </w:pPr>
    <w:rPr>
      <w:sz w:val="24"/>
      <w:szCs w:val="24"/>
    </w:rPr>
  </w:style>
  <w:style w:type="paragraph" w:customStyle="1" w:styleId="274454F597F842239A5C2DDBEBC5F010">
    <w:name w:val="274454F597F842239A5C2DDBEBC5F010"/>
    <w:rsid w:val="00AC41BB"/>
    <w:pPr>
      <w:spacing w:line="278" w:lineRule="auto"/>
    </w:pPr>
    <w:rPr>
      <w:sz w:val="24"/>
      <w:szCs w:val="24"/>
    </w:rPr>
  </w:style>
  <w:style w:type="paragraph" w:customStyle="1" w:styleId="E6A54651389548FCBB52935A7EEC25E9">
    <w:name w:val="E6A54651389548FCBB52935A7EEC25E9"/>
    <w:rsid w:val="00AC41BB"/>
    <w:pPr>
      <w:spacing w:line="278" w:lineRule="auto"/>
    </w:pPr>
    <w:rPr>
      <w:sz w:val="24"/>
      <w:szCs w:val="24"/>
    </w:rPr>
  </w:style>
  <w:style w:type="paragraph" w:customStyle="1" w:styleId="805BE0E0AD504FBC8A04336ABAE2665D">
    <w:name w:val="805BE0E0AD504FBC8A04336ABAE2665D"/>
    <w:rsid w:val="00AC41BB"/>
    <w:pPr>
      <w:spacing w:line="278" w:lineRule="auto"/>
    </w:pPr>
    <w:rPr>
      <w:sz w:val="24"/>
      <w:szCs w:val="24"/>
    </w:rPr>
  </w:style>
  <w:style w:type="paragraph" w:customStyle="1" w:styleId="C898AE1B3ADC4BF6873B14616A7A0090">
    <w:name w:val="C898AE1B3ADC4BF6873B14616A7A0090"/>
    <w:rsid w:val="00AC41BB"/>
    <w:pPr>
      <w:spacing w:line="278" w:lineRule="auto"/>
    </w:pPr>
    <w:rPr>
      <w:sz w:val="24"/>
      <w:szCs w:val="24"/>
    </w:rPr>
  </w:style>
  <w:style w:type="paragraph" w:customStyle="1" w:styleId="17139E6431484816A9C11944E50B1FC2">
    <w:name w:val="17139E6431484816A9C11944E50B1FC2"/>
    <w:rsid w:val="00AC41BB"/>
    <w:pPr>
      <w:spacing w:line="278" w:lineRule="auto"/>
    </w:pPr>
    <w:rPr>
      <w:sz w:val="24"/>
      <w:szCs w:val="24"/>
    </w:rPr>
  </w:style>
  <w:style w:type="paragraph" w:customStyle="1" w:styleId="BA21890C4EC647709E6A627FB98E27CC">
    <w:name w:val="BA21890C4EC647709E6A627FB98E27CC"/>
    <w:rsid w:val="00AC41BB"/>
    <w:pPr>
      <w:spacing w:line="278" w:lineRule="auto"/>
    </w:pPr>
    <w:rPr>
      <w:sz w:val="24"/>
      <w:szCs w:val="24"/>
    </w:rPr>
  </w:style>
  <w:style w:type="paragraph" w:customStyle="1" w:styleId="D593641CEFC64B72B2AD4040ED63A26B">
    <w:name w:val="D593641CEFC64B72B2AD4040ED63A26B"/>
    <w:rsid w:val="00AC41BB"/>
    <w:pPr>
      <w:spacing w:line="278" w:lineRule="auto"/>
    </w:pPr>
    <w:rPr>
      <w:sz w:val="24"/>
      <w:szCs w:val="24"/>
    </w:rPr>
  </w:style>
  <w:style w:type="paragraph" w:customStyle="1" w:styleId="895DBBF3FA3645BD83B331A4446266B4">
    <w:name w:val="895DBBF3FA3645BD83B331A4446266B4"/>
    <w:rsid w:val="00AC41BB"/>
    <w:pPr>
      <w:spacing w:line="278" w:lineRule="auto"/>
    </w:pPr>
    <w:rPr>
      <w:sz w:val="24"/>
      <w:szCs w:val="24"/>
    </w:rPr>
  </w:style>
  <w:style w:type="paragraph" w:customStyle="1" w:styleId="66E1DB6D2DC948FE80A5103169E965D2">
    <w:name w:val="66E1DB6D2DC948FE80A5103169E965D2"/>
    <w:rsid w:val="00AC41BB"/>
    <w:pPr>
      <w:spacing w:line="278" w:lineRule="auto"/>
    </w:pPr>
    <w:rPr>
      <w:sz w:val="24"/>
      <w:szCs w:val="24"/>
    </w:rPr>
  </w:style>
  <w:style w:type="paragraph" w:customStyle="1" w:styleId="D4D05A2FECC8495FB6AF3E73DB24A262">
    <w:name w:val="D4D05A2FECC8495FB6AF3E73DB24A262"/>
    <w:rsid w:val="00AC41BB"/>
    <w:pPr>
      <w:spacing w:line="278" w:lineRule="auto"/>
    </w:pPr>
    <w:rPr>
      <w:sz w:val="24"/>
      <w:szCs w:val="24"/>
    </w:rPr>
  </w:style>
  <w:style w:type="paragraph" w:customStyle="1" w:styleId="86E4541A531D48458E7F116B0C78DBB1">
    <w:name w:val="86E4541A531D48458E7F116B0C78DBB1"/>
    <w:rsid w:val="00AC41BB"/>
    <w:pPr>
      <w:spacing w:line="278" w:lineRule="auto"/>
    </w:pPr>
    <w:rPr>
      <w:sz w:val="24"/>
      <w:szCs w:val="24"/>
    </w:rPr>
  </w:style>
  <w:style w:type="paragraph" w:customStyle="1" w:styleId="374CA40EA3304CFF9A13FE846579A680">
    <w:name w:val="374CA40EA3304CFF9A13FE846579A680"/>
    <w:rsid w:val="00AC41BB"/>
    <w:pPr>
      <w:spacing w:line="278" w:lineRule="auto"/>
    </w:pPr>
    <w:rPr>
      <w:sz w:val="24"/>
      <w:szCs w:val="24"/>
    </w:rPr>
  </w:style>
  <w:style w:type="paragraph" w:customStyle="1" w:styleId="00D1F60432AC437FB541F2F71DB56732">
    <w:name w:val="00D1F60432AC437FB541F2F71DB56732"/>
    <w:rsid w:val="00AC41BB"/>
    <w:pPr>
      <w:spacing w:line="278" w:lineRule="auto"/>
    </w:pPr>
    <w:rPr>
      <w:sz w:val="24"/>
      <w:szCs w:val="24"/>
    </w:rPr>
  </w:style>
  <w:style w:type="paragraph" w:customStyle="1" w:styleId="A2314F7227504C56828C6A1DAAEEDB00">
    <w:name w:val="A2314F7227504C56828C6A1DAAEEDB00"/>
    <w:rsid w:val="00AC41BB"/>
    <w:pPr>
      <w:spacing w:line="278" w:lineRule="auto"/>
    </w:pPr>
    <w:rPr>
      <w:sz w:val="24"/>
      <w:szCs w:val="24"/>
    </w:rPr>
  </w:style>
  <w:style w:type="paragraph" w:customStyle="1" w:styleId="807DCFF9515546BAAFFAFEAA4F2AE2F9">
    <w:name w:val="807DCFF9515546BAAFFAFEAA4F2AE2F9"/>
    <w:rsid w:val="00AC41BB"/>
    <w:pPr>
      <w:spacing w:line="278" w:lineRule="auto"/>
    </w:pPr>
    <w:rPr>
      <w:sz w:val="24"/>
      <w:szCs w:val="24"/>
    </w:rPr>
  </w:style>
  <w:style w:type="paragraph" w:customStyle="1" w:styleId="2520A978D3744865B9033271B42FF577">
    <w:name w:val="2520A978D3744865B9033271B42FF577"/>
    <w:rsid w:val="00AC41BB"/>
    <w:pPr>
      <w:spacing w:line="278" w:lineRule="auto"/>
    </w:pPr>
    <w:rPr>
      <w:sz w:val="24"/>
      <w:szCs w:val="24"/>
    </w:rPr>
  </w:style>
  <w:style w:type="paragraph" w:customStyle="1" w:styleId="B93F21872A714F66942B06BE82EB927D">
    <w:name w:val="B93F21872A714F66942B06BE82EB927D"/>
    <w:rsid w:val="00AC41BB"/>
    <w:pPr>
      <w:spacing w:line="278" w:lineRule="auto"/>
    </w:pPr>
    <w:rPr>
      <w:sz w:val="24"/>
      <w:szCs w:val="24"/>
    </w:rPr>
  </w:style>
  <w:style w:type="paragraph" w:customStyle="1" w:styleId="0D63697501BC42E083529C28746FA042">
    <w:name w:val="0D63697501BC42E083529C28746FA042"/>
    <w:rsid w:val="00AC41BB"/>
    <w:pPr>
      <w:spacing w:line="278" w:lineRule="auto"/>
    </w:pPr>
    <w:rPr>
      <w:sz w:val="24"/>
      <w:szCs w:val="24"/>
    </w:rPr>
  </w:style>
  <w:style w:type="paragraph" w:customStyle="1" w:styleId="D3EED5A7347844268E49037C8FC572FB">
    <w:name w:val="D3EED5A7347844268E49037C8FC572FB"/>
    <w:rsid w:val="00AC41BB"/>
    <w:pPr>
      <w:spacing w:line="278" w:lineRule="auto"/>
    </w:pPr>
    <w:rPr>
      <w:sz w:val="24"/>
      <w:szCs w:val="24"/>
    </w:rPr>
  </w:style>
  <w:style w:type="paragraph" w:customStyle="1" w:styleId="EE7D8D3BFF424F0AA7CD4A1A06C8B06E">
    <w:name w:val="EE7D8D3BFF424F0AA7CD4A1A06C8B06E"/>
    <w:rsid w:val="00AC41BB"/>
    <w:pPr>
      <w:spacing w:line="278" w:lineRule="auto"/>
    </w:pPr>
    <w:rPr>
      <w:sz w:val="24"/>
      <w:szCs w:val="24"/>
    </w:rPr>
  </w:style>
  <w:style w:type="paragraph" w:customStyle="1" w:styleId="4A6900577C0246C38762AE808CD9D252">
    <w:name w:val="4A6900577C0246C38762AE808CD9D252"/>
    <w:rsid w:val="00AC41BB"/>
    <w:pPr>
      <w:spacing w:line="278" w:lineRule="auto"/>
    </w:pPr>
    <w:rPr>
      <w:sz w:val="24"/>
      <w:szCs w:val="24"/>
    </w:rPr>
  </w:style>
  <w:style w:type="paragraph" w:customStyle="1" w:styleId="C4E621340E9D4106B2330C5EC838BC80">
    <w:name w:val="C4E621340E9D4106B2330C5EC838BC80"/>
    <w:rsid w:val="00AC41BB"/>
    <w:pPr>
      <w:spacing w:line="278" w:lineRule="auto"/>
    </w:pPr>
    <w:rPr>
      <w:sz w:val="24"/>
      <w:szCs w:val="24"/>
    </w:rPr>
  </w:style>
  <w:style w:type="paragraph" w:customStyle="1" w:styleId="613F552DBEEA48C2ACE5FA6B951CA473">
    <w:name w:val="613F552DBEEA48C2ACE5FA6B951CA473"/>
    <w:rsid w:val="00AC41BB"/>
    <w:pPr>
      <w:spacing w:line="278" w:lineRule="auto"/>
    </w:pPr>
    <w:rPr>
      <w:sz w:val="24"/>
      <w:szCs w:val="24"/>
    </w:rPr>
  </w:style>
  <w:style w:type="paragraph" w:customStyle="1" w:styleId="B7F82640D8D943CBB0D27E9DE9ACDEE9">
    <w:name w:val="B7F82640D8D943CBB0D27E9DE9ACDEE9"/>
    <w:rsid w:val="00AC41BB"/>
    <w:pPr>
      <w:spacing w:line="278" w:lineRule="auto"/>
    </w:pPr>
    <w:rPr>
      <w:sz w:val="24"/>
      <w:szCs w:val="24"/>
    </w:rPr>
  </w:style>
  <w:style w:type="paragraph" w:customStyle="1" w:styleId="B6C7D57459DF4658BA8CD468EF8A0AC6">
    <w:name w:val="B6C7D57459DF4658BA8CD468EF8A0AC6"/>
    <w:rsid w:val="00AC41BB"/>
    <w:pPr>
      <w:spacing w:line="278" w:lineRule="auto"/>
    </w:pPr>
    <w:rPr>
      <w:sz w:val="24"/>
      <w:szCs w:val="24"/>
    </w:rPr>
  </w:style>
  <w:style w:type="paragraph" w:customStyle="1" w:styleId="EDA230BFAFA647D4AE2B938A59EDDDD4">
    <w:name w:val="EDA230BFAFA647D4AE2B938A59EDDDD4"/>
    <w:rsid w:val="00AC41BB"/>
    <w:pPr>
      <w:spacing w:line="278" w:lineRule="auto"/>
    </w:pPr>
    <w:rPr>
      <w:sz w:val="24"/>
      <w:szCs w:val="24"/>
    </w:rPr>
  </w:style>
  <w:style w:type="paragraph" w:customStyle="1" w:styleId="5127BD0CD6B941D7A9A83D0FBCED244E">
    <w:name w:val="5127BD0CD6B941D7A9A83D0FBCED244E"/>
    <w:rsid w:val="00AC41BB"/>
    <w:pPr>
      <w:spacing w:line="278" w:lineRule="auto"/>
    </w:pPr>
    <w:rPr>
      <w:sz w:val="24"/>
      <w:szCs w:val="24"/>
    </w:rPr>
  </w:style>
  <w:style w:type="paragraph" w:customStyle="1" w:styleId="089DA323CA004D4EB16240552F0C06BA">
    <w:name w:val="089DA323CA004D4EB16240552F0C06BA"/>
    <w:rsid w:val="00AC41BB"/>
    <w:pPr>
      <w:spacing w:line="278" w:lineRule="auto"/>
    </w:pPr>
    <w:rPr>
      <w:sz w:val="24"/>
      <w:szCs w:val="24"/>
    </w:rPr>
  </w:style>
  <w:style w:type="paragraph" w:customStyle="1" w:styleId="3E328E28F37441A3979FB914709A07E8">
    <w:name w:val="3E328E28F37441A3979FB914709A07E8"/>
    <w:rsid w:val="00AC41BB"/>
    <w:pPr>
      <w:spacing w:line="278" w:lineRule="auto"/>
    </w:pPr>
    <w:rPr>
      <w:sz w:val="24"/>
      <w:szCs w:val="24"/>
    </w:rPr>
  </w:style>
  <w:style w:type="paragraph" w:customStyle="1" w:styleId="A42FDEA7D0394E9380BC09535A67B706">
    <w:name w:val="A42FDEA7D0394E9380BC09535A67B706"/>
    <w:rsid w:val="00AC41BB"/>
    <w:pPr>
      <w:spacing w:line="278" w:lineRule="auto"/>
    </w:pPr>
    <w:rPr>
      <w:sz w:val="24"/>
      <w:szCs w:val="24"/>
    </w:rPr>
  </w:style>
  <w:style w:type="paragraph" w:customStyle="1" w:styleId="BE47B5E821254201BCC770CFB064AFC8">
    <w:name w:val="BE47B5E821254201BCC770CFB064AFC8"/>
    <w:rsid w:val="00AC41BB"/>
    <w:pPr>
      <w:spacing w:line="278" w:lineRule="auto"/>
    </w:pPr>
    <w:rPr>
      <w:sz w:val="24"/>
      <w:szCs w:val="24"/>
    </w:rPr>
  </w:style>
  <w:style w:type="paragraph" w:customStyle="1" w:styleId="1BE79AE970744668BB21420C940F7F67">
    <w:name w:val="1BE79AE970744668BB21420C940F7F67"/>
    <w:rsid w:val="00AC41BB"/>
    <w:pPr>
      <w:spacing w:line="278" w:lineRule="auto"/>
    </w:pPr>
    <w:rPr>
      <w:sz w:val="24"/>
      <w:szCs w:val="24"/>
    </w:rPr>
  </w:style>
  <w:style w:type="paragraph" w:customStyle="1" w:styleId="4F1E936B648648E49222C25C0041F348">
    <w:name w:val="4F1E936B648648E49222C25C0041F348"/>
    <w:rsid w:val="00AC41BB"/>
    <w:pPr>
      <w:spacing w:line="278" w:lineRule="auto"/>
    </w:pPr>
    <w:rPr>
      <w:sz w:val="24"/>
      <w:szCs w:val="24"/>
    </w:rPr>
  </w:style>
  <w:style w:type="paragraph" w:customStyle="1" w:styleId="C17E0A11A91F40A8A493E94396410664">
    <w:name w:val="C17E0A11A91F40A8A493E94396410664"/>
    <w:rsid w:val="00AC41BB"/>
    <w:pPr>
      <w:spacing w:line="278" w:lineRule="auto"/>
    </w:pPr>
    <w:rPr>
      <w:sz w:val="24"/>
      <w:szCs w:val="24"/>
    </w:rPr>
  </w:style>
  <w:style w:type="paragraph" w:customStyle="1" w:styleId="3D54F73C95D54C50A1F4C1A6D010904D">
    <w:name w:val="3D54F73C95D54C50A1F4C1A6D010904D"/>
    <w:rsid w:val="00AC41BB"/>
    <w:pPr>
      <w:spacing w:line="278" w:lineRule="auto"/>
    </w:pPr>
    <w:rPr>
      <w:sz w:val="24"/>
      <w:szCs w:val="24"/>
    </w:rPr>
  </w:style>
  <w:style w:type="paragraph" w:customStyle="1" w:styleId="21CB5B9FE0274181AAC51DFEA00C26C4">
    <w:name w:val="21CB5B9FE0274181AAC51DFEA00C26C4"/>
    <w:rsid w:val="00AC41BB"/>
    <w:pPr>
      <w:spacing w:line="278" w:lineRule="auto"/>
    </w:pPr>
    <w:rPr>
      <w:sz w:val="24"/>
      <w:szCs w:val="24"/>
    </w:rPr>
  </w:style>
  <w:style w:type="paragraph" w:customStyle="1" w:styleId="4068B4F80A7347FBAD2A4D0C241C7000">
    <w:name w:val="4068B4F80A7347FBAD2A4D0C241C7000"/>
    <w:rsid w:val="00AC41BB"/>
    <w:pPr>
      <w:spacing w:line="278" w:lineRule="auto"/>
    </w:pPr>
    <w:rPr>
      <w:sz w:val="24"/>
      <w:szCs w:val="24"/>
    </w:rPr>
  </w:style>
  <w:style w:type="paragraph" w:customStyle="1" w:styleId="E8D2D80F1DC34C9C8A396D3903E35232">
    <w:name w:val="E8D2D80F1DC34C9C8A396D3903E35232"/>
    <w:rsid w:val="00AC41BB"/>
    <w:pPr>
      <w:spacing w:line="278" w:lineRule="auto"/>
    </w:pPr>
    <w:rPr>
      <w:sz w:val="24"/>
      <w:szCs w:val="24"/>
    </w:rPr>
  </w:style>
  <w:style w:type="paragraph" w:customStyle="1" w:styleId="61DB85E7FDF1466C8F7734DF2394E6B7">
    <w:name w:val="61DB85E7FDF1466C8F7734DF2394E6B7"/>
    <w:rsid w:val="00AC41BB"/>
    <w:pPr>
      <w:spacing w:line="278" w:lineRule="auto"/>
    </w:pPr>
    <w:rPr>
      <w:sz w:val="24"/>
      <w:szCs w:val="24"/>
    </w:rPr>
  </w:style>
  <w:style w:type="paragraph" w:customStyle="1" w:styleId="824CFC41368B4E30ABA927DC25195618">
    <w:name w:val="824CFC41368B4E30ABA927DC25195618"/>
    <w:rsid w:val="00AC41BB"/>
    <w:pPr>
      <w:spacing w:line="278" w:lineRule="auto"/>
    </w:pPr>
    <w:rPr>
      <w:sz w:val="24"/>
      <w:szCs w:val="24"/>
    </w:rPr>
  </w:style>
  <w:style w:type="paragraph" w:customStyle="1" w:styleId="EDDA0FE19C754A779F6B589DEED6CC62">
    <w:name w:val="EDDA0FE19C754A779F6B589DEED6CC62"/>
    <w:rsid w:val="00AC41BB"/>
    <w:pPr>
      <w:spacing w:line="278" w:lineRule="auto"/>
    </w:pPr>
    <w:rPr>
      <w:sz w:val="24"/>
      <w:szCs w:val="24"/>
    </w:rPr>
  </w:style>
  <w:style w:type="paragraph" w:customStyle="1" w:styleId="9BB68FF337C3487A8B8460FC9BE10A17">
    <w:name w:val="9BB68FF337C3487A8B8460FC9BE10A17"/>
    <w:rsid w:val="00AC41BB"/>
    <w:pPr>
      <w:spacing w:line="278" w:lineRule="auto"/>
    </w:pPr>
    <w:rPr>
      <w:sz w:val="24"/>
      <w:szCs w:val="24"/>
    </w:rPr>
  </w:style>
  <w:style w:type="paragraph" w:customStyle="1" w:styleId="B3F8F5738C5A4B459C3C1F8C315D8C71">
    <w:name w:val="B3F8F5738C5A4B459C3C1F8C315D8C71"/>
    <w:rsid w:val="00AC41BB"/>
    <w:pPr>
      <w:spacing w:line="278" w:lineRule="auto"/>
    </w:pPr>
    <w:rPr>
      <w:sz w:val="24"/>
      <w:szCs w:val="24"/>
    </w:rPr>
  </w:style>
  <w:style w:type="paragraph" w:customStyle="1" w:styleId="29618839BC7F4A2A978A78EEEF254118">
    <w:name w:val="29618839BC7F4A2A978A78EEEF254118"/>
    <w:rsid w:val="00AC41BB"/>
    <w:pPr>
      <w:spacing w:line="278" w:lineRule="auto"/>
    </w:pPr>
    <w:rPr>
      <w:sz w:val="24"/>
      <w:szCs w:val="24"/>
    </w:rPr>
  </w:style>
  <w:style w:type="paragraph" w:customStyle="1" w:styleId="9445B57747D545A195577A4F52ADA7DC">
    <w:name w:val="9445B57747D545A195577A4F52ADA7DC"/>
    <w:rsid w:val="00AC41BB"/>
    <w:pPr>
      <w:spacing w:line="278" w:lineRule="auto"/>
    </w:pPr>
    <w:rPr>
      <w:sz w:val="24"/>
      <w:szCs w:val="24"/>
    </w:rPr>
  </w:style>
  <w:style w:type="paragraph" w:customStyle="1" w:styleId="A3C217AD9AE74F12BDA49383428490D6">
    <w:name w:val="A3C217AD9AE74F12BDA49383428490D6"/>
    <w:rsid w:val="00AC41BB"/>
    <w:pPr>
      <w:spacing w:line="278" w:lineRule="auto"/>
    </w:pPr>
    <w:rPr>
      <w:sz w:val="24"/>
      <w:szCs w:val="24"/>
    </w:rPr>
  </w:style>
  <w:style w:type="paragraph" w:customStyle="1" w:styleId="1C1B6065D7EB43BBB2891D86CD21C8CE">
    <w:name w:val="1C1B6065D7EB43BBB2891D86CD21C8CE"/>
    <w:rsid w:val="00AC41BB"/>
    <w:pPr>
      <w:spacing w:line="278" w:lineRule="auto"/>
    </w:pPr>
    <w:rPr>
      <w:sz w:val="24"/>
      <w:szCs w:val="24"/>
    </w:rPr>
  </w:style>
  <w:style w:type="paragraph" w:customStyle="1" w:styleId="CFAEAAD050D34C1F91F72349E90F5ABD">
    <w:name w:val="CFAEAAD050D34C1F91F72349E90F5ABD"/>
    <w:rsid w:val="00AC41BB"/>
    <w:pPr>
      <w:spacing w:line="278" w:lineRule="auto"/>
    </w:pPr>
    <w:rPr>
      <w:sz w:val="24"/>
      <w:szCs w:val="24"/>
    </w:rPr>
  </w:style>
  <w:style w:type="paragraph" w:customStyle="1" w:styleId="058A24CCC60A49E6A172CABD1D2BA1A4">
    <w:name w:val="058A24CCC60A49E6A172CABD1D2BA1A4"/>
    <w:rsid w:val="00AC41BB"/>
    <w:pPr>
      <w:spacing w:line="278" w:lineRule="auto"/>
    </w:pPr>
    <w:rPr>
      <w:sz w:val="24"/>
      <w:szCs w:val="24"/>
    </w:rPr>
  </w:style>
  <w:style w:type="paragraph" w:customStyle="1" w:styleId="7B947AB7B3AC4B579FECDA4A104D36EF">
    <w:name w:val="7B947AB7B3AC4B579FECDA4A104D36EF"/>
    <w:rsid w:val="00AC41BB"/>
    <w:pPr>
      <w:spacing w:line="278" w:lineRule="auto"/>
    </w:pPr>
    <w:rPr>
      <w:sz w:val="24"/>
      <w:szCs w:val="24"/>
    </w:rPr>
  </w:style>
  <w:style w:type="paragraph" w:customStyle="1" w:styleId="D28F208754114745986778A24898A1E3">
    <w:name w:val="D28F208754114745986778A24898A1E3"/>
    <w:rsid w:val="00AC41BB"/>
    <w:pPr>
      <w:spacing w:line="278" w:lineRule="auto"/>
    </w:pPr>
    <w:rPr>
      <w:sz w:val="24"/>
      <w:szCs w:val="24"/>
    </w:rPr>
  </w:style>
  <w:style w:type="paragraph" w:customStyle="1" w:styleId="14488816E2CA4DF193DEC3F1E8B2CA80">
    <w:name w:val="14488816E2CA4DF193DEC3F1E8B2CA80"/>
    <w:rsid w:val="00AC41BB"/>
    <w:pPr>
      <w:spacing w:line="278" w:lineRule="auto"/>
    </w:pPr>
    <w:rPr>
      <w:sz w:val="24"/>
      <w:szCs w:val="24"/>
    </w:rPr>
  </w:style>
  <w:style w:type="paragraph" w:customStyle="1" w:styleId="9AC8C50D48E3453E85DCEB111D108FF0">
    <w:name w:val="9AC8C50D48E3453E85DCEB111D108FF0"/>
    <w:rsid w:val="00AC41BB"/>
    <w:pPr>
      <w:spacing w:line="278" w:lineRule="auto"/>
    </w:pPr>
    <w:rPr>
      <w:sz w:val="24"/>
      <w:szCs w:val="24"/>
    </w:rPr>
  </w:style>
  <w:style w:type="paragraph" w:customStyle="1" w:styleId="C820D5218E2C4984B7C21B62B7AAB412">
    <w:name w:val="C820D5218E2C4984B7C21B62B7AAB412"/>
    <w:rsid w:val="00AC41BB"/>
    <w:pPr>
      <w:spacing w:line="278" w:lineRule="auto"/>
    </w:pPr>
    <w:rPr>
      <w:sz w:val="24"/>
      <w:szCs w:val="24"/>
    </w:rPr>
  </w:style>
  <w:style w:type="paragraph" w:customStyle="1" w:styleId="B3EABFC2E14E4EC5B6C1D7EF4CB55AD8">
    <w:name w:val="B3EABFC2E14E4EC5B6C1D7EF4CB55AD8"/>
    <w:rsid w:val="00AC41BB"/>
    <w:pPr>
      <w:spacing w:line="278" w:lineRule="auto"/>
    </w:pPr>
    <w:rPr>
      <w:sz w:val="24"/>
      <w:szCs w:val="24"/>
    </w:rPr>
  </w:style>
  <w:style w:type="paragraph" w:customStyle="1" w:styleId="E21680D6074941D59CDDE622F2566B10">
    <w:name w:val="E21680D6074941D59CDDE622F2566B10"/>
    <w:rsid w:val="00AC41BB"/>
    <w:pPr>
      <w:spacing w:line="278" w:lineRule="auto"/>
    </w:pPr>
    <w:rPr>
      <w:sz w:val="24"/>
      <w:szCs w:val="24"/>
    </w:rPr>
  </w:style>
  <w:style w:type="paragraph" w:customStyle="1" w:styleId="4D636BBC4ED9455FB3959A48FDC0EA7D">
    <w:name w:val="4D636BBC4ED9455FB3959A48FDC0EA7D"/>
    <w:rsid w:val="00AC41BB"/>
    <w:pPr>
      <w:spacing w:line="278" w:lineRule="auto"/>
    </w:pPr>
    <w:rPr>
      <w:sz w:val="24"/>
      <w:szCs w:val="24"/>
    </w:rPr>
  </w:style>
  <w:style w:type="paragraph" w:customStyle="1" w:styleId="D392D8B0194B448E8FF77D4C0A9E5B07">
    <w:name w:val="D392D8B0194B448E8FF77D4C0A9E5B07"/>
    <w:rsid w:val="00AC41BB"/>
    <w:pPr>
      <w:spacing w:line="278" w:lineRule="auto"/>
    </w:pPr>
    <w:rPr>
      <w:sz w:val="24"/>
      <w:szCs w:val="24"/>
    </w:rPr>
  </w:style>
  <w:style w:type="paragraph" w:customStyle="1" w:styleId="9CB6B6881C5C45EB8689018124971F58">
    <w:name w:val="9CB6B6881C5C45EB8689018124971F58"/>
    <w:rsid w:val="00AC41BB"/>
    <w:pPr>
      <w:spacing w:line="278" w:lineRule="auto"/>
    </w:pPr>
    <w:rPr>
      <w:sz w:val="24"/>
      <w:szCs w:val="24"/>
    </w:rPr>
  </w:style>
  <w:style w:type="paragraph" w:customStyle="1" w:styleId="188F68ED3701412F905C349386D82AD8">
    <w:name w:val="188F68ED3701412F905C349386D82AD8"/>
    <w:rsid w:val="00AC41BB"/>
    <w:pPr>
      <w:spacing w:line="278" w:lineRule="auto"/>
    </w:pPr>
    <w:rPr>
      <w:sz w:val="24"/>
      <w:szCs w:val="24"/>
    </w:rPr>
  </w:style>
  <w:style w:type="paragraph" w:customStyle="1" w:styleId="33778807A1A84D0C83EAA821D90CB151">
    <w:name w:val="33778807A1A84D0C83EAA821D90CB151"/>
    <w:rsid w:val="00AC41BB"/>
    <w:pPr>
      <w:spacing w:line="278" w:lineRule="auto"/>
    </w:pPr>
    <w:rPr>
      <w:sz w:val="24"/>
      <w:szCs w:val="24"/>
    </w:rPr>
  </w:style>
  <w:style w:type="paragraph" w:customStyle="1" w:styleId="0E79949660114D1496E53A6D749BEC43">
    <w:name w:val="0E79949660114D1496E53A6D749BEC43"/>
    <w:rsid w:val="00AC41BB"/>
    <w:pPr>
      <w:spacing w:line="278" w:lineRule="auto"/>
    </w:pPr>
    <w:rPr>
      <w:sz w:val="24"/>
      <w:szCs w:val="24"/>
    </w:rPr>
  </w:style>
  <w:style w:type="paragraph" w:customStyle="1" w:styleId="36C2835AEAF1410C9B29C00400ECE62F">
    <w:name w:val="36C2835AEAF1410C9B29C00400ECE62F"/>
    <w:rsid w:val="00AC41BB"/>
    <w:pPr>
      <w:spacing w:line="278" w:lineRule="auto"/>
    </w:pPr>
    <w:rPr>
      <w:sz w:val="24"/>
      <w:szCs w:val="24"/>
    </w:rPr>
  </w:style>
  <w:style w:type="paragraph" w:customStyle="1" w:styleId="47CE1784474A4BE79E44A3C0593D4B59">
    <w:name w:val="47CE1784474A4BE79E44A3C0593D4B59"/>
    <w:rsid w:val="00AC41BB"/>
    <w:pPr>
      <w:spacing w:line="278" w:lineRule="auto"/>
    </w:pPr>
    <w:rPr>
      <w:sz w:val="24"/>
      <w:szCs w:val="24"/>
    </w:rPr>
  </w:style>
  <w:style w:type="paragraph" w:customStyle="1" w:styleId="A0367E1482064A5B899F52E52C7C463B">
    <w:name w:val="A0367E1482064A5B899F52E52C7C463B"/>
    <w:rsid w:val="00AC41BB"/>
    <w:pPr>
      <w:spacing w:line="278" w:lineRule="auto"/>
    </w:pPr>
    <w:rPr>
      <w:sz w:val="24"/>
      <w:szCs w:val="24"/>
    </w:rPr>
  </w:style>
  <w:style w:type="paragraph" w:customStyle="1" w:styleId="DE2A5A41FF634B3887B976473E26C7F8">
    <w:name w:val="DE2A5A41FF634B3887B976473E26C7F8"/>
    <w:rsid w:val="00AC41BB"/>
    <w:pPr>
      <w:spacing w:line="278" w:lineRule="auto"/>
    </w:pPr>
    <w:rPr>
      <w:sz w:val="24"/>
      <w:szCs w:val="24"/>
    </w:rPr>
  </w:style>
  <w:style w:type="paragraph" w:customStyle="1" w:styleId="582661F5A9F04114866FC3A009696FF8">
    <w:name w:val="582661F5A9F04114866FC3A009696FF8"/>
    <w:rsid w:val="00AC41BB"/>
    <w:pPr>
      <w:spacing w:line="278" w:lineRule="auto"/>
    </w:pPr>
    <w:rPr>
      <w:sz w:val="24"/>
      <w:szCs w:val="24"/>
    </w:rPr>
  </w:style>
  <w:style w:type="paragraph" w:customStyle="1" w:styleId="F6F71D6D7786412A9A154BCC85B45C82">
    <w:name w:val="F6F71D6D7786412A9A154BCC85B45C82"/>
    <w:rsid w:val="00AC41BB"/>
    <w:pPr>
      <w:spacing w:line="278" w:lineRule="auto"/>
    </w:pPr>
    <w:rPr>
      <w:sz w:val="24"/>
      <w:szCs w:val="24"/>
    </w:rPr>
  </w:style>
  <w:style w:type="paragraph" w:customStyle="1" w:styleId="93BD81CACCF342F1BBD17A9254E2B985">
    <w:name w:val="93BD81CACCF342F1BBD17A9254E2B985"/>
    <w:rsid w:val="00AC41BB"/>
    <w:pPr>
      <w:spacing w:line="278" w:lineRule="auto"/>
    </w:pPr>
    <w:rPr>
      <w:sz w:val="24"/>
      <w:szCs w:val="24"/>
    </w:rPr>
  </w:style>
  <w:style w:type="paragraph" w:customStyle="1" w:styleId="6C39AEAC27084E2B9875328494768FEA">
    <w:name w:val="6C39AEAC27084E2B9875328494768FEA"/>
    <w:rsid w:val="00AC41BB"/>
    <w:pPr>
      <w:spacing w:line="278" w:lineRule="auto"/>
    </w:pPr>
    <w:rPr>
      <w:sz w:val="24"/>
      <w:szCs w:val="24"/>
    </w:rPr>
  </w:style>
  <w:style w:type="paragraph" w:customStyle="1" w:styleId="DB2231EC4FF247A583D0281A17D7C216">
    <w:name w:val="DB2231EC4FF247A583D0281A17D7C216"/>
    <w:rsid w:val="00AC41BB"/>
    <w:pPr>
      <w:spacing w:line="278" w:lineRule="auto"/>
    </w:pPr>
    <w:rPr>
      <w:sz w:val="24"/>
      <w:szCs w:val="24"/>
    </w:rPr>
  </w:style>
  <w:style w:type="paragraph" w:customStyle="1" w:styleId="7F0E769FAC11425EB60357F8D09B1D04">
    <w:name w:val="7F0E769FAC11425EB60357F8D09B1D04"/>
    <w:rsid w:val="00AC41BB"/>
    <w:pPr>
      <w:spacing w:line="278" w:lineRule="auto"/>
    </w:pPr>
    <w:rPr>
      <w:sz w:val="24"/>
      <w:szCs w:val="24"/>
    </w:rPr>
  </w:style>
  <w:style w:type="paragraph" w:customStyle="1" w:styleId="870259D7163B4791B32CCFEDC1DC3FF0">
    <w:name w:val="870259D7163B4791B32CCFEDC1DC3FF0"/>
    <w:rsid w:val="00AC41BB"/>
    <w:pPr>
      <w:spacing w:line="278" w:lineRule="auto"/>
    </w:pPr>
    <w:rPr>
      <w:sz w:val="24"/>
      <w:szCs w:val="24"/>
    </w:rPr>
  </w:style>
  <w:style w:type="paragraph" w:customStyle="1" w:styleId="F1D665DF80EE43F780DA22ACC03BFAC5">
    <w:name w:val="F1D665DF80EE43F780DA22ACC03BFAC5"/>
    <w:rsid w:val="00AC41BB"/>
    <w:pPr>
      <w:spacing w:line="278" w:lineRule="auto"/>
    </w:pPr>
    <w:rPr>
      <w:sz w:val="24"/>
      <w:szCs w:val="24"/>
    </w:rPr>
  </w:style>
  <w:style w:type="paragraph" w:customStyle="1" w:styleId="93198CAE4C8B48A3BD44870151BA082B">
    <w:name w:val="93198CAE4C8B48A3BD44870151BA082B"/>
    <w:rsid w:val="00AC41BB"/>
    <w:pPr>
      <w:spacing w:line="278" w:lineRule="auto"/>
    </w:pPr>
    <w:rPr>
      <w:sz w:val="24"/>
      <w:szCs w:val="24"/>
    </w:rPr>
  </w:style>
  <w:style w:type="paragraph" w:customStyle="1" w:styleId="D739452F8F5E4859BDE4E8B78BCB3AA1">
    <w:name w:val="D739452F8F5E4859BDE4E8B78BCB3AA1"/>
    <w:rsid w:val="00AC41BB"/>
    <w:pPr>
      <w:spacing w:line="278" w:lineRule="auto"/>
    </w:pPr>
    <w:rPr>
      <w:sz w:val="24"/>
      <w:szCs w:val="24"/>
    </w:rPr>
  </w:style>
  <w:style w:type="paragraph" w:customStyle="1" w:styleId="BAC26DC82BB1422E8E331E7A46702D15">
    <w:name w:val="BAC26DC82BB1422E8E331E7A46702D15"/>
    <w:rsid w:val="00AC41BB"/>
    <w:pPr>
      <w:spacing w:line="278" w:lineRule="auto"/>
    </w:pPr>
    <w:rPr>
      <w:sz w:val="24"/>
      <w:szCs w:val="24"/>
    </w:rPr>
  </w:style>
  <w:style w:type="paragraph" w:customStyle="1" w:styleId="98B04124264247E3A16B72ED30D11900">
    <w:name w:val="98B04124264247E3A16B72ED30D11900"/>
    <w:rsid w:val="00AC41BB"/>
    <w:pPr>
      <w:spacing w:line="278" w:lineRule="auto"/>
    </w:pPr>
    <w:rPr>
      <w:sz w:val="24"/>
      <w:szCs w:val="24"/>
    </w:rPr>
  </w:style>
  <w:style w:type="paragraph" w:customStyle="1" w:styleId="81E594E97A484304A2285AA56492A055">
    <w:name w:val="81E594E97A484304A2285AA56492A055"/>
    <w:rsid w:val="00AC41BB"/>
    <w:pPr>
      <w:spacing w:line="278" w:lineRule="auto"/>
    </w:pPr>
    <w:rPr>
      <w:sz w:val="24"/>
      <w:szCs w:val="24"/>
    </w:rPr>
  </w:style>
  <w:style w:type="paragraph" w:customStyle="1" w:styleId="5C9FDCA0C8E944AB8399B67BBEF4C2D8">
    <w:name w:val="5C9FDCA0C8E944AB8399B67BBEF4C2D8"/>
    <w:rsid w:val="00AC41BB"/>
    <w:pPr>
      <w:spacing w:line="278" w:lineRule="auto"/>
    </w:pPr>
    <w:rPr>
      <w:sz w:val="24"/>
      <w:szCs w:val="24"/>
    </w:rPr>
  </w:style>
  <w:style w:type="paragraph" w:customStyle="1" w:styleId="D0C5941DAEC6469A95D499785E2F1C70">
    <w:name w:val="D0C5941DAEC6469A95D499785E2F1C70"/>
    <w:rsid w:val="00AC41BB"/>
    <w:pPr>
      <w:spacing w:line="278" w:lineRule="auto"/>
    </w:pPr>
    <w:rPr>
      <w:sz w:val="24"/>
      <w:szCs w:val="24"/>
    </w:rPr>
  </w:style>
  <w:style w:type="paragraph" w:customStyle="1" w:styleId="8D92FC15F8CC4CBDB538F2C798C408B0">
    <w:name w:val="8D92FC15F8CC4CBDB538F2C798C408B0"/>
    <w:rsid w:val="00AC41BB"/>
    <w:pPr>
      <w:spacing w:line="278" w:lineRule="auto"/>
    </w:pPr>
    <w:rPr>
      <w:sz w:val="24"/>
      <w:szCs w:val="24"/>
    </w:rPr>
  </w:style>
  <w:style w:type="paragraph" w:customStyle="1" w:styleId="3C4E3062F9B7418D924400A26EC271FE">
    <w:name w:val="3C4E3062F9B7418D924400A26EC271FE"/>
    <w:rsid w:val="00AC41BB"/>
    <w:pPr>
      <w:spacing w:line="278" w:lineRule="auto"/>
    </w:pPr>
    <w:rPr>
      <w:sz w:val="24"/>
      <w:szCs w:val="24"/>
    </w:rPr>
  </w:style>
  <w:style w:type="paragraph" w:customStyle="1" w:styleId="B9C5879D57E94D89B90B8FCE790040E0">
    <w:name w:val="B9C5879D57E94D89B90B8FCE790040E0"/>
    <w:rsid w:val="00AC41BB"/>
    <w:pPr>
      <w:spacing w:line="278" w:lineRule="auto"/>
    </w:pPr>
    <w:rPr>
      <w:sz w:val="24"/>
      <w:szCs w:val="24"/>
    </w:rPr>
  </w:style>
  <w:style w:type="paragraph" w:customStyle="1" w:styleId="8A068C51635E44A8BB9337F1530B5FB0">
    <w:name w:val="8A068C51635E44A8BB9337F1530B5FB0"/>
    <w:rsid w:val="00AC41BB"/>
    <w:pPr>
      <w:spacing w:line="278" w:lineRule="auto"/>
    </w:pPr>
    <w:rPr>
      <w:sz w:val="24"/>
      <w:szCs w:val="24"/>
    </w:rPr>
  </w:style>
  <w:style w:type="paragraph" w:customStyle="1" w:styleId="BEA05978F5C548B9AFBE990ADECE8C25">
    <w:name w:val="BEA05978F5C548B9AFBE990ADECE8C25"/>
    <w:rsid w:val="00AC41BB"/>
    <w:pPr>
      <w:spacing w:line="278" w:lineRule="auto"/>
    </w:pPr>
    <w:rPr>
      <w:sz w:val="24"/>
      <w:szCs w:val="24"/>
    </w:rPr>
  </w:style>
  <w:style w:type="paragraph" w:customStyle="1" w:styleId="98AC4715715849D2B22EB07BBEF46D70">
    <w:name w:val="98AC4715715849D2B22EB07BBEF46D70"/>
    <w:rsid w:val="00AC41BB"/>
    <w:pPr>
      <w:spacing w:line="278" w:lineRule="auto"/>
    </w:pPr>
    <w:rPr>
      <w:sz w:val="24"/>
      <w:szCs w:val="24"/>
    </w:rPr>
  </w:style>
  <w:style w:type="paragraph" w:customStyle="1" w:styleId="C12F0D722FFF45FD812F2784F7B46886">
    <w:name w:val="C12F0D722FFF45FD812F2784F7B46886"/>
    <w:rsid w:val="00AC41BB"/>
    <w:pPr>
      <w:spacing w:line="278" w:lineRule="auto"/>
    </w:pPr>
    <w:rPr>
      <w:sz w:val="24"/>
      <w:szCs w:val="24"/>
    </w:rPr>
  </w:style>
  <w:style w:type="paragraph" w:customStyle="1" w:styleId="A6B3722AB57D431D974FD9DDCE727CA0">
    <w:name w:val="A6B3722AB57D431D974FD9DDCE727CA0"/>
    <w:rsid w:val="00AC41BB"/>
    <w:pPr>
      <w:spacing w:line="278" w:lineRule="auto"/>
    </w:pPr>
    <w:rPr>
      <w:sz w:val="24"/>
      <w:szCs w:val="24"/>
    </w:rPr>
  </w:style>
  <w:style w:type="paragraph" w:customStyle="1" w:styleId="F12D8A02AB3A46F393D55EA3EF35FACE">
    <w:name w:val="F12D8A02AB3A46F393D55EA3EF35FACE"/>
    <w:rsid w:val="00AC41BB"/>
    <w:pPr>
      <w:spacing w:line="278" w:lineRule="auto"/>
    </w:pPr>
    <w:rPr>
      <w:sz w:val="24"/>
      <w:szCs w:val="24"/>
    </w:rPr>
  </w:style>
  <w:style w:type="paragraph" w:customStyle="1" w:styleId="4924EEED44894BB3A19C302F79F355FC">
    <w:name w:val="4924EEED44894BB3A19C302F79F355FC"/>
    <w:rsid w:val="00AC41BB"/>
    <w:pPr>
      <w:spacing w:line="278" w:lineRule="auto"/>
    </w:pPr>
    <w:rPr>
      <w:sz w:val="24"/>
      <w:szCs w:val="24"/>
    </w:rPr>
  </w:style>
  <w:style w:type="paragraph" w:customStyle="1" w:styleId="6E4685402AF54ED6B3E1475AB178ED17">
    <w:name w:val="6E4685402AF54ED6B3E1475AB178ED17"/>
    <w:rsid w:val="00AC41BB"/>
    <w:pPr>
      <w:spacing w:line="278" w:lineRule="auto"/>
    </w:pPr>
    <w:rPr>
      <w:sz w:val="24"/>
      <w:szCs w:val="24"/>
    </w:rPr>
  </w:style>
  <w:style w:type="paragraph" w:customStyle="1" w:styleId="7B8634C3D3034FA5AD131BEA5061F5EE">
    <w:name w:val="7B8634C3D3034FA5AD131BEA5061F5EE"/>
    <w:rsid w:val="00AC41BB"/>
    <w:pPr>
      <w:spacing w:line="278" w:lineRule="auto"/>
    </w:pPr>
    <w:rPr>
      <w:sz w:val="24"/>
      <w:szCs w:val="24"/>
    </w:rPr>
  </w:style>
  <w:style w:type="paragraph" w:customStyle="1" w:styleId="C2362377D2DB4D6A99D83B47399C9C7D">
    <w:name w:val="C2362377D2DB4D6A99D83B47399C9C7D"/>
    <w:rsid w:val="00AC41BB"/>
    <w:pPr>
      <w:spacing w:line="278" w:lineRule="auto"/>
    </w:pPr>
    <w:rPr>
      <w:sz w:val="24"/>
      <w:szCs w:val="24"/>
    </w:rPr>
  </w:style>
  <w:style w:type="paragraph" w:customStyle="1" w:styleId="4AD514ACC0394BA6988A2E1CFA6BA0A3">
    <w:name w:val="4AD514ACC0394BA6988A2E1CFA6BA0A3"/>
    <w:rsid w:val="00AC41BB"/>
    <w:pPr>
      <w:spacing w:line="278" w:lineRule="auto"/>
    </w:pPr>
    <w:rPr>
      <w:sz w:val="24"/>
      <w:szCs w:val="24"/>
    </w:rPr>
  </w:style>
  <w:style w:type="paragraph" w:customStyle="1" w:styleId="5148673A46C44B369D322C890755617C">
    <w:name w:val="5148673A46C44B369D322C890755617C"/>
    <w:rsid w:val="00AC41BB"/>
    <w:pPr>
      <w:spacing w:line="278" w:lineRule="auto"/>
    </w:pPr>
    <w:rPr>
      <w:sz w:val="24"/>
      <w:szCs w:val="24"/>
    </w:rPr>
  </w:style>
  <w:style w:type="paragraph" w:customStyle="1" w:styleId="7443077D96424499884790C4A54189AD">
    <w:name w:val="7443077D96424499884790C4A54189AD"/>
    <w:rsid w:val="00AC41BB"/>
    <w:pPr>
      <w:spacing w:line="278" w:lineRule="auto"/>
    </w:pPr>
    <w:rPr>
      <w:sz w:val="24"/>
      <w:szCs w:val="24"/>
    </w:rPr>
  </w:style>
  <w:style w:type="paragraph" w:customStyle="1" w:styleId="F5923A105CE247A4BD5939AFF56297CF">
    <w:name w:val="F5923A105CE247A4BD5939AFF56297CF"/>
    <w:rsid w:val="00AC41BB"/>
    <w:pPr>
      <w:spacing w:line="278" w:lineRule="auto"/>
    </w:pPr>
    <w:rPr>
      <w:sz w:val="24"/>
      <w:szCs w:val="24"/>
    </w:rPr>
  </w:style>
  <w:style w:type="paragraph" w:customStyle="1" w:styleId="2C947F57DE624F308D33EA4186AB32CF">
    <w:name w:val="2C947F57DE624F308D33EA4186AB32CF"/>
    <w:rsid w:val="00AC41BB"/>
    <w:pPr>
      <w:spacing w:line="278" w:lineRule="auto"/>
    </w:pPr>
    <w:rPr>
      <w:sz w:val="24"/>
      <w:szCs w:val="24"/>
    </w:rPr>
  </w:style>
  <w:style w:type="paragraph" w:customStyle="1" w:styleId="51B9F2BB191B4EF5923999A205DC6B66">
    <w:name w:val="51B9F2BB191B4EF5923999A205DC6B66"/>
    <w:rsid w:val="00AC41BB"/>
    <w:pPr>
      <w:spacing w:line="278" w:lineRule="auto"/>
    </w:pPr>
    <w:rPr>
      <w:sz w:val="24"/>
      <w:szCs w:val="24"/>
    </w:rPr>
  </w:style>
  <w:style w:type="paragraph" w:customStyle="1" w:styleId="B70E68B3BE054E929BE9874AF0DA5DBA">
    <w:name w:val="B70E68B3BE054E929BE9874AF0DA5DBA"/>
    <w:rsid w:val="00AC41BB"/>
    <w:pPr>
      <w:spacing w:line="278" w:lineRule="auto"/>
    </w:pPr>
    <w:rPr>
      <w:sz w:val="24"/>
      <w:szCs w:val="24"/>
    </w:rPr>
  </w:style>
  <w:style w:type="paragraph" w:customStyle="1" w:styleId="0CD0A68C8F374191A44A5518FFFC159D">
    <w:name w:val="0CD0A68C8F374191A44A5518FFFC159D"/>
    <w:rsid w:val="00AC41BB"/>
    <w:pPr>
      <w:spacing w:line="278" w:lineRule="auto"/>
    </w:pPr>
    <w:rPr>
      <w:sz w:val="24"/>
      <w:szCs w:val="24"/>
    </w:rPr>
  </w:style>
  <w:style w:type="paragraph" w:customStyle="1" w:styleId="3041090B233C4D7B8C783510FFABC925">
    <w:name w:val="3041090B233C4D7B8C783510FFABC925"/>
    <w:rsid w:val="00AC41BB"/>
    <w:pPr>
      <w:spacing w:line="278" w:lineRule="auto"/>
    </w:pPr>
    <w:rPr>
      <w:sz w:val="24"/>
      <w:szCs w:val="24"/>
    </w:rPr>
  </w:style>
  <w:style w:type="paragraph" w:customStyle="1" w:styleId="5CC061EF1D19438097E42D002F984656">
    <w:name w:val="5CC061EF1D19438097E42D002F984656"/>
    <w:rsid w:val="00AC41BB"/>
    <w:pPr>
      <w:spacing w:line="278" w:lineRule="auto"/>
    </w:pPr>
    <w:rPr>
      <w:sz w:val="24"/>
      <w:szCs w:val="24"/>
    </w:rPr>
  </w:style>
  <w:style w:type="paragraph" w:customStyle="1" w:styleId="EB4E4F89275F4068BC2F5D0E41019E86">
    <w:name w:val="EB4E4F89275F4068BC2F5D0E41019E86"/>
    <w:rsid w:val="00AC41BB"/>
    <w:pPr>
      <w:spacing w:line="278" w:lineRule="auto"/>
    </w:pPr>
    <w:rPr>
      <w:sz w:val="24"/>
      <w:szCs w:val="24"/>
    </w:rPr>
  </w:style>
  <w:style w:type="paragraph" w:customStyle="1" w:styleId="800C56D8BE9F4A02B58CB2C6D8DE4FEC">
    <w:name w:val="800C56D8BE9F4A02B58CB2C6D8DE4FEC"/>
    <w:rsid w:val="00AC41BB"/>
    <w:pPr>
      <w:spacing w:line="278" w:lineRule="auto"/>
    </w:pPr>
    <w:rPr>
      <w:sz w:val="24"/>
      <w:szCs w:val="24"/>
    </w:rPr>
  </w:style>
  <w:style w:type="paragraph" w:customStyle="1" w:styleId="492D3852A76C479EB6CFC691D5B15798">
    <w:name w:val="492D3852A76C479EB6CFC691D5B15798"/>
    <w:rsid w:val="00AC41BB"/>
    <w:pPr>
      <w:spacing w:line="278" w:lineRule="auto"/>
    </w:pPr>
    <w:rPr>
      <w:sz w:val="24"/>
      <w:szCs w:val="24"/>
    </w:rPr>
  </w:style>
  <w:style w:type="paragraph" w:customStyle="1" w:styleId="9A80B705011940189989A3A6BFDDF6D2">
    <w:name w:val="9A80B705011940189989A3A6BFDDF6D2"/>
    <w:rsid w:val="00AC41BB"/>
    <w:pPr>
      <w:spacing w:line="278" w:lineRule="auto"/>
    </w:pPr>
    <w:rPr>
      <w:sz w:val="24"/>
      <w:szCs w:val="24"/>
    </w:rPr>
  </w:style>
  <w:style w:type="paragraph" w:customStyle="1" w:styleId="B8013B34E7204F7BB7F65684C3B9A822">
    <w:name w:val="B8013B34E7204F7BB7F65684C3B9A822"/>
    <w:rsid w:val="00AC41BB"/>
    <w:pPr>
      <w:spacing w:line="278" w:lineRule="auto"/>
    </w:pPr>
    <w:rPr>
      <w:sz w:val="24"/>
      <w:szCs w:val="24"/>
    </w:rPr>
  </w:style>
  <w:style w:type="paragraph" w:customStyle="1" w:styleId="197F57FF6B8247B18D0F682E3D41A2DD">
    <w:name w:val="197F57FF6B8247B18D0F682E3D41A2DD"/>
    <w:rsid w:val="00AC41BB"/>
    <w:pPr>
      <w:spacing w:line="278" w:lineRule="auto"/>
    </w:pPr>
    <w:rPr>
      <w:sz w:val="24"/>
      <w:szCs w:val="24"/>
    </w:rPr>
  </w:style>
  <w:style w:type="paragraph" w:customStyle="1" w:styleId="52624A3BC8824DEA80EA7FF2B1B19E27">
    <w:name w:val="52624A3BC8824DEA80EA7FF2B1B19E27"/>
    <w:rsid w:val="00AC41BB"/>
    <w:pPr>
      <w:spacing w:line="278" w:lineRule="auto"/>
    </w:pPr>
    <w:rPr>
      <w:sz w:val="24"/>
      <w:szCs w:val="24"/>
    </w:rPr>
  </w:style>
  <w:style w:type="paragraph" w:customStyle="1" w:styleId="26BAE51AB85840D5B02688BD9991EFF5">
    <w:name w:val="26BAE51AB85840D5B02688BD9991EFF5"/>
    <w:rsid w:val="00AC41BB"/>
    <w:pPr>
      <w:spacing w:line="278" w:lineRule="auto"/>
    </w:pPr>
    <w:rPr>
      <w:sz w:val="24"/>
      <w:szCs w:val="24"/>
    </w:rPr>
  </w:style>
  <w:style w:type="paragraph" w:customStyle="1" w:styleId="76669039E6BB4A58AAA4F5EBEE8D3C2F">
    <w:name w:val="76669039E6BB4A58AAA4F5EBEE8D3C2F"/>
    <w:rsid w:val="00AC41BB"/>
    <w:pPr>
      <w:spacing w:line="278" w:lineRule="auto"/>
    </w:pPr>
    <w:rPr>
      <w:sz w:val="24"/>
      <w:szCs w:val="24"/>
    </w:rPr>
  </w:style>
  <w:style w:type="paragraph" w:customStyle="1" w:styleId="49AA3E577C8E4E85BA6E15BECAB05C76">
    <w:name w:val="49AA3E577C8E4E85BA6E15BECAB05C76"/>
    <w:rsid w:val="00AC41BB"/>
    <w:pPr>
      <w:spacing w:line="278" w:lineRule="auto"/>
    </w:pPr>
    <w:rPr>
      <w:sz w:val="24"/>
      <w:szCs w:val="24"/>
    </w:rPr>
  </w:style>
  <w:style w:type="paragraph" w:customStyle="1" w:styleId="C6A13DB9C4CB437795756D6B4BA656F0">
    <w:name w:val="C6A13DB9C4CB437795756D6B4BA656F0"/>
    <w:rsid w:val="00AC41BB"/>
    <w:pPr>
      <w:spacing w:line="278" w:lineRule="auto"/>
    </w:pPr>
    <w:rPr>
      <w:sz w:val="24"/>
      <w:szCs w:val="24"/>
    </w:rPr>
  </w:style>
  <w:style w:type="paragraph" w:customStyle="1" w:styleId="F631594F6BB74CBEB8589690D9279381">
    <w:name w:val="F631594F6BB74CBEB8589690D9279381"/>
    <w:rsid w:val="00AC41BB"/>
    <w:pPr>
      <w:spacing w:line="278" w:lineRule="auto"/>
    </w:pPr>
    <w:rPr>
      <w:sz w:val="24"/>
      <w:szCs w:val="24"/>
    </w:rPr>
  </w:style>
  <w:style w:type="paragraph" w:customStyle="1" w:styleId="114F49D1C38349B3A8AFB2AC32AA6A15">
    <w:name w:val="114F49D1C38349B3A8AFB2AC32AA6A15"/>
    <w:rsid w:val="00AC41BB"/>
    <w:pPr>
      <w:spacing w:line="278" w:lineRule="auto"/>
    </w:pPr>
    <w:rPr>
      <w:sz w:val="24"/>
      <w:szCs w:val="24"/>
    </w:rPr>
  </w:style>
  <w:style w:type="paragraph" w:customStyle="1" w:styleId="38EE3EC5677649409FA7AD5E202FB71A">
    <w:name w:val="38EE3EC5677649409FA7AD5E202FB71A"/>
    <w:rsid w:val="00AC41BB"/>
    <w:pPr>
      <w:spacing w:line="278" w:lineRule="auto"/>
    </w:pPr>
    <w:rPr>
      <w:sz w:val="24"/>
      <w:szCs w:val="24"/>
    </w:rPr>
  </w:style>
  <w:style w:type="paragraph" w:customStyle="1" w:styleId="DBADCA30545A4636B6DBDAFA0124DA33">
    <w:name w:val="DBADCA30545A4636B6DBDAFA0124DA33"/>
    <w:rsid w:val="00AC41BB"/>
    <w:pPr>
      <w:spacing w:line="278" w:lineRule="auto"/>
    </w:pPr>
    <w:rPr>
      <w:sz w:val="24"/>
      <w:szCs w:val="24"/>
    </w:rPr>
  </w:style>
  <w:style w:type="paragraph" w:customStyle="1" w:styleId="9A96BF8BA8EC46B0BDF04C6BDF19D48C">
    <w:name w:val="9A96BF8BA8EC46B0BDF04C6BDF19D48C"/>
    <w:rsid w:val="00AC41BB"/>
    <w:pPr>
      <w:spacing w:line="278" w:lineRule="auto"/>
    </w:pPr>
    <w:rPr>
      <w:sz w:val="24"/>
      <w:szCs w:val="24"/>
    </w:rPr>
  </w:style>
  <w:style w:type="paragraph" w:customStyle="1" w:styleId="78C5AE58A4404D7D9D64417578E9C1EC">
    <w:name w:val="78C5AE58A4404D7D9D64417578E9C1EC"/>
    <w:rsid w:val="00AC41BB"/>
    <w:pPr>
      <w:spacing w:line="278" w:lineRule="auto"/>
    </w:pPr>
    <w:rPr>
      <w:sz w:val="24"/>
      <w:szCs w:val="24"/>
    </w:rPr>
  </w:style>
  <w:style w:type="paragraph" w:customStyle="1" w:styleId="F7CD0602E1AA42F3BAC58230E66496E1">
    <w:name w:val="F7CD0602E1AA42F3BAC58230E66496E1"/>
    <w:rsid w:val="00AC41BB"/>
    <w:pPr>
      <w:spacing w:line="278" w:lineRule="auto"/>
    </w:pPr>
    <w:rPr>
      <w:sz w:val="24"/>
      <w:szCs w:val="24"/>
    </w:rPr>
  </w:style>
  <w:style w:type="paragraph" w:customStyle="1" w:styleId="EDBA0C2C22A24DBCAD6C06A54E663786">
    <w:name w:val="EDBA0C2C22A24DBCAD6C06A54E663786"/>
    <w:rsid w:val="00AC41BB"/>
    <w:pPr>
      <w:spacing w:line="278" w:lineRule="auto"/>
    </w:pPr>
    <w:rPr>
      <w:sz w:val="24"/>
      <w:szCs w:val="24"/>
    </w:rPr>
  </w:style>
  <w:style w:type="paragraph" w:customStyle="1" w:styleId="BC575BA1654C4B1A84B958D71839C535">
    <w:name w:val="BC575BA1654C4B1A84B958D71839C535"/>
    <w:rsid w:val="00AC41BB"/>
    <w:pPr>
      <w:spacing w:line="278" w:lineRule="auto"/>
    </w:pPr>
    <w:rPr>
      <w:sz w:val="24"/>
      <w:szCs w:val="24"/>
    </w:rPr>
  </w:style>
  <w:style w:type="paragraph" w:customStyle="1" w:styleId="2D567DC88AF34C45ACCF312F1D7891D4">
    <w:name w:val="2D567DC88AF34C45ACCF312F1D7891D4"/>
    <w:rsid w:val="00AC41BB"/>
    <w:pPr>
      <w:spacing w:line="278" w:lineRule="auto"/>
    </w:pPr>
    <w:rPr>
      <w:sz w:val="24"/>
      <w:szCs w:val="24"/>
    </w:rPr>
  </w:style>
  <w:style w:type="paragraph" w:customStyle="1" w:styleId="8EFBDDB64C3A42C7A7F4E186AA3C3807">
    <w:name w:val="8EFBDDB64C3A42C7A7F4E186AA3C3807"/>
    <w:rsid w:val="00AC41BB"/>
    <w:pPr>
      <w:spacing w:line="278" w:lineRule="auto"/>
    </w:pPr>
    <w:rPr>
      <w:sz w:val="24"/>
      <w:szCs w:val="24"/>
    </w:rPr>
  </w:style>
  <w:style w:type="paragraph" w:customStyle="1" w:styleId="098AA32AAC054F35A2E087ACC8DDB7E1">
    <w:name w:val="098AA32AAC054F35A2E087ACC8DDB7E1"/>
    <w:rsid w:val="00AC41BB"/>
    <w:pPr>
      <w:spacing w:line="278" w:lineRule="auto"/>
    </w:pPr>
    <w:rPr>
      <w:sz w:val="24"/>
      <w:szCs w:val="24"/>
    </w:rPr>
  </w:style>
  <w:style w:type="paragraph" w:customStyle="1" w:styleId="B00E8A8974734C43BBE03F2D135190AA">
    <w:name w:val="B00E8A8974734C43BBE03F2D135190AA"/>
    <w:rsid w:val="00AC41BB"/>
    <w:pPr>
      <w:spacing w:line="278" w:lineRule="auto"/>
    </w:pPr>
    <w:rPr>
      <w:sz w:val="24"/>
      <w:szCs w:val="24"/>
    </w:rPr>
  </w:style>
  <w:style w:type="paragraph" w:customStyle="1" w:styleId="F006DFCE17254D52854631479606658D">
    <w:name w:val="F006DFCE17254D52854631479606658D"/>
    <w:rsid w:val="00AC41BB"/>
    <w:pPr>
      <w:spacing w:line="278" w:lineRule="auto"/>
    </w:pPr>
    <w:rPr>
      <w:sz w:val="24"/>
      <w:szCs w:val="24"/>
    </w:rPr>
  </w:style>
  <w:style w:type="paragraph" w:customStyle="1" w:styleId="FA5C164AB2034036AD74FE779F43C114">
    <w:name w:val="FA5C164AB2034036AD74FE779F43C114"/>
    <w:rsid w:val="00AC41BB"/>
    <w:pPr>
      <w:spacing w:line="278" w:lineRule="auto"/>
    </w:pPr>
    <w:rPr>
      <w:sz w:val="24"/>
      <w:szCs w:val="24"/>
    </w:rPr>
  </w:style>
  <w:style w:type="paragraph" w:customStyle="1" w:styleId="55600B6887234ABF853E0627284D380E">
    <w:name w:val="55600B6887234ABF853E0627284D380E"/>
    <w:rsid w:val="00AC41BB"/>
    <w:pPr>
      <w:spacing w:line="278" w:lineRule="auto"/>
    </w:pPr>
    <w:rPr>
      <w:sz w:val="24"/>
      <w:szCs w:val="24"/>
    </w:rPr>
  </w:style>
  <w:style w:type="paragraph" w:customStyle="1" w:styleId="98EFD7901FD244239D50F557A789964A">
    <w:name w:val="98EFD7901FD244239D50F557A789964A"/>
    <w:rsid w:val="00AC41BB"/>
    <w:pPr>
      <w:spacing w:line="278" w:lineRule="auto"/>
    </w:pPr>
    <w:rPr>
      <w:sz w:val="24"/>
      <w:szCs w:val="24"/>
    </w:rPr>
  </w:style>
  <w:style w:type="paragraph" w:customStyle="1" w:styleId="5129E31F6BF346E398A06E2566B60D05">
    <w:name w:val="5129E31F6BF346E398A06E2566B60D05"/>
    <w:rsid w:val="00AC41BB"/>
    <w:pPr>
      <w:spacing w:line="278" w:lineRule="auto"/>
    </w:pPr>
    <w:rPr>
      <w:sz w:val="24"/>
      <w:szCs w:val="24"/>
    </w:rPr>
  </w:style>
  <w:style w:type="paragraph" w:customStyle="1" w:styleId="C81557A4588D4083AC0ECE31CDBF2194">
    <w:name w:val="C81557A4588D4083AC0ECE31CDBF2194"/>
    <w:rsid w:val="00AC41BB"/>
    <w:pPr>
      <w:spacing w:line="278" w:lineRule="auto"/>
    </w:pPr>
    <w:rPr>
      <w:sz w:val="24"/>
      <w:szCs w:val="24"/>
    </w:rPr>
  </w:style>
  <w:style w:type="paragraph" w:customStyle="1" w:styleId="632160876FB347B6AD9795FCF0D68DDC">
    <w:name w:val="632160876FB347B6AD9795FCF0D68DDC"/>
    <w:rsid w:val="00AC41BB"/>
    <w:pPr>
      <w:spacing w:line="278" w:lineRule="auto"/>
    </w:pPr>
    <w:rPr>
      <w:sz w:val="24"/>
      <w:szCs w:val="24"/>
    </w:rPr>
  </w:style>
  <w:style w:type="paragraph" w:customStyle="1" w:styleId="B40492B8F5F345EB8DEFC414C93F7EFE">
    <w:name w:val="B40492B8F5F345EB8DEFC414C93F7EFE"/>
    <w:rsid w:val="00AC41BB"/>
    <w:pPr>
      <w:spacing w:line="278" w:lineRule="auto"/>
    </w:pPr>
    <w:rPr>
      <w:sz w:val="24"/>
      <w:szCs w:val="24"/>
    </w:rPr>
  </w:style>
  <w:style w:type="paragraph" w:customStyle="1" w:styleId="B187729CA9DE4FA7BA70AE434CBB396E">
    <w:name w:val="B187729CA9DE4FA7BA70AE434CBB396E"/>
    <w:rsid w:val="00AC41BB"/>
    <w:pPr>
      <w:spacing w:line="278" w:lineRule="auto"/>
    </w:pPr>
    <w:rPr>
      <w:sz w:val="24"/>
      <w:szCs w:val="24"/>
    </w:rPr>
  </w:style>
  <w:style w:type="paragraph" w:customStyle="1" w:styleId="B5CA4E116C9C4991B2FF54B5999565E3">
    <w:name w:val="B5CA4E116C9C4991B2FF54B5999565E3"/>
    <w:rsid w:val="00AC41BB"/>
    <w:pPr>
      <w:spacing w:line="278" w:lineRule="auto"/>
    </w:pPr>
    <w:rPr>
      <w:sz w:val="24"/>
      <w:szCs w:val="24"/>
    </w:rPr>
  </w:style>
  <w:style w:type="paragraph" w:customStyle="1" w:styleId="8FC922E887804DE08C67837588AF3ACD">
    <w:name w:val="8FC922E887804DE08C67837588AF3ACD"/>
    <w:rsid w:val="00AC41BB"/>
    <w:pPr>
      <w:spacing w:line="278" w:lineRule="auto"/>
    </w:pPr>
    <w:rPr>
      <w:sz w:val="24"/>
      <w:szCs w:val="24"/>
    </w:rPr>
  </w:style>
  <w:style w:type="paragraph" w:customStyle="1" w:styleId="CBCFEC5C09E940119E0953295EBE4891">
    <w:name w:val="CBCFEC5C09E940119E0953295EBE4891"/>
    <w:rsid w:val="00AC41BB"/>
    <w:pPr>
      <w:spacing w:line="278" w:lineRule="auto"/>
    </w:pPr>
    <w:rPr>
      <w:sz w:val="24"/>
      <w:szCs w:val="24"/>
    </w:rPr>
  </w:style>
  <w:style w:type="paragraph" w:customStyle="1" w:styleId="C098BF8451C24A6697B6ABCEB9DC880C">
    <w:name w:val="C098BF8451C24A6697B6ABCEB9DC880C"/>
    <w:rsid w:val="00AC41BB"/>
    <w:pPr>
      <w:spacing w:line="278" w:lineRule="auto"/>
    </w:pPr>
    <w:rPr>
      <w:sz w:val="24"/>
      <w:szCs w:val="24"/>
    </w:rPr>
  </w:style>
  <w:style w:type="paragraph" w:customStyle="1" w:styleId="EC42F44BEE6543BFAFC98CDBC51DA172">
    <w:name w:val="EC42F44BEE6543BFAFC98CDBC51DA172"/>
    <w:rsid w:val="00AC41BB"/>
    <w:pPr>
      <w:spacing w:line="278" w:lineRule="auto"/>
    </w:pPr>
    <w:rPr>
      <w:sz w:val="24"/>
      <w:szCs w:val="24"/>
    </w:rPr>
  </w:style>
  <w:style w:type="paragraph" w:customStyle="1" w:styleId="71D7BD226D6345E18886B5C996DD02AE">
    <w:name w:val="71D7BD226D6345E18886B5C996DD02AE"/>
    <w:rsid w:val="00AC41BB"/>
    <w:pPr>
      <w:spacing w:line="278" w:lineRule="auto"/>
    </w:pPr>
    <w:rPr>
      <w:sz w:val="24"/>
      <w:szCs w:val="24"/>
    </w:rPr>
  </w:style>
  <w:style w:type="paragraph" w:customStyle="1" w:styleId="8426FA4DA9C74B5A9297920D754F4369">
    <w:name w:val="8426FA4DA9C74B5A9297920D754F4369"/>
    <w:rsid w:val="00AC41BB"/>
    <w:pPr>
      <w:spacing w:line="278" w:lineRule="auto"/>
    </w:pPr>
    <w:rPr>
      <w:sz w:val="24"/>
      <w:szCs w:val="24"/>
    </w:rPr>
  </w:style>
  <w:style w:type="paragraph" w:customStyle="1" w:styleId="8A107DE761D14F5ABA90B4256BA4029B">
    <w:name w:val="8A107DE761D14F5ABA90B4256BA4029B"/>
    <w:rsid w:val="00AC41BB"/>
    <w:pPr>
      <w:spacing w:line="278" w:lineRule="auto"/>
    </w:pPr>
    <w:rPr>
      <w:sz w:val="24"/>
      <w:szCs w:val="24"/>
    </w:rPr>
  </w:style>
  <w:style w:type="paragraph" w:customStyle="1" w:styleId="08233499F5704D528AC5625BAE9772FF">
    <w:name w:val="08233499F5704D528AC5625BAE9772FF"/>
    <w:rsid w:val="00AC41BB"/>
    <w:pPr>
      <w:spacing w:line="278" w:lineRule="auto"/>
    </w:pPr>
    <w:rPr>
      <w:sz w:val="24"/>
      <w:szCs w:val="24"/>
    </w:rPr>
  </w:style>
  <w:style w:type="paragraph" w:customStyle="1" w:styleId="3BE8DD7E2BFC4318A17C426F25480DAF">
    <w:name w:val="3BE8DD7E2BFC4318A17C426F25480DAF"/>
    <w:rsid w:val="00AC41BB"/>
    <w:pPr>
      <w:spacing w:line="278" w:lineRule="auto"/>
    </w:pPr>
    <w:rPr>
      <w:sz w:val="24"/>
      <w:szCs w:val="24"/>
    </w:rPr>
  </w:style>
  <w:style w:type="paragraph" w:customStyle="1" w:styleId="0E8BF7F15C6D4830967D35AA25728B01">
    <w:name w:val="0E8BF7F15C6D4830967D35AA25728B01"/>
    <w:rsid w:val="00AC41BB"/>
    <w:pPr>
      <w:spacing w:line="278" w:lineRule="auto"/>
    </w:pPr>
    <w:rPr>
      <w:sz w:val="24"/>
      <w:szCs w:val="24"/>
    </w:rPr>
  </w:style>
  <w:style w:type="paragraph" w:customStyle="1" w:styleId="7C88142A22D94DDCBDEAEAFB46EF5C55">
    <w:name w:val="7C88142A22D94DDCBDEAEAFB46EF5C55"/>
    <w:rsid w:val="00AC41BB"/>
    <w:pPr>
      <w:spacing w:line="278" w:lineRule="auto"/>
    </w:pPr>
    <w:rPr>
      <w:sz w:val="24"/>
      <w:szCs w:val="24"/>
    </w:rPr>
  </w:style>
  <w:style w:type="paragraph" w:customStyle="1" w:styleId="0D8C96E6D8514D50B6407D789D114909">
    <w:name w:val="0D8C96E6D8514D50B6407D789D114909"/>
    <w:rsid w:val="00AC41BB"/>
    <w:pPr>
      <w:spacing w:line="278" w:lineRule="auto"/>
    </w:pPr>
    <w:rPr>
      <w:sz w:val="24"/>
      <w:szCs w:val="24"/>
    </w:rPr>
  </w:style>
  <w:style w:type="paragraph" w:customStyle="1" w:styleId="09E16C071E03440BA5CCCD9DF56D24EB">
    <w:name w:val="09E16C071E03440BA5CCCD9DF56D24EB"/>
    <w:rsid w:val="00AC41BB"/>
    <w:pPr>
      <w:spacing w:line="278" w:lineRule="auto"/>
    </w:pPr>
    <w:rPr>
      <w:sz w:val="24"/>
      <w:szCs w:val="24"/>
    </w:rPr>
  </w:style>
  <w:style w:type="paragraph" w:customStyle="1" w:styleId="88CBA30ECE0E4A2F8BB1C27BAE46A620">
    <w:name w:val="88CBA30ECE0E4A2F8BB1C27BAE46A620"/>
    <w:rsid w:val="00AC41BB"/>
    <w:pPr>
      <w:spacing w:line="278" w:lineRule="auto"/>
    </w:pPr>
    <w:rPr>
      <w:sz w:val="24"/>
      <w:szCs w:val="24"/>
    </w:rPr>
  </w:style>
  <w:style w:type="paragraph" w:customStyle="1" w:styleId="3EF11C5585914FE89163F38D91B2F087">
    <w:name w:val="3EF11C5585914FE89163F38D91B2F087"/>
    <w:rsid w:val="00AC41BB"/>
    <w:pPr>
      <w:spacing w:line="278" w:lineRule="auto"/>
    </w:pPr>
    <w:rPr>
      <w:sz w:val="24"/>
      <w:szCs w:val="24"/>
    </w:rPr>
  </w:style>
  <w:style w:type="paragraph" w:customStyle="1" w:styleId="B09DBC0739B94064930AE2F1C40055F8">
    <w:name w:val="B09DBC0739B94064930AE2F1C40055F8"/>
    <w:rsid w:val="00AC41BB"/>
    <w:pPr>
      <w:spacing w:line="278" w:lineRule="auto"/>
    </w:pPr>
    <w:rPr>
      <w:sz w:val="24"/>
      <w:szCs w:val="24"/>
    </w:rPr>
  </w:style>
  <w:style w:type="paragraph" w:customStyle="1" w:styleId="76C4BB4DB9D849B19AAAE5D668DE9845">
    <w:name w:val="76C4BB4DB9D849B19AAAE5D668DE9845"/>
    <w:rsid w:val="00AC41BB"/>
    <w:pPr>
      <w:spacing w:line="278" w:lineRule="auto"/>
    </w:pPr>
    <w:rPr>
      <w:sz w:val="24"/>
      <w:szCs w:val="24"/>
    </w:rPr>
  </w:style>
  <w:style w:type="paragraph" w:customStyle="1" w:styleId="42886468D030414FBF356B79BDD67F54">
    <w:name w:val="42886468D030414FBF356B79BDD67F54"/>
    <w:rsid w:val="00AC41BB"/>
    <w:pPr>
      <w:spacing w:line="278" w:lineRule="auto"/>
    </w:pPr>
    <w:rPr>
      <w:sz w:val="24"/>
      <w:szCs w:val="24"/>
    </w:rPr>
  </w:style>
  <w:style w:type="paragraph" w:customStyle="1" w:styleId="263BED0CD6E846A5AAA206A5B62FED8D">
    <w:name w:val="263BED0CD6E846A5AAA206A5B62FED8D"/>
    <w:rsid w:val="00AC41BB"/>
    <w:pPr>
      <w:spacing w:line="278" w:lineRule="auto"/>
    </w:pPr>
    <w:rPr>
      <w:sz w:val="24"/>
      <w:szCs w:val="24"/>
    </w:rPr>
  </w:style>
  <w:style w:type="paragraph" w:customStyle="1" w:styleId="1C4604AF738348A78BA51632DC2EED8A">
    <w:name w:val="1C4604AF738348A78BA51632DC2EED8A"/>
    <w:rsid w:val="00AC41BB"/>
    <w:pPr>
      <w:spacing w:line="278" w:lineRule="auto"/>
    </w:pPr>
    <w:rPr>
      <w:sz w:val="24"/>
      <w:szCs w:val="24"/>
    </w:rPr>
  </w:style>
  <w:style w:type="paragraph" w:customStyle="1" w:styleId="15B3E37C5ACD45E48DDB39BDDFD61E0E">
    <w:name w:val="15B3E37C5ACD45E48DDB39BDDFD61E0E"/>
    <w:rsid w:val="00AC41BB"/>
    <w:pPr>
      <w:spacing w:line="278" w:lineRule="auto"/>
    </w:pPr>
    <w:rPr>
      <w:sz w:val="24"/>
      <w:szCs w:val="24"/>
    </w:rPr>
  </w:style>
  <w:style w:type="paragraph" w:customStyle="1" w:styleId="D2174BBBBACC4A568D3AD92AA6E0F08F">
    <w:name w:val="D2174BBBBACC4A568D3AD92AA6E0F08F"/>
    <w:rsid w:val="00AC41BB"/>
    <w:pPr>
      <w:spacing w:line="278" w:lineRule="auto"/>
    </w:pPr>
    <w:rPr>
      <w:sz w:val="24"/>
      <w:szCs w:val="24"/>
    </w:rPr>
  </w:style>
  <w:style w:type="paragraph" w:customStyle="1" w:styleId="4F66FC8021B24F32BF1943EF9E211CAF">
    <w:name w:val="4F66FC8021B24F32BF1943EF9E211CAF"/>
    <w:rsid w:val="00AC41BB"/>
    <w:pPr>
      <w:spacing w:line="278" w:lineRule="auto"/>
    </w:pPr>
    <w:rPr>
      <w:sz w:val="24"/>
      <w:szCs w:val="24"/>
    </w:rPr>
  </w:style>
  <w:style w:type="paragraph" w:customStyle="1" w:styleId="5121ECAF09E4412394BC41090B8D8246">
    <w:name w:val="5121ECAF09E4412394BC41090B8D8246"/>
    <w:rsid w:val="00AC41BB"/>
    <w:pPr>
      <w:spacing w:line="278" w:lineRule="auto"/>
    </w:pPr>
    <w:rPr>
      <w:sz w:val="24"/>
      <w:szCs w:val="24"/>
    </w:rPr>
  </w:style>
  <w:style w:type="paragraph" w:customStyle="1" w:styleId="135C8A6237844BD99EFF81DEB1CC8D52">
    <w:name w:val="135C8A6237844BD99EFF81DEB1CC8D52"/>
    <w:rsid w:val="00AC41BB"/>
    <w:pPr>
      <w:spacing w:line="278" w:lineRule="auto"/>
    </w:pPr>
    <w:rPr>
      <w:sz w:val="24"/>
      <w:szCs w:val="24"/>
    </w:rPr>
  </w:style>
  <w:style w:type="paragraph" w:customStyle="1" w:styleId="87EAF31087D748828FB7B9E7C58F190D">
    <w:name w:val="87EAF31087D748828FB7B9E7C58F190D"/>
    <w:rsid w:val="00AC41BB"/>
    <w:pPr>
      <w:spacing w:line="278" w:lineRule="auto"/>
    </w:pPr>
    <w:rPr>
      <w:sz w:val="24"/>
      <w:szCs w:val="24"/>
    </w:rPr>
  </w:style>
  <w:style w:type="paragraph" w:customStyle="1" w:styleId="657C58974D194170B4D60D459502343B">
    <w:name w:val="657C58974D194170B4D60D459502343B"/>
    <w:rsid w:val="00AC41BB"/>
    <w:pPr>
      <w:spacing w:line="278" w:lineRule="auto"/>
    </w:pPr>
    <w:rPr>
      <w:sz w:val="24"/>
      <w:szCs w:val="24"/>
    </w:rPr>
  </w:style>
  <w:style w:type="paragraph" w:customStyle="1" w:styleId="E1FC7FC53EC84BCBB0BA37DB1A3A199C">
    <w:name w:val="E1FC7FC53EC84BCBB0BA37DB1A3A199C"/>
    <w:rsid w:val="00AC41BB"/>
    <w:pPr>
      <w:spacing w:line="278" w:lineRule="auto"/>
    </w:pPr>
    <w:rPr>
      <w:sz w:val="24"/>
      <w:szCs w:val="24"/>
    </w:rPr>
  </w:style>
  <w:style w:type="paragraph" w:customStyle="1" w:styleId="623EF21DDC42464A9D9F3462D042C8BE">
    <w:name w:val="623EF21DDC42464A9D9F3462D042C8BE"/>
    <w:rsid w:val="00AC41BB"/>
    <w:pPr>
      <w:spacing w:line="278" w:lineRule="auto"/>
    </w:pPr>
    <w:rPr>
      <w:sz w:val="24"/>
      <w:szCs w:val="24"/>
    </w:rPr>
  </w:style>
  <w:style w:type="paragraph" w:customStyle="1" w:styleId="EA5042295D5141A1890F0D8D9BE9BC6F">
    <w:name w:val="EA5042295D5141A1890F0D8D9BE9BC6F"/>
    <w:rsid w:val="00AC41BB"/>
    <w:pPr>
      <w:spacing w:line="278" w:lineRule="auto"/>
    </w:pPr>
    <w:rPr>
      <w:sz w:val="24"/>
      <w:szCs w:val="24"/>
    </w:rPr>
  </w:style>
  <w:style w:type="paragraph" w:customStyle="1" w:styleId="B54415CFD0B7434B901CBA76FF6D57FF">
    <w:name w:val="B54415CFD0B7434B901CBA76FF6D57FF"/>
    <w:rsid w:val="00AC41BB"/>
    <w:pPr>
      <w:spacing w:line="278" w:lineRule="auto"/>
    </w:pPr>
    <w:rPr>
      <w:sz w:val="24"/>
      <w:szCs w:val="24"/>
    </w:rPr>
  </w:style>
  <w:style w:type="paragraph" w:customStyle="1" w:styleId="E2E4CC46A28B445CAE38FD5F385F4660">
    <w:name w:val="E2E4CC46A28B445CAE38FD5F385F4660"/>
    <w:rsid w:val="00AC41BB"/>
    <w:pPr>
      <w:spacing w:line="278" w:lineRule="auto"/>
    </w:pPr>
    <w:rPr>
      <w:sz w:val="24"/>
      <w:szCs w:val="24"/>
    </w:rPr>
  </w:style>
  <w:style w:type="paragraph" w:customStyle="1" w:styleId="B5617283B9F34D8DAF9A46FE8EB1C1D0">
    <w:name w:val="B5617283B9F34D8DAF9A46FE8EB1C1D0"/>
    <w:rsid w:val="00AC41BB"/>
    <w:pPr>
      <w:spacing w:line="278" w:lineRule="auto"/>
    </w:pPr>
    <w:rPr>
      <w:sz w:val="24"/>
      <w:szCs w:val="24"/>
    </w:rPr>
  </w:style>
  <w:style w:type="paragraph" w:customStyle="1" w:styleId="5810720FE22C407A981402E79472DDB8">
    <w:name w:val="5810720FE22C407A981402E79472DDB8"/>
    <w:rsid w:val="00AC41BB"/>
    <w:pPr>
      <w:spacing w:line="278" w:lineRule="auto"/>
    </w:pPr>
    <w:rPr>
      <w:sz w:val="24"/>
      <w:szCs w:val="24"/>
    </w:rPr>
  </w:style>
  <w:style w:type="paragraph" w:customStyle="1" w:styleId="28846C06236E4D2E8B85AA86D863CC07">
    <w:name w:val="28846C06236E4D2E8B85AA86D863CC07"/>
    <w:rsid w:val="00AC41BB"/>
    <w:pPr>
      <w:spacing w:line="278" w:lineRule="auto"/>
    </w:pPr>
    <w:rPr>
      <w:sz w:val="24"/>
      <w:szCs w:val="24"/>
    </w:rPr>
  </w:style>
  <w:style w:type="paragraph" w:customStyle="1" w:styleId="C5CF72ADFE4642D5A3F704A48DD3D0E8">
    <w:name w:val="C5CF72ADFE4642D5A3F704A48DD3D0E8"/>
    <w:rsid w:val="00AC41BB"/>
    <w:pPr>
      <w:spacing w:line="278" w:lineRule="auto"/>
    </w:pPr>
    <w:rPr>
      <w:sz w:val="24"/>
      <w:szCs w:val="24"/>
    </w:rPr>
  </w:style>
  <w:style w:type="paragraph" w:customStyle="1" w:styleId="737F691D05064B7DB92D2D6F5EC425F6">
    <w:name w:val="737F691D05064B7DB92D2D6F5EC425F6"/>
    <w:rsid w:val="00AC41BB"/>
    <w:pPr>
      <w:spacing w:line="278" w:lineRule="auto"/>
    </w:pPr>
    <w:rPr>
      <w:sz w:val="24"/>
      <w:szCs w:val="24"/>
    </w:rPr>
  </w:style>
  <w:style w:type="paragraph" w:customStyle="1" w:styleId="C8A27742DC2C4C03B06BF5FEA946FC35">
    <w:name w:val="C8A27742DC2C4C03B06BF5FEA946FC35"/>
    <w:rsid w:val="00AC41BB"/>
    <w:pPr>
      <w:spacing w:line="278" w:lineRule="auto"/>
    </w:pPr>
    <w:rPr>
      <w:sz w:val="24"/>
      <w:szCs w:val="24"/>
    </w:rPr>
  </w:style>
  <w:style w:type="paragraph" w:customStyle="1" w:styleId="5C96CFE97A154401BEC0943574B4E929">
    <w:name w:val="5C96CFE97A154401BEC0943574B4E929"/>
    <w:rsid w:val="00AC41BB"/>
    <w:pPr>
      <w:spacing w:line="278" w:lineRule="auto"/>
    </w:pPr>
    <w:rPr>
      <w:sz w:val="24"/>
      <w:szCs w:val="24"/>
    </w:rPr>
  </w:style>
  <w:style w:type="paragraph" w:customStyle="1" w:styleId="E809065A2EDF46F5893AEAA36F81F171">
    <w:name w:val="E809065A2EDF46F5893AEAA36F81F171"/>
    <w:rsid w:val="00AC41BB"/>
    <w:pPr>
      <w:spacing w:line="278" w:lineRule="auto"/>
    </w:pPr>
    <w:rPr>
      <w:sz w:val="24"/>
      <w:szCs w:val="24"/>
    </w:rPr>
  </w:style>
  <w:style w:type="paragraph" w:customStyle="1" w:styleId="5E6A2B33E0D44559A704C16522F96161">
    <w:name w:val="5E6A2B33E0D44559A704C16522F96161"/>
    <w:rsid w:val="00AC41BB"/>
    <w:pPr>
      <w:spacing w:line="278" w:lineRule="auto"/>
    </w:pPr>
    <w:rPr>
      <w:sz w:val="24"/>
      <w:szCs w:val="24"/>
    </w:rPr>
  </w:style>
  <w:style w:type="paragraph" w:customStyle="1" w:styleId="279A7ACB47504417B34FD5377538CCEA">
    <w:name w:val="279A7ACB47504417B34FD5377538CCEA"/>
    <w:rsid w:val="00AC41BB"/>
    <w:pPr>
      <w:spacing w:line="278" w:lineRule="auto"/>
    </w:pPr>
    <w:rPr>
      <w:sz w:val="24"/>
      <w:szCs w:val="24"/>
    </w:rPr>
  </w:style>
  <w:style w:type="paragraph" w:customStyle="1" w:styleId="FCFDF6BA3AF74AB8BBC51B511F259764">
    <w:name w:val="FCFDF6BA3AF74AB8BBC51B511F259764"/>
    <w:rsid w:val="00AC41BB"/>
    <w:pPr>
      <w:spacing w:line="278" w:lineRule="auto"/>
    </w:pPr>
    <w:rPr>
      <w:sz w:val="24"/>
      <w:szCs w:val="24"/>
    </w:rPr>
  </w:style>
  <w:style w:type="paragraph" w:customStyle="1" w:styleId="0C597689AC4A46F3BF975C01A4DB66F0">
    <w:name w:val="0C597689AC4A46F3BF975C01A4DB66F0"/>
    <w:rsid w:val="00AC41BB"/>
    <w:pPr>
      <w:spacing w:line="278" w:lineRule="auto"/>
    </w:pPr>
    <w:rPr>
      <w:sz w:val="24"/>
      <w:szCs w:val="24"/>
    </w:rPr>
  </w:style>
  <w:style w:type="paragraph" w:customStyle="1" w:styleId="16FDF9DC9457420993BA7F09A5F241A2">
    <w:name w:val="16FDF9DC9457420993BA7F09A5F241A2"/>
    <w:rsid w:val="00AC41BB"/>
    <w:pPr>
      <w:spacing w:line="278" w:lineRule="auto"/>
    </w:pPr>
    <w:rPr>
      <w:sz w:val="24"/>
      <w:szCs w:val="24"/>
    </w:rPr>
  </w:style>
  <w:style w:type="paragraph" w:customStyle="1" w:styleId="9FBDCD827CCE4EC1BA8EE77E0E54BF90">
    <w:name w:val="9FBDCD827CCE4EC1BA8EE77E0E54BF90"/>
    <w:rsid w:val="00AC41BB"/>
    <w:pPr>
      <w:spacing w:line="278" w:lineRule="auto"/>
    </w:pPr>
    <w:rPr>
      <w:sz w:val="24"/>
      <w:szCs w:val="24"/>
    </w:rPr>
  </w:style>
  <w:style w:type="paragraph" w:customStyle="1" w:styleId="5991F0CCC5A34077A921C6A53AF2ED5B">
    <w:name w:val="5991F0CCC5A34077A921C6A53AF2ED5B"/>
    <w:rsid w:val="00AC41BB"/>
    <w:pPr>
      <w:spacing w:line="278" w:lineRule="auto"/>
    </w:pPr>
    <w:rPr>
      <w:sz w:val="24"/>
      <w:szCs w:val="24"/>
    </w:rPr>
  </w:style>
  <w:style w:type="paragraph" w:customStyle="1" w:styleId="1780A5C98A384310B2C5276411CD2FC2">
    <w:name w:val="1780A5C98A384310B2C5276411CD2FC2"/>
    <w:rsid w:val="00AC41BB"/>
    <w:pPr>
      <w:spacing w:line="278" w:lineRule="auto"/>
    </w:pPr>
    <w:rPr>
      <w:sz w:val="24"/>
      <w:szCs w:val="24"/>
    </w:rPr>
  </w:style>
  <w:style w:type="paragraph" w:customStyle="1" w:styleId="BDCDD8B8B910434BA999D8691BAF5EEF">
    <w:name w:val="BDCDD8B8B910434BA999D8691BAF5EEF"/>
    <w:rsid w:val="00AC41BB"/>
    <w:pPr>
      <w:spacing w:line="278" w:lineRule="auto"/>
    </w:pPr>
    <w:rPr>
      <w:sz w:val="24"/>
      <w:szCs w:val="24"/>
    </w:rPr>
  </w:style>
  <w:style w:type="paragraph" w:customStyle="1" w:styleId="AAE5249FE5F849C6A40746B6B224D2FD">
    <w:name w:val="AAE5249FE5F849C6A40746B6B224D2FD"/>
    <w:rsid w:val="00AC41BB"/>
    <w:pPr>
      <w:spacing w:line="278" w:lineRule="auto"/>
    </w:pPr>
    <w:rPr>
      <w:sz w:val="24"/>
      <w:szCs w:val="24"/>
    </w:rPr>
  </w:style>
  <w:style w:type="paragraph" w:customStyle="1" w:styleId="FC871511B0484FCCAAC9F46CD74BF284">
    <w:name w:val="FC871511B0484FCCAAC9F46CD74BF284"/>
    <w:rsid w:val="00AC41BB"/>
    <w:pPr>
      <w:spacing w:line="278" w:lineRule="auto"/>
    </w:pPr>
    <w:rPr>
      <w:sz w:val="24"/>
      <w:szCs w:val="24"/>
    </w:rPr>
  </w:style>
  <w:style w:type="paragraph" w:customStyle="1" w:styleId="33AAEB5660C74091A1A9CFDFBF798E72">
    <w:name w:val="33AAEB5660C74091A1A9CFDFBF798E72"/>
    <w:rsid w:val="00AC41BB"/>
    <w:pPr>
      <w:spacing w:line="278" w:lineRule="auto"/>
    </w:pPr>
    <w:rPr>
      <w:sz w:val="24"/>
      <w:szCs w:val="24"/>
    </w:rPr>
  </w:style>
  <w:style w:type="paragraph" w:customStyle="1" w:styleId="1DEE927806B24C50B3A3FBE4B51B637F">
    <w:name w:val="1DEE927806B24C50B3A3FBE4B51B637F"/>
    <w:rsid w:val="00AC41BB"/>
    <w:pPr>
      <w:spacing w:line="278" w:lineRule="auto"/>
    </w:pPr>
    <w:rPr>
      <w:sz w:val="24"/>
      <w:szCs w:val="24"/>
    </w:rPr>
  </w:style>
  <w:style w:type="paragraph" w:customStyle="1" w:styleId="3D8F3A8703604CD7AD49024FBAA3973A">
    <w:name w:val="3D8F3A8703604CD7AD49024FBAA3973A"/>
    <w:rsid w:val="00AC41BB"/>
    <w:pPr>
      <w:spacing w:line="278" w:lineRule="auto"/>
    </w:pPr>
    <w:rPr>
      <w:sz w:val="24"/>
      <w:szCs w:val="24"/>
    </w:rPr>
  </w:style>
  <w:style w:type="paragraph" w:customStyle="1" w:styleId="1641263298C7437EA20DB555972C9155">
    <w:name w:val="1641263298C7437EA20DB555972C9155"/>
    <w:rsid w:val="00AC41BB"/>
    <w:pPr>
      <w:spacing w:line="278" w:lineRule="auto"/>
    </w:pPr>
    <w:rPr>
      <w:sz w:val="24"/>
      <w:szCs w:val="24"/>
    </w:rPr>
  </w:style>
  <w:style w:type="paragraph" w:customStyle="1" w:styleId="BC64D0EE82C642668173D6526010494F">
    <w:name w:val="BC64D0EE82C642668173D6526010494F"/>
    <w:rsid w:val="00AC41BB"/>
    <w:pPr>
      <w:spacing w:line="278" w:lineRule="auto"/>
    </w:pPr>
    <w:rPr>
      <w:sz w:val="24"/>
      <w:szCs w:val="24"/>
    </w:rPr>
  </w:style>
  <w:style w:type="paragraph" w:customStyle="1" w:styleId="2391B2817C3641D19F0B4EA5494EBEA9">
    <w:name w:val="2391B2817C3641D19F0B4EA5494EBEA9"/>
    <w:rsid w:val="00AC41BB"/>
    <w:pPr>
      <w:spacing w:line="278" w:lineRule="auto"/>
    </w:pPr>
    <w:rPr>
      <w:sz w:val="24"/>
      <w:szCs w:val="24"/>
    </w:rPr>
  </w:style>
  <w:style w:type="paragraph" w:customStyle="1" w:styleId="45AE2E4B65884715A93994D7BB620C91">
    <w:name w:val="45AE2E4B65884715A93994D7BB620C91"/>
    <w:rsid w:val="00AC41BB"/>
    <w:pPr>
      <w:spacing w:line="278" w:lineRule="auto"/>
    </w:pPr>
    <w:rPr>
      <w:sz w:val="24"/>
      <w:szCs w:val="24"/>
    </w:rPr>
  </w:style>
  <w:style w:type="paragraph" w:customStyle="1" w:styleId="675D0FF7CA124F90A0DAFCECCA183916">
    <w:name w:val="675D0FF7CA124F90A0DAFCECCA183916"/>
    <w:rsid w:val="00AC41BB"/>
    <w:pPr>
      <w:spacing w:line="278" w:lineRule="auto"/>
    </w:pPr>
    <w:rPr>
      <w:sz w:val="24"/>
      <w:szCs w:val="24"/>
    </w:rPr>
  </w:style>
  <w:style w:type="paragraph" w:customStyle="1" w:styleId="9F0A17139F8E4A06B73D25A79313F3BC">
    <w:name w:val="9F0A17139F8E4A06B73D25A79313F3BC"/>
    <w:rsid w:val="00AC41BB"/>
    <w:pPr>
      <w:spacing w:line="278" w:lineRule="auto"/>
    </w:pPr>
    <w:rPr>
      <w:sz w:val="24"/>
      <w:szCs w:val="24"/>
    </w:rPr>
  </w:style>
  <w:style w:type="paragraph" w:customStyle="1" w:styleId="BF0F547DCE014067952B2734226C5175">
    <w:name w:val="BF0F547DCE014067952B2734226C5175"/>
    <w:rsid w:val="00AC41BB"/>
    <w:pPr>
      <w:spacing w:line="278" w:lineRule="auto"/>
    </w:pPr>
    <w:rPr>
      <w:sz w:val="24"/>
      <w:szCs w:val="24"/>
    </w:rPr>
  </w:style>
  <w:style w:type="paragraph" w:customStyle="1" w:styleId="63BE1832F3DE4E7496F574038B786EBE">
    <w:name w:val="63BE1832F3DE4E7496F574038B786EBE"/>
    <w:rsid w:val="00AC41BB"/>
    <w:pPr>
      <w:spacing w:line="278" w:lineRule="auto"/>
    </w:pPr>
    <w:rPr>
      <w:sz w:val="24"/>
      <w:szCs w:val="24"/>
    </w:rPr>
  </w:style>
  <w:style w:type="paragraph" w:customStyle="1" w:styleId="5C6EE6DB2F814F3682F8F446DAFABED7">
    <w:name w:val="5C6EE6DB2F814F3682F8F446DAFABED7"/>
    <w:rsid w:val="00AC41BB"/>
    <w:pPr>
      <w:spacing w:line="278" w:lineRule="auto"/>
    </w:pPr>
    <w:rPr>
      <w:sz w:val="24"/>
      <w:szCs w:val="24"/>
    </w:rPr>
  </w:style>
  <w:style w:type="paragraph" w:customStyle="1" w:styleId="3B9D6C94F2314E2F86970F77B2C65F85">
    <w:name w:val="3B9D6C94F2314E2F86970F77B2C65F85"/>
    <w:rsid w:val="00AC41BB"/>
    <w:pPr>
      <w:spacing w:line="278" w:lineRule="auto"/>
    </w:pPr>
    <w:rPr>
      <w:sz w:val="24"/>
      <w:szCs w:val="24"/>
    </w:rPr>
  </w:style>
  <w:style w:type="paragraph" w:customStyle="1" w:styleId="4E5067FE459241CCA538F052A4A166F0">
    <w:name w:val="4E5067FE459241CCA538F052A4A166F0"/>
    <w:rsid w:val="00AC41BB"/>
    <w:pPr>
      <w:spacing w:line="278" w:lineRule="auto"/>
    </w:pPr>
    <w:rPr>
      <w:sz w:val="24"/>
      <w:szCs w:val="24"/>
    </w:rPr>
  </w:style>
  <w:style w:type="paragraph" w:customStyle="1" w:styleId="054654B275CB4D12A5C2756A1351428A">
    <w:name w:val="054654B275CB4D12A5C2756A1351428A"/>
    <w:rsid w:val="00AC41BB"/>
    <w:pPr>
      <w:spacing w:line="278" w:lineRule="auto"/>
    </w:pPr>
    <w:rPr>
      <w:sz w:val="24"/>
      <w:szCs w:val="24"/>
    </w:rPr>
  </w:style>
  <w:style w:type="paragraph" w:customStyle="1" w:styleId="F159A6C7E472450AAD5754266916A07B">
    <w:name w:val="F159A6C7E472450AAD5754266916A07B"/>
    <w:rsid w:val="00AC41BB"/>
    <w:pPr>
      <w:spacing w:line="278" w:lineRule="auto"/>
    </w:pPr>
    <w:rPr>
      <w:sz w:val="24"/>
      <w:szCs w:val="24"/>
    </w:rPr>
  </w:style>
  <w:style w:type="paragraph" w:customStyle="1" w:styleId="8941E4D7EE2D4966BBB82C72BE39F2A7">
    <w:name w:val="8941E4D7EE2D4966BBB82C72BE39F2A7"/>
    <w:rsid w:val="00AC41BB"/>
    <w:pPr>
      <w:spacing w:line="278" w:lineRule="auto"/>
    </w:pPr>
    <w:rPr>
      <w:sz w:val="24"/>
      <w:szCs w:val="24"/>
    </w:rPr>
  </w:style>
  <w:style w:type="paragraph" w:customStyle="1" w:styleId="0AF170E448B9437DBE65EA675E9A1F25">
    <w:name w:val="0AF170E448B9437DBE65EA675E9A1F25"/>
    <w:rsid w:val="00AC41BB"/>
    <w:pPr>
      <w:spacing w:line="278" w:lineRule="auto"/>
    </w:pPr>
    <w:rPr>
      <w:sz w:val="24"/>
      <w:szCs w:val="24"/>
    </w:rPr>
  </w:style>
  <w:style w:type="paragraph" w:customStyle="1" w:styleId="0A2A26F119EE49BEA23E33605D1BF5B8">
    <w:name w:val="0A2A26F119EE49BEA23E33605D1BF5B8"/>
    <w:rsid w:val="00AC41BB"/>
    <w:pPr>
      <w:spacing w:line="278" w:lineRule="auto"/>
    </w:pPr>
    <w:rPr>
      <w:sz w:val="24"/>
      <w:szCs w:val="24"/>
    </w:rPr>
  </w:style>
  <w:style w:type="paragraph" w:customStyle="1" w:styleId="A50509FCBA3140A9A04B68693A0E3214">
    <w:name w:val="A50509FCBA3140A9A04B68693A0E3214"/>
    <w:rsid w:val="00AC41BB"/>
    <w:pPr>
      <w:spacing w:line="278" w:lineRule="auto"/>
    </w:pPr>
    <w:rPr>
      <w:sz w:val="24"/>
      <w:szCs w:val="24"/>
    </w:rPr>
  </w:style>
  <w:style w:type="paragraph" w:customStyle="1" w:styleId="16AA14D3723A4B75A9058698F09F8C55">
    <w:name w:val="16AA14D3723A4B75A9058698F09F8C55"/>
    <w:rsid w:val="00AC41BB"/>
    <w:pPr>
      <w:spacing w:line="278" w:lineRule="auto"/>
    </w:pPr>
    <w:rPr>
      <w:sz w:val="24"/>
      <w:szCs w:val="24"/>
    </w:rPr>
  </w:style>
  <w:style w:type="paragraph" w:customStyle="1" w:styleId="1C8C32F988004716AEF9240B39D4E128">
    <w:name w:val="1C8C32F988004716AEF9240B39D4E128"/>
    <w:rsid w:val="00AC41BB"/>
    <w:pPr>
      <w:spacing w:line="278" w:lineRule="auto"/>
    </w:pPr>
    <w:rPr>
      <w:sz w:val="24"/>
      <w:szCs w:val="24"/>
    </w:rPr>
  </w:style>
  <w:style w:type="paragraph" w:customStyle="1" w:styleId="C6AA67B61586486C8DD72859ED80EAED">
    <w:name w:val="C6AA67B61586486C8DD72859ED80EAED"/>
    <w:rsid w:val="00AC41BB"/>
    <w:pPr>
      <w:spacing w:line="278" w:lineRule="auto"/>
    </w:pPr>
    <w:rPr>
      <w:sz w:val="24"/>
      <w:szCs w:val="24"/>
    </w:rPr>
  </w:style>
  <w:style w:type="paragraph" w:customStyle="1" w:styleId="88872546AB4C4F939551DA8A99758027">
    <w:name w:val="88872546AB4C4F939551DA8A99758027"/>
    <w:rsid w:val="00AC41BB"/>
    <w:pPr>
      <w:spacing w:line="278" w:lineRule="auto"/>
    </w:pPr>
    <w:rPr>
      <w:sz w:val="24"/>
      <w:szCs w:val="24"/>
    </w:rPr>
  </w:style>
  <w:style w:type="paragraph" w:customStyle="1" w:styleId="D03618FF198243C3BB3DE2D5C3B9347E">
    <w:name w:val="D03618FF198243C3BB3DE2D5C3B9347E"/>
    <w:rsid w:val="00AC41BB"/>
    <w:pPr>
      <w:spacing w:line="278" w:lineRule="auto"/>
    </w:pPr>
    <w:rPr>
      <w:sz w:val="24"/>
      <w:szCs w:val="24"/>
    </w:rPr>
  </w:style>
  <w:style w:type="paragraph" w:customStyle="1" w:styleId="241C123DEC2A433F90B35D44BF8DB5CA">
    <w:name w:val="241C123DEC2A433F90B35D44BF8DB5CA"/>
    <w:rsid w:val="00AC41BB"/>
    <w:pPr>
      <w:spacing w:line="278" w:lineRule="auto"/>
    </w:pPr>
    <w:rPr>
      <w:sz w:val="24"/>
      <w:szCs w:val="24"/>
    </w:rPr>
  </w:style>
  <w:style w:type="paragraph" w:customStyle="1" w:styleId="A34FA61CBB4C4463B54AE18E6F92E273">
    <w:name w:val="A34FA61CBB4C4463B54AE18E6F92E273"/>
    <w:rsid w:val="00AC41BB"/>
    <w:pPr>
      <w:spacing w:line="278" w:lineRule="auto"/>
    </w:pPr>
    <w:rPr>
      <w:sz w:val="24"/>
      <w:szCs w:val="24"/>
    </w:rPr>
  </w:style>
  <w:style w:type="paragraph" w:customStyle="1" w:styleId="281D1190698748E2B5A172947C7D659E">
    <w:name w:val="281D1190698748E2B5A172947C7D659E"/>
    <w:rsid w:val="00AC41BB"/>
    <w:pPr>
      <w:spacing w:line="278" w:lineRule="auto"/>
    </w:pPr>
    <w:rPr>
      <w:sz w:val="24"/>
      <w:szCs w:val="24"/>
    </w:rPr>
  </w:style>
  <w:style w:type="paragraph" w:customStyle="1" w:styleId="411335DFED7A420CA4725ACEA98FCCB4">
    <w:name w:val="411335DFED7A420CA4725ACEA98FCCB4"/>
    <w:rsid w:val="00AC41BB"/>
    <w:pPr>
      <w:spacing w:line="278" w:lineRule="auto"/>
    </w:pPr>
    <w:rPr>
      <w:sz w:val="24"/>
      <w:szCs w:val="24"/>
    </w:rPr>
  </w:style>
  <w:style w:type="paragraph" w:customStyle="1" w:styleId="8CB2ADDFF9CE4D1F967A8C8A5D371598">
    <w:name w:val="8CB2ADDFF9CE4D1F967A8C8A5D371598"/>
    <w:rsid w:val="00AC41BB"/>
    <w:pPr>
      <w:spacing w:line="278" w:lineRule="auto"/>
    </w:pPr>
    <w:rPr>
      <w:sz w:val="24"/>
      <w:szCs w:val="24"/>
    </w:rPr>
  </w:style>
  <w:style w:type="paragraph" w:customStyle="1" w:styleId="618BB2327C634ED1AFF0924AE90DA85C">
    <w:name w:val="618BB2327C634ED1AFF0924AE90DA85C"/>
    <w:rsid w:val="00AC41BB"/>
    <w:pPr>
      <w:spacing w:line="278" w:lineRule="auto"/>
    </w:pPr>
    <w:rPr>
      <w:sz w:val="24"/>
      <w:szCs w:val="24"/>
    </w:rPr>
  </w:style>
  <w:style w:type="paragraph" w:customStyle="1" w:styleId="69631D04939941D2B94FE82DA5110334">
    <w:name w:val="69631D04939941D2B94FE82DA5110334"/>
    <w:rsid w:val="00AC41BB"/>
    <w:pPr>
      <w:spacing w:line="278" w:lineRule="auto"/>
    </w:pPr>
    <w:rPr>
      <w:sz w:val="24"/>
      <w:szCs w:val="24"/>
    </w:rPr>
  </w:style>
  <w:style w:type="paragraph" w:customStyle="1" w:styleId="C1B94C6456814B419638389BD5B86929">
    <w:name w:val="C1B94C6456814B419638389BD5B86929"/>
    <w:rsid w:val="00AC41BB"/>
    <w:pPr>
      <w:spacing w:line="278" w:lineRule="auto"/>
    </w:pPr>
    <w:rPr>
      <w:sz w:val="24"/>
      <w:szCs w:val="24"/>
    </w:rPr>
  </w:style>
  <w:style w:type="paragraph" w:customStyle="1" w:styleId="51187C66EFE2482FBA7ABBE0F353ECF8">
    <w:name w:val="51187C66EFE2482FBA7ABBE0F353ECF8"/>
    <w:rsid w:val="00AC41BB"/>
    <w:pPr>
      <w:spacing w:line="278" w:lineRule="auto"/>
    </w:pPr>
    <w:rPr>
      <w:sz w:val="24"/>
      <w:szCs w:val="24"/>
    </w:rPr>
  </w:style>
  <w:style w:type="paragraph" w:customStyle="1" w:styleId="6FDEFE6EBA2A49268A38378D4B100020">
    <w:name w:val="6FDEFE6EBA2A49268A38378D4B100020"/>
    <w:rsid w:val="00AC41BB"/>
    <w:pPr>
      <w:spacing w:line="278" w:lineRule="auto"/>
    </w:pPr>
    <w:rPr>
      <w:sz w:val="24"/>
      <w:szCs w:val="24"/>
    </w:rPr>
  </w:style>
  <w:style w:type="paragraph" w:customStyle="1" w:styleId="D2352AFA4B4B4B01BFEA6A336FCB4E31">
    <w:name w:val="D2352AFA4B4B4B01BFEA6A336FCB4E31"/>
    <w:rsid w:val="00AC41BB"/>
    <w:pPr>
      <w:spacing w:line="278" w:lineRule="auto"/>
    </w:pPr>
    <w:rPr>
      <w:sz w:val="24"/>
      <w:szCs w:val="24"/>
    </w:rPr>
  </w:style>
  <w:style w:type="paragraph" w:customStyle="1" w:styleId="1BC7DE7015CF4212B001C498A6B24EE8">
    <w:name w:val="1BC7DE7015CF4212B001C498A6B24EE8"/>
    <w:rsid w:val="00AC41BB"/>
    <w:pPr>
      <w:spacing w:line="278" w:lineRule="auto"/>
    </w:pPr>
    <w:rPr>
      <w:sz w:val="24"/>
      <w:szCs w:val="24"/>
    </w:rPr>
  </w:style>
  <w:style w:type="paragraph" w:customStyle="1" w:styleId="ECA2E3A2B80A4B1DBC2E884B43559C18">
    <w:name w:val="ECA2E3A2B80A4B1DBC2E884B43559C18"/>
    <w:rsid w:val="00AC41BB"/>
    <w:pPr>
      <w:spacing w:line="278" w:lineRule="auto"/>
    </w:pPr>
    <w:rPr>
      <w:sz w:val="24"/>
      <w:szCs w:val="24"/>
    </w:rPr>
  </w:style>
  <w:style w:type="paragraph" w:customStyle="1" w:styleId="1ACB1F8016CF473483D7CBF6EED1B79B">
    <w:name w:val="1ACB1F8016CF473483D7CBF6EED1B79B"/>
    <w:rsid w:val="00AC41BB"/>
    <w:pPr>
      <w:spacing w:line="278" w:lineRule="auto"/>
    </w:pPr>
    <w:rPr>
      <w:sz w:val="24"/>
      <w:szCs w:val="24"/>
    </w:rPr>
  </w:style>
  <w:style w:type="paragraph" w:customStyle="1" w:styleId="11B37DCE29B0440A9B1CBC3D9934E565">
    <w:name w:val="11B37DCE29B0440A9B1CBC3D9934E565"/>
    <w:rsid w:val="00AC41BB"/>
    <w:pPr>
      <w:spacing w:line="278" w:lineRule="auto"/>
    </w:pPr>
    <w:rPr>
      <w:sz w:val="24"/>
      <w:szCs w:val="24"/>
    </w:rPr>
  </w:style>
  <w:style w:type="paragraph" w:customStyle="1" w:styleId="A9E21B0D93654D2DA12F0C4B52C00495">
    <w:name w:val="A9E21B0D93654D2DA12F0C4B52C00495"/>
    <w:rsid w:val="00AC41BB"/>
    <w:pPr>
      <w:spacing w:line="278" w:lineRule="auto"/>
    </w:pPr>
    <w:rPr>
      <w:sz w:val="24"/>
      <w:szCs w:val="24"/>
    </w:rPr>
  </w:style>
  <w:style w:type="paragraph" w:customStyle="1" w:styleId="1984610A40EE44D6ACECA700A279C1C6">
    <w:name w:val="1984610A40EE44D6ACECA700A279C1C6"/>
    <w:rsid w:val="00AC41BB"/>
    <w:pPr>
      <w:spacing w:line="278" w:lineRule="auto"/>
    </w:pPr>
    <w:rPr>
      <w:sz w:val="24"/>
      <w:szCs w:val="24"/>
    </w:rPr>
  </w:style>
  <w:style w:type="paragraph" w:customStyle="1" w:styleId="A8D03B5941AE4492ACA5D69A58E6E1A9">
    <w:name w:val="A8D03B5941AE4492ACA5D69A58E6E1A9"/>
    <w:rsid w:val="00AC41BB"/>
    <w:pPr>
      <w:spacing w:line="278" w:lineRule="auto"/>
    </w:pPr>
    <w:rPr>
      <w:sz w:val="24"/>
      <w:szCs w:val="24"/>
    </w:rPr>
  </w:style>
  <w:style w:type="paragraph" w:customStyle="1" w:styleId="C17C94F6C4914F8AB71771F653256A4D">
    <w:name w:val="C17C94F6C4914F8AB71771F653256A4D"/>
    <w:rsid w:val="00AC41BB"/>
    <w:pPr>
      <w:spacing w:line="278" w:lineRule="auto"/>
    </w:pPr>
    <w:rPr>
      <w:sz w:val="24"/>
      <w:szCs w:val="24"/>
    </w:rPr>
  </w:style>
  <w:style w:type="paragraph" w:customStyle="1" w:styleId="8936DE6AE1274BE695968C51CF22753C">
    <w:name w:val="8936DE6AE1274BE695968C51CF22753C"/>
    <w:rsid w:val="00AC41BB"/>
    <w:pPr>
      <w:spacing w:line="278" w:lineRule="auto"/>
    </w:pPr>
    <w:rPr>
      <w:sz w:val="24"/>
      <w:szCs w:val="24"/>
    </w:rPr>
  </w:style>
  <w:style w:type="paragraph" w:customStyle="1" w:styleId="893138179A0B4861B912DD7B9010A9A8">
    <w:name w:val="893138179A0B4861B912DD7B9010A9A8"/>
    <w:rsid w:val="00AC41BB"/>
    <w:pPr>
      <w:spacing w:line="278" w:lineRule="auto"/>
    </w:pPr>
    <w:rPr>
      <w:sz w:val="24"/>
      <w:szCs w:val="24"/>
    </w:rPr>
  </w:style>
  <w:style w:type="paragraph" w:customStyle="1" w:styleId="81D8A509B75E43C8B1A4AD0BA353E42B">
    <w:name w:val="81D8A509B75E43C8B1A4AD0BA353E42B"/>
    <w:rsid w:val="00AC41BB"/>
    <w:pPr>
      <w:spacing w:line="278" w:lineRule="auto"/>
    </w:pPr>
    <w:rPr>
      <w:sz w:val="24"/>
      <w:szCs w:val="24"/>
    </w:rPr>
  </w:style>
  <w:style w:type="paragraph" w:customStyle="1" w:styleId="9C26B1D78DD34862A2662258EA5077E5">
    <w:name w:val="9C26B1D78DD34862A2662258EA5077E5"/>
    <w:rsid w:val="00AC41BB"/>
    <w:pPr>
      <w:spacing w:line="278" w:lineRule="auto"/>
    </w:pPr>
    <w:rPr>
      <w:sz w:val="24"/>
      <w:szCs w:val="24"/>
    </w:rPr>
  </w:style>
  <w:style w:type="paragraph" w:customStyle="1" w:styleId="E35FB72FFA2E4728A2D2242A83D378CF">
    <w:name w:val="E35FB72FFA2E4728A2D2242A83D378CF"/>
    <w:rsid w:val="00AC41BB"/>
    <w:pPr>
      <w:spacing w:line="278" w:lineRule="auto"/>
    </w:pPr>
    <w:rPr>
      <w:sz w:val="24"/>
      <w:szCs w:val="24"/>
    </w:rPr>
  </w:style>
  <w:style w:type="paragraph" w:customStyle="1" w:styleId="F7A0341EB19B495C984479F51FB5E49D">
    <w:name w:val="F7A0341EB19B495C984479F51FB5E49D"/>
    <w:rsid w:val="00AC41BB"/>
    <w:pPr>
      <w:spacing w:line="278" w:lineRule="auto"/>
    </w:pPr>
    <w:rPr>
      <w:sz w:val="24"/>
      <w:szCs w:val="24"/>
    </w:rPr>
  </w:style>
  <w:style w:type="paragraph" w:customStyle="1" w:styleId="762852FDF0544455B96F1E38BF613B03">
    <w:name w:val="762852FDF0544455B96F1E38BF613B03"/>
    <w:rsid w:val="00AC41BB"/>
    <w:pPr>
      <w:spacing w:line="278" w:lineRule="auto"/>
    </w:pPr>
    <w:rPr>
      <w:sz w:val="24"/>
      <w:szCs w:val="24"/>
    </w:rPr>
  </w:style>
  <w:style w:type="paragraph" w:customStyle="1" w:styleId="3F6D406444864D5EA9E6744D8642415E">
    <w:name w:val="3F6D406444864D5EA9E6744D8642415E"/>
    <w:rsid w:val="00AC41BB"/>
    <w:pPr>
      <w:spacing w:line="278" w:lineRule="auto"/>
    </w:pPr>
    <w:rPr>
      <w:sz w:val="24"/>
      <w:szCs w:val="24"/>
    </w:rPr>
  </w:style>
  <w:style w:type="paragraph" w:customStyle="1" w:styleId="6B75FD6D629B4AE78BA823DF01E8BFE6">
    <w:name w:val="6B75FD6D629B4AE78BA823DF01E8BFE6"/>
    <w:rsid w:val="00AC41BB"/>
    <w:pPr>
      <w:spacing w:line="278" w:lineRule="auto"/>
    </w:pPr>
    <w:rPr>
      <w:sz w:val="24"/>
      <w:szCs w:val="24"/>
    </w:rPr>
  </w:style>
  <w:style w:type="paragraph" w:customStyle="1" w:styleId="F70975EBBFD949CC8A01236E2C706A20">
    <w:name w:val="F70975EBBFD949CC8A01236E2C706A20"/>
    <w:rsid w:val="00AC41BB"/>
    <w:pPr>
      <w:spacing w:line="278" w:lineRule="auto"/>
    </w:pPr>
    <w:rPr>
      <w:sz w:val="24"/>
      <w:szCs w:val="24"/>
    </w:rPr>
  </w:style>
  <w:style w:type="paragraph" w:customStyle="1" w:styleId="764AEF7D6C0E44FDA1387056777CFF1E">
    <w:name w:val="764AEF7D6C0E44FDA1387056777CFF1E"/>
    <w:rsid w:val="00AC41BB"/>
    <w:pPr>
      <w:spacing w:line="278" w:lineRule="auto"/>
    </w:pPr>
    <w:rPr>
      <w:sz w:val="24"/>
      <w:szCs w:val="24"/>
    </w:rPr>
  </w:style>
  <w:style w:type="paragraph" w:customStyle="1" w:styleId="BDF5393760E94F778A63ED76D00797D5">
    <w:name w:val="BDF5393760E94F778A63ED76D00797D5"/>
    <w:rsid w:val="00AC41BB"/>
    <w:pPr>
      <w:spacing w:line="278" w:lineRule="auto"/>
    </w:pPr>
    <w:rPr>
      <w:sz w:val="24"/>
      <w:szCs w:val="24"/>
    </w:rPr>
  </w:style>
  <w:style w:type="paragraph" w:customStyle="1" w:styleId="DD485064D7C443B0AF0731FC8D8DBE2C">
    <w:name w:val="DD485064D7C443B0AF0731FC8D8DBE2C"/>
    <w:rsid w:val="00AC41BB"/>
    <w:pPr>
      <w:spacing w:line="278" w:lineRule="auto"/>
    </w:pPr>
    <w:rPr>
      <w:sz w:val="24"/>
      <w:szCs w:val="24"/>
    </w:rPr>
  </w:style>
  <w:style w:type="paragraph" w:customStyle="1" w:styleId="493652F945F74345B89C7BCCCB702E10">
    <w:name w:val="493652F945F74345B89C7BCCCB702E10"/>
    <w:rsid w:val="00AC41BB"/>
    <w:pPr>
      <w:spacing w:line="278" w:lineRule="auto"/>
    </w:pPr>
    <w:rPr>
      <w:sz w:val="24"/>
      <w:szCs w:val="24"/>
    </w:rPr>
  </w:style>
  <w:style w:type="paragraph" w:customStyle="1" w:styleId="E25675125B8A41ECBE137075BE1B31BB">
    <w:name w:val="E25675125B8A41ECBE137075BE1B31BB"/>
    <w:rsid w:val="00AC41BB"/>
    <w:pPr>
      <w:spacing w:line="278" w:lineRule="auto"/>
    </w:pPr>
    <w:rPr>
      <w:sz w:val="24"/>
      <w:szCs w:val="24"/>
    </w:rPr>
  </w:style>
  <w:style w:type="paragraph" w:customStyle="1" w:styleId="AC1987E5D26044008E1A5674678087DE">
    <w:name w:val="AC1987E5D26044008E1A5674678087DE"/>
    <w:rsid w:val="00AC41BB"/>
    <w:pPr>
      <w:spacing w:line="278" w:lineRule="auto"/>
    </w:pPr>
    <w:rPr>
      <w:sz w:val="24"/>
      <w:szCs w:val="24"/>
    </w:rPr>
  </w:style>
  <w:style w:type="paragraph" w:customStyle="1" w:styleId="12374FA32AD24888A7C51313F37AC705">
    <w:name w:val="12374FA32AD24888A7C51313F37AC705"/>
    <w:rsid w:val="00AC41BB"/>
    <w:pPr>
      <w:spacing w:line="278" w:lineRule="auto"/>
    </w:pPr>
    <w:rPr>
      <w:sz w:val="24"/>
      <w:szCs w:val="24"/>
    </w:rPr>
  </w:style>
  <w:style w:type="paragraph" w:customStyle="1" w:styleId="E62663483D1144358A5ACD1143484EE8">
    <w:name w:val="E62663483D1144358A5ACD1143484EE8"/>
    <w:rsid w:val="00AC41BB"/>
    <w:pPr>
      <w:spacing w:line="278" w:lineRule="auto"/>
    </w:pPr>
    <w:rPr>
      <w:sz w:val="24"/>
      <w:szCs w:val="24"/>
    </w:rPr>
  </w:style>
  <w:style w:type="paragraph" w:customStyle="1" w:styleId="106E15A60FE54B9FB04E8D72837EB074">
    <w:name w:val="106E15A60FE54B9FB04E8D72837EB074"/>
    <w:rsid w:val="00AC41BB"/>
    <w:pPr>
      <w:spacing w:line="278" w:lineRule="auto"/>
    </w:pPr>
    <w:rPr>
      <w:sz w:val="24"/>
      <w:szCs w:val="24"/>
    </w:rPr>
  </w:style>
  <w:style w:type="paragraph" w:customStyle="1" w:styleId="1CE08A989E32445EBBA5DBD8B1C02E88">
    <w:name w:val="1CE08A989E32445EBBA5DBD8B1C02E88"/>
    <w:rsid w:val="00AC41BB"/>
    <w:pPr>
      <w:spacing w:line="278" w:lineRule="auto"/>
    </w:pPr>
    <w:rPr>
      <w:sz w:val="24"/>
      <w:szCs w:val="24"/>
    </w:rPr>
  </w:style>
  <w:style w:type="paragraph" w:customStyle="1" w:styleId="4B6F0C62460B4874A3EFB05467F2FD3B">
    <w:name w:val="4B6F0C62460B4874A3EFB05467F2FD3B"/>
    <w:rsid w:val="00AC41BB"/>
    <w:pPr>
      <w:spacing w:line="278" w:lineRule="auto"/>
    </w:pPr>
    <w:rPr>
      <w:sz w:val="24"/>
      <w:szCs w:val="24"/>
    </w:rPr>
  </w:style>
  <w:style w:type="paragraph" w:customStyle="1" w:styleId="2998E238403B4B7890FDE7033DB2CA3E">
    <w:name w:val="2998E238403B4B7890FDE7033DB2CA3E"/>
    <w:rsid w:val="00AC41BB"/>
    <w:pPr>
      <w:spacing w:line="278" w:lineRule="auto"/>
    </w:pPr>
    <w:rPr>
      <w:sz w:val="24"/>
      <w:szCs w:val="24"/>
    </w:rPr>
  </w:style>
  <w:style w:type="paragraph" w:customStyle="1" w:styleId="DC5D22810C4945CDAC209439E52A4482">
    <w:name w:val="DC5D22810C4945CDAC209439E52A4482"/>
    <w:rsid w:val="00AC41BB"/>
    <w:pPr>
      <w:spacing w:line="278" w:lineRule="auto"/>
    </w:pPr>
    <w:rPr>
      <w:sz w:val="24"/>
      <w:szCs w:val="24"/>
    </w:rPr>
  </w:style>
  <w:style w:type="paragraph" w:customStyle="1" w:styleId="8713C878392D4F199F837C0186663900">
    <w:name w:val="8713C878392D4F199F837C0186663900"/>
    <w:rsid w:val="00AC41BB"/>
    <w:pPr>
      <w:spacing w:line="278" w:lineRule="auto"/>
    </w:pPr>
    <w:rPr>
      <w:sz w:val="24"/>
      <w:szCs w:val="24"/>
    </w:rPr>
  </w:style>
  <w:style w:type="paragraph" w:customStyle="1" w:styleId="3FAEA8466E6D49C49B327DB721DCE6D9">
    <w:name w:val="3FAEA8466E6D49C49B327DB721DCE6D9"/>
    <w:rsid w:val="00AC41BB"/>
    <w:pPr>
      <w:spacing w:line="278" w:lineRule="auto"/>
    </w:pPr>
    <w:rPr>
      <w:sz w:val="24"/>
      <w:szCs w:val="24"/>
    </w:rPr>
  </w:style>
  <w:style w:type="paragraph" w:customStyle="1" w:styleId="4D2AA0623E274E4AA9089EB9C2C4A3CD">
    <w:name w:val="4D2AA0623E274E4AA9089EB9C2C4A3CD"/>
    <w:rsid w:val="00AC41BB"/>
    <w:pPr>
      <w:spacing w:line="278" w:lineRule="auto"/>
    </w:pPr>
    <w:rPr>
      <w:sz w:val="24"/>
      <w:szCs w:val="24"/>
    </w:rPr>
  </w:style>
  <w:style w:type="paragraph" w:customStyle="1" w:styleId="059CFDAFAC38418D89E6E5AAF36A5827">
    <w:name w:val="059CFDAFAC38418D89E6E5AAF36A5827"/>
    <w:rsid w:val="00AC41BB"/>
    <w:pPr>
      <w:spacing w:line="278" w:lineRule="auto"/>
    </w:pPr>
    <w:rPr>
      <w:sz w:val="24"/>
      <w:szCs w:val="24"/>
    </w:rPr>
  </w:style>
  <w:style w:type="paragraph" w:customStyle="1" w:styleId="EF94AC45E8ED47B7BE6BD2EF771830CE">
    <w:name w:val="EF94AC45E8ED47B7BE6BD2EF771830CE"/>
    <w:rsid w:val="00AC41BB"/>
    <w:pPr>
      <w:spacing w:line="278" w:lineRule="auto"/>
    </w:pPr>
    <w:rPr>
      <w:sz w:val="24"/>
      <w:szCs w:val="24"/>
    </w:rPr>
  </w:style>
  <w:style w:type="paragraph" w:customStyle="1" w:styleId="1F01E651719245AAB027AC897C9B69D9">
    <w:name w:val="1F01E651719245AAB027AC897C9B69D9"/>
    <w:rsid w:val="00AC41BB"/>
    <w:pPr>
      <w:spacing w:line="278" w:lineRule="auto"/>
    </w:pPr>
    <w:rPr>
      <w:sz w:val="24"/>
      <w:szCs w:val="24"/>
    </w:rPr>
  </w:style>
  <w:style w:type="paragraph" w:customStyle="1" w:styleId="01E836B329B54FEEA8D11FFBFE8121B3">
    <w:name w:val="01E836B329B54FEEA8D11FFBFE8121B3"/>
    <w:rsid w:val="00AC41BB"/>
    <w:pPr>
      <w:spacing w:line="278" w:lineRule="auto"/>
    </w:pPr>
    <w:rPr>
      <w:sz w:val="24"/>
      <w:szCs w:val="24"/>
    </w:rPr>
  </w:style>
  <w:style w:type="paragraph" w:customStyle="1" w:styleId="1710EC47964449198B5E38A49B6A2514">
    <w:name w:val="1710EC47964449198B5E38A49B6A2514"/>
    <w:rsid w:val="00AC41BB"/>
    <w:pPr>
      <w:spacing w:line="278" w:lineRule="auto"/>
    </w:pPr>
    <w:rPr>
      <w:sz w:val="24"/>
      <w:szCs w:val="24"/>
    </w:rPr>
  </w:style>
  <w:style w:type="paragraph" w:customStyle="1" w:styleId="08705D37DAF4492FBFA7E438C097EBE3">
    <w:name w:val="08705D37DAF4492FBFA7E438C097EBE3"/>
    <w:rsid w:val="00AC41BB"/>
    <w:pPr>
      <w:spacing w:line="278" w:lineRule="auto"/>
    </w:pPr>
    <w:rPr>
      <w:sz w:val="24"/>
      <w:szCs w:val="24"/>
    </w:rPr>
  </w:style>
  <w:style w:type="paragraph" w:customStyle="1" w:styleId="FA91204265464F8D9DF1AE4C7916E470">
    <w:name w:val="FA91204265464F8D9DF1AE4C7916E470"/>
    <w:rsid w:val="00AC41BB"/>
    <w:pPr>
      <w:spacing w:line="278" w:lineRule="auto"/>
    </w:pPr>
    <w:rPr>
      <w:sz w:val="24"/>
      <w:szCs w:val="24"/>
    </w:rPr>
  </w:style>
  <w:style w:type="paragraph" w:customStyle="1" w:styleId="93BD0215F103499F9BFD1E664B5089A5">
    <w:name w:val="93BD0215F103499F9BFD1E664B5089A5"/>
    <w:rsid w:val="00AC41BB"/>
    <w:pPr>
      <w:spacing w:line="278" w:lineRule="auto"/>
    </w:pPr>
    <w:rPr>
      <w:sz w:val="24"/>
      <w:szCs w:val="24"/>
    </w:rPr>
  </w:style>
  <w:style w:type="paragraph" w:customStyle="1" w:styleId="DB80318F2D614038B28539789676D5C0">
    <w:name w:val="DB80318F2D614038B28539789676D5C0"/>
    <w:rsid w:val="00AC41BB"/>
    <w:pPr>
      <w:spacing w:line="278" w:lineRule="auto"/>
    </w:pPr>
    <w:rPr>
      <w:sz w:val="24"/>
      <w:szCs w:val="24"/>
    </w:rPr>
  </w:style>
  <w:style w:type="paragraph" w:customStyle="1" w:styleId="A44C8C11CF9942D6A2527F01C51C37E9">
    <w:name w:val="A44C8C11CF9942D6A2527F01C51C37E9"/>
    <w:rsid w:val="00AC41BB"/>
    <w:pPr>
      <w:spacing w:line="278" w:lineRule="auto"/>
    </w:pPr>
    <w:rPr>
      <w:sz w:val="24"/>
      <w:szCs w:val="24"/>
    </w:rPr>
  </w:style>
  <w:style w:type="paragraph" w:customStyle="1" w:styleId="22829674784E492D8772DD9B8B95BD48">
    <w:name w:val="22829674784E492D8772DD9B8B95BD48"/>
    <w:rsid w:val="00AC41BB"/>
    <w:pPr>
      <w:spacing w:line="278" w:lineRule="auto"/>
    </w:pPr>
    <w:rPr>
      <w:sz w:val="24"/>
      <w:szCs w:val="24"/>
    </w:rPr>
  </w:style>
  <w:style w:type="paragraph" w:customStyle="1" w:styleId="5870ACAD0DB64795A6EF241B76EA0E5A">
    <w:name w:val="5870ACAD0DB64795A6EF241B76EA0E5A"/>
    <w:rsid w:val="00AC41BB"/>
    <w:pPr>
      <w:spacing w:line="278" w:lineRule="auto"/>
    </w:pPr>
    <w:rPr>
      <w:sz w:val="24"/>
      <w:szCs w:val="24"/>
    </w:rPr>
  </w:style>
  <w:style w:type="paragraph" w:customStyle="1" w:styleId="3D483A79B472463E8347E4FC0E16EBF8">
    <w:name w:val="3D483A79B472463E8347E4FC0E16EBF8"/>
    <w:rsid w:val="00AC41BB"/>
    <w:pPr>
      <w:spacing w:line="278" w:lineRule="auto"/>
    </w:pPr>
    <w:rPr>
      <w:sz w:val="24"/>
      <w:szCs w:val="24"/>
    </w:rPr>
  </w:style>
  <w:style w:type="paragraph" w:customStyle="1" w:styleId="B2BA4839A8A34ED9AF2582F4AB570FDB">
    <w:name w:val="B2BA4839A8A34ED9AF2582F4AB570FDB"/>
    <w:rsid w:val="00AC41BB"/>
    <w:pPr>
      <w:spacing w:line="278" w:lineRule="auto"/>
    </w:pPr>
    <w:rPr>
      <w:sz w:val="24"/>
      <w:szCs w:val="24"/>
    </w:rPr>
  </w:style>
  <w:style w:type="paragraph" w:customStyle="1" w:styleId="1DBAD5DECAF84C57AB55DC95826D80E0">
    <w:name w:val="1DBAD5DECAF84C57AB55DC95826D80E0"/>
    <w:rsid w:val="00AC41BB"/>
    <w:pPr>
      <w:spacing w:line="278" w:lineRule="auto"/>
    </w:pPr>
    <w:rPr>
      <w:sz w:val="24"/>
      <w:szCs w:val="24"/>
    </w:rPr>
  </w:style>
  <w:style w:type="paragraph" w:customStyle="1" w:styleId="644F8E79B69B41599F35EB0A8397AFDB">
    <w:name w:val="644F8E79B69B41599F35EB0A8397AFDB"/>
    <w:rsid w:val="00AC41BB"/>
    <w:pPr>
      <w:spacing w:line="278" w:lineRule="auto"/>
    </w:pPr>
    <w:rPr>
      <w:sz w:val="24"/>
      <w:szCs w:val="24"/>
    </w:rPr>
  </w:style>
  <w:style w:type="paragraph" w:customStyle="1" w:styleId="C64401F4D07A4614A2638A04091C6D60">
    <w:name w:val="C64401F4D07A4614A2638A04091C6D60"/>
    <w:rsid w:val="00AC41BB"/>
    <w:pPr>
      <w:spacing w:line="278" w:lineRule="auto"/>
    </w:pPr>
    <w:rPr>
      <w:sz w:val="24"/>
      <w:szCs w:val="24"/>
    </w:rPr>
  </w:style>
  <w:style w:type="paragraph" w:customStyle="1" w:styleId="67F6A92C829346E5A2FA27323644014B">
    <w:name w:val="67F6A92C829346E5A2FA27323644014B"/>
    <w:rsid w:val="00AC41BB"/>
    <w:pPr>
      <w:spacing w:line="278" w:lineRule="auto"/>
    </w:pPr>
    <w:rPr>
      <w:sz w:val="24"/>
      <w:szCs w:val="24"/>
    </w:rPr>
  </w:style>
  <w:style w:type="paragraph" w:customStyle="1" w:styleId="3ED3E0CDAC9047369073ADA9022F9172">
    <w:name w:val="3ED3E0CDAC9047369073ADA9022F9172"/>
    <w:rsid w:val="00AC41BB"/>
    <w:pPr>
      <w:spacing w:line="278" w:lineRule="auto"/>
    </w:pPr>
    <w:rPr>
      <w:sz w:val="24"/>
      <w:szCs w:val="24"/>
    </w:rPr>
  </w:style>
  <w:style w:type="paragraph" w:customStyle="1" w:styleId="9D6808C6C4574ACF93F102ACDD27B441">
    <w:name w:val="9D6808C6C4574ACF93F102ACDD27B441"/>
    <w:rsid w:val="00AC41BB"/>
    <w:pPr>
      <w:spacing w:line="278" w:lineRule="auto"/>
    </w:pPr>
    <w:rPr>
      <w:sz w:val="24"/>
      <w:szCs w:val="24"/>
    </w:rPr>
  </w:style>
  <w:style w:type="paragraph" w:customStyle="1" w:styleId="A7DD5871AF074C9493F12C602992E572">
    <w:name w:val="A7DD5871AF074C9493F12C602992E572"/>
    <w:rsid w:val="00AC41BB"/>
    <w:pPr>
      <w:spacing w:line="278" w:lineRule="auto"/>
    </w:pPr>
    <w:rPr>
      <w:sz w:val="24"/>
      <w:szCs w:val="24"/>
    </w:rPr>
  </w:style>
  <w:style w:type="paragraph" w:customStyle="1" w:styleId="EA16ABF361AE444288142F9306F9A7FF">
    <w:name w:val="EA16ABF361AE444288142F9306F9A7FF"/>
    <w:rsid w:val="00AC41BB"/>
    <w:pPr>
      <w:spacing w:line="278" w:lineRule="auto"/>
    </w:pPr>
    <w:rPr>
      <w:sz w:val="24"/>
      <w:szCs w:val="24"/>
    </w:rPr>
  </w:style>
  <w:style w:type="paragraph" w:customStyle="1" w:styleId="61037C5AE64F4B29BAEB5C0530682ADD">
    <w:name w:val="61037C5AE64F4B29BAEB5C0530682ADD"/>
    <w:rsid w:val="00AC41BB"/>
    <w:pPr>
      <w:spacing w:line="278" w:lineRule="auto"/>
    </w:pPr>
    <w:rPr>
      <w:sz w:val="24"/>
      <w:szCs w:val="24"/>
    </w:rPr>
  </w:style>
  <w:style w:type="paragraph" w:customStyle="1" w:styleId="BE40101846884A47AAF905F2445F002D">
    <w:name w:val="BE40101846884A47AAF905F2445F002D"/>
    <w:rsid w:val="00AC41BB"/>
    <w:pPr>
      <w:spacing w:line="278" w:lineRule="auto"/>
    </w:pPr>
    <w:rPr>
      <w:sz w:val="24"/>
      <w:szCs w:val="24"/>
    </w:rPr>
  </w:style>
  <w:style w:type="paragraph" w:customStyle="1" w:styleId="9EC716DE444A4078A64F60B7B6353CE2">
    <w:name w:val="9EC716DE444A4078A64F60B7B6353CE2"/>
    <w:rsid w:val="00AC41BB"/>
    <w:pPr>
      <w:spacing w:line="278" w:lineRule="auto"/>
    </w:pPr>
    <w:rPr>
      <w:sz w:val="24"/>
      <w:szCs w:val="24"/>
    </w:rPr>
  </w:style>
  <w:style w:type="paragraph" w:customStyle="1" w:styleId="A03A175F01D64401BCD29D4F056769C6">
    <w:name w:val="A03A175F01D64401BCD29D4F056769C6"/>
    <w:rsid w:val="00AC41BB"/>
    <w:pPr>
      <w:spacing w:line="278" w:lineRule="auto"/>
    </w:pPr>
    <w:rPr>
      <w:sz w:val="24"/>
      <w:szCs w:val="24"/>
    </w:rPr>
  </w:style>
  <w:style w:type="paragraph" w:customStyle="1" w:styleId="F10E7073C05F4E86B0E1D38E10514CF6">
    <w:name w:val="F10E7073C05F4E86B0E1D38E10514CF6"/>
    <w:rsid w:val="00AC41BB"/>
    <w:pPr>
      <w:spacing w:line="278" w:lineRule="auto"/>
    </w:pPr>
    <w:rPr>
      <w:sz w:val="24"/>
      <w:szCs w:val="24"/>
    </w:rPr>
  </w:style>
  <w:style w:type="paragraph" w:customStyle="1" w:styleId="A227CBF417894382A2A011B2DE7C66E6">
    <w:name w:val="A227CBF417894382A2A011B2DE7C66E6"/>
    <w:rsid w:val="00AC41BB"/>
    <w:pPr>
      <w:spacing w:line="278" w:lineRule="auto"/>
    </w:pPr>
    <w:rPr>
      <w:sz w:val="24"/>
      <w:szCs w:val="24"/>
    </w:rPr>
  </w:style>
  <w:style w:type="paragraph" w:customStyle="1" w:styleId="A44B84168EDF4227A2F20CDD62DB6EDF">
    <w:name w:val="A44B84168EDF4227A2F20CDD62DB6EDF"/>
    <w:rsid w:val="00AC41BB"/>
    <w:pPr>
      <w:spacing w:line="278" w:lineRule="auto"/>
    </w:pPr>
    <w:rPr>
      <w:sz w:val="24"/>
      <w:szCs w:val="24"/>
    </w:rPr>
  </w:style>
  <w:style w:type="paragraph" w:customStyle="1" w:styleId="2AC0F69D26184756A6C89F0A5FE82A74">
    <w:name w:val="2AC0F69D26184756A6C89F0A5FE82A74"/>
    <w:rsid w:val="00AC41BB"/>
    <w:pPr>
      <w:spacing w:line="278" w:lineRule="auto"/>
    </w:pPr>
    <w:rPr>
      <w:sz w:val="24"/>
      <w:szCs w:val="24"/>
    </w:rPr>
  </w:style>
  <w:style w:type="paragraph" w:customStyle="1" w:styleId="66400FB7E9594036B54B85FFDE923B20">
    <w:name w:val="66400FB7E9594036B54B85FFDE923B20"/>
    <w:rsid w:val="00AC41BB"/>
    <w:pPr>
      <w:spacing w:line="278" w:lineRule="auto"/>
    </w:pPr>
    <w:rPr>
      <w:sz w:val="24"/>
      <w:szCs w:val="24"/>
    </w:rPr>
  </w:style>
  <w:style w:type="paragraph" w:customStyle="1" w:styleId="EAFEDB330FFB48A29AA995B1232789EB">
    <w:name w:val="EAFEDB330FFB48A29AA995B1232789EB"/>
    <w:rsid w:val="00AC41BB"/>
    <w:pPr>
      <w:spacing w:line="278" w:lineRule="auto"/>
    </w:pPr>
    <w:rPr>
      <w:sz w:val="24"/>
      <w:szCs w:val="24"/>
    </w:rPr>
  </w:style>
  <w:style w:type="paragraph" w:customStyle="1" w:styleId="28D34884D27749F5A57BC05633AC4402">
    <w:name w:val="28D34884D27749F5A57BC05633AC4402"/>
    <w:rsid w:val="00AC41BB"/>
    <w:pPr>
      <w:spacing w:line="278" w:lineRule="auto"/>
    </w:pPr>
    <w:rPr>
      <w:sz w:val="24"/>
      <w:szCs w:val="24"/>
    </w:rPr>
  </w:style>
  <w:style w:type="paragraph" w:customStyle="1" w:styleId="F36905CCCB5C4F8EB5DBCFC4B5B042C7">
    <w:name w:val="F36905CCCB5C4F8EB5DBCFC4B5B042C7"/>
    <w:rsid w:val="00AC41BB"/>
    <w:pPr>
      <w:spacing w:line="278" w:lineRule="auto"/>
    </w:pPr>
    <w:rPr>
      <w:sz w:val="24"/>
      <w:szCs w:val="24"/>
    </w:rPr>
  </w:style>
  <w:style w:type="paragraph" w:customStyle="1" w:styleId="F16D250332DE48DB8D680D23312F5EAD">
    <w:name w:val="F16D250332DE48DB8D680D23312F5EAD"/>
    <w:rsid w:val="00AC41BB"/>
    <w:pPr>
      <w:spacing w:line="278" w:lineRule="auto"/>
    </w:pPr>
    <w:rPr>
      <w:sz w:val="24"/>
      <w:szCs w:val="24"/>
    </w:rPr>
  </w:style>
  <w:style w:type="paragraph" w:customStyle="1" w:styleId="07224EDCF76B416D80E302E7EB45D680">
    <w:name w:val="07224EDCF76B416D80E302E7EB45D680"/>
    <w:rsid w:val="00AC41BB"/>
    <w:pPr>
      <w:spacing w:line="278" w:lineRule="auto"/>
    </w:pPr>
    <w:rPr>
      <w:sz w:val="24"/>
      <w:szCs w:val="24"/>
    </w:rPr>
  </w:style>
  <w:style w:type="paragraph" w:customStyle="1" w:styleId="153224CD879A4BE59D5D65347F18C4FC">
    <w:name w:val="153224CD879A4BE59D5D65347F18C4FC"/>
    <w:rsid w:val="00AC41BB"/>
    <w:pPr>
      <w:spacing w:line="278" w:lineRule="auto"/>
    </w:pPr>
    <w:rPr>
      <w:sz w:val="24"/>
      <w:szCs w:val="24"/>
    </w:rPr>
  </w:style>
  <w:style w:type="paragraph" w:customStyle="1" w:styleId="20283DC6D006414A89B7001CD94F43B4">
    <w:name w:val="20283DC6D006414A89B7001CD94F43B4"/>
    <w:rsid w:val="00AC41BB"/>
    <w:pPr>
      <w:spacing w:line="278" w:lineRule="auto"/>
    </w:pPr>
    <w:rPr>
      <w:sz w:val="24"/>
      <w:szCs w:val="24"/>
    </w:rPr>
  </w:style>
  <w:style w:type="paragraph" w:customStyle="1" w:styleId="CBF6B22A163B4222BB58CE902995B29F">
    <w:name w:val="CBF6B22A163B4222BB58CE902995B29F"/>
    <w:rsid w:val="00AC41BB"/>
    <w:pPr>
      <w:spacing w:line="278" w:lineRule="auto"/>
    </w:pPr>
    <w:rPr>
      <w:sz w:val="24"/>
      <w:szCs w:val="24"/>
    </w:rPr>
  </w:style>
  <w:style w:type="paragraph" w:customStyle="1" w:styleId="FF5B78B4B0CB4FB389AEBB06168F191F">
    <w:name w:val="FF5B78B4B0CB4FB389AEBB06168F191F"/>
    <w:rsid w:val="00AC41BB"/>
    <w:pPr>
      <w:spacing w:line="278" w:lineRule="auto"/>
    </w:pPr>
    <w:rPr>
      <w:sz w:val="24"/>
      <w:szCs w:val="24"/>
    </w:rPr>
  </w:style>
  <w:style w:type="paragraph" w:customStyle="1" w:styleId="D5920189DC0C447896B76A9B74CF077B">
    <w:name w:val="D5920189DC0C447896B76A9B74CF077B"/>
    <w:rsid w:val="00AC41BB"/>
    <w:pPr>
      <w:spacing w:line="278" w:lineRule="auto"/>
    </w:pPr>
    <w:rPr>
      <w:sz w:val="24"/>
      <w:szCs w:val="24"/>
    </w:rPr>
  </w:style>
  <w:style w:type="paragraph" w:customStyle="1" w:styleId="AD0828D6E58D433686EA8490A8AB91A6">
    <w:name w:val="AD0828D6E58D433686EA8490A8AB91A6"/>
    <w:rsid w:val="00AC41BB"/>
    <w:pPr>
      <w:spacing w:line="278" w:lineRule="auto"/>
    </w:pPr>
    <w:rPr>
      <w:sz w:val="24"/>
      <w:szCs w:val="24"/>
    </w:rPr>
  </w:style>
  <w:style w:type="paragraph" w:customStyle="1" w:styleId="E9970632215444C283D2E3F689D720DB">
    <w:name w:val="E9970632215444C283D2E3F689D720DB"/>
    <w:rsid w:val="00AC41BB"/>
    <w:pPr>
      <w:spacing w:line="278" w:lineRule="auto"/>
    </w:pPr>
    <w:rPr>
      <w:sz w:val="24"/>
      <w:szCs w:val="24"/>
    </w:rPr>
  </w:style>
  <w:style w:type="paragraph" w:customStyle="1" w:styleId="901E26E4BECE4E109A28B61E5ED563E0">
    <w:name w:val="901E26E4BECE4E109A28B61E5ED563E0"/>
    <w:rsid w:val="00AC41BB"/>
    <w:pPr>
      <w:spacing w:line="278" w:lineRule="auto"/>
    </w:pPr>
    <w:rPr>
      <w:sz w:val="24"/>
      <w:szCs w:val="24"/>
    </w:rPr>
  </w:style>
  <w:style w:type="paragraph" w:customStyle="1" w:styleId="F40DEED8948D4B1DB881520F55D4A220">
    <w:name w:val="F40DEED8948D4B1DB881520F55D4A220"/>
    <w:rsid w:val="00AC41BB"/>
    <w:pPr>
      <w:spacing w:line="278" w:lineRule="auto"/>
    </w:pPr>
    <w:rPr>
      <w:sz w:val="24"/>
      <w:szCs w:val="24"/>
    </w:rPr>
  </w:style>
  <w:style w:type="paragraph" w:customStyle="1" w:styleId="37B357483E0D47BCBA25051DBA70BCEB">
    <w:name w:val="37B357483E0D47BCBA25051DBA70BCEB"/>
    <w:rsid w:val="00AC41BB"/>
    <w:pPr>
      <w:spacing w:line="278" w:lineRule="auto"/>
    </w:pPr>
    <w:rPr>
      <w:sz w:val="24"/>
      <w:szCs w:val="24"/>
    </w:rPr>
  </w:style>
  <w:style w:type="paragraph" w:customStyle="1" w:styleId="034CF6BF168B45289F6F4B6E13D997AD">
    <w:name w:val="034CF6BF168B45289F6F4B6E13D997AD"/>
    <w:rsid w:val="00AC41BB"/>
    <w:pPr>
      <w:spacing w:line="278" w:lineRule="auto"/>
    </w:pPr>
    <w:rPr>
      <w:sz w:val="24"/>
      <w:szCs w:val="24"/>
    </w:rPr>
  </w:style>
  <w:style w:type="paragraph" w:customStyle="1" w:styleId="E455140304B74BADAADD7E3B5271DD7B">
    <w:name w:val="E455140304B74BADAADD7E3B5271DD7B"/>
    <w:rsid w:val="00AC41BB"/>
    <w:pPr>
      <w:spacing w:line="278" w:lineRule="auto"/>
    </w:pPr>
    <w:rPr>
      <w:sz w:val="24"/>
      <w:szCs w:val="24"/>
    </w:rPr>
  </w:style>
  <w:style w:type="paragraph" w:customStyle="1" w:styleId="2AC023F742404FFEA399EE1F2FEBBB6F">
    <w:name w:val="2AC023F742404FFEA399EE1F2FEBBB6F"/>
    <w:rsid w:val="00AC41BB"/>
    <w:pPr>
      <w:spacing w:line="278" w:lineRule="auto"/>
    </w:pPr>
    <w:rPr>
      <w:sz w:val="24"/>
      <w:szCs w:val="24"/>
    </w:rPr>
  </w:style>
  <w:style w:type="paragraph" w:customStyle="1" w:styleId="1E14154912354727BD13E20CCAF6FB9E">
    <w:name w:val="1E14154912354727BD13E20CCAF6FB9E"/>
    <w:rsid w:val="00AC41BB"/>
    <w:pPr>
      <w:spacing w:line="278" w:lineRule="auto"/>
    </w:pPr>
    <w:rPr>
      <w:sz w:val="24"/>
      <w:szCs w:val="24"/>
    </w:rPr>
  </w:style>
  <w:style w:type="paragraph" w:customStyle="1" w:styleId="21EAA6CED84149A188A9913E3CC6578C">
    <w:name w:val="21EAA6CED84149A188A9913E3CC6578C"/>
    <w:rsid w:val="00AC41BB"/>
    <w:pPr>
      <w:spacing w:line="278" w:lineRule="auto"/>
    </w:pPr>
    <w:rPr>
      <w:sz w:val="24"/>
      <w:szCs w:val="24"/>
    </w:rPr>
  </w:style>
  <w:style w:type="paragraph" w:customStyle="1" w:styleId="C30B60A6485342D592AD574BB3B6A10B">
    <w:name w:val="C30B60A6485342D592AD574BB3B6A10B"/>
    <w:rsid w:val="00AC41BB"/>
    <w:pPr>
      <w:spacing w:line="278" w:lineRule="auto"/>
    </w:pPr>
    <w:rPr>
      <w:sz w:val="24"/>
      <w:szCs w:val="24"/>
    </w:rPr>
  </w:style>
  <w:style w:type="paragraph" w:customStyle="1" w:styleId="5AA83031FEB748BA95B30D3631058B86">
    <w:name w:val="5AA83031FEB748BA95B30D3631058B86"/>
    <w:rsid w:val="00AC41BB"/>
    <w:pPr>
      <w:spacing w:line="278" w:lineRule="auto"/>
    </w:pPr>
    <w:rPr>
      <w:sz w:val="24"/>
      <w:szCs w:val="24"/>
    </w:rPr>
  </w:style>
  <w:style w:type="paragraph" w:customStyle="1" w:styleId="99B70A3EAE48442C894241BAE3C30AE4">
    <w:name w:val="99B70A3EAE48442C894241BAE3C30AE4"/>
    <w:rsid w:val="00AC41BB"/>
    <w:pPr>
      <w:spacing w:line="278" w:lineRule="auto"/>
    </w:pPr>
    <w:rPr>
      <w:sz w:val="24"/>
      <w:szCs w:val="24"/>
    </w:rPr>
  </w:style>
  <w:style w:type="paragraph" w:customStyle="1" w:styleId="AFC39E748F1847F783291FFEBCF11FCC">
    <w:name w:val="AFC39E748F1847F783291FFEBCF11FCC"/>
    <w:rsid w:val="00AC41BB"/>
    <w:pPr>
      <w:spacing w:line="278" w:lineRule="auto"/>
    </w:pPr>
    <w:rPr>
      <w:sz w:val="24"/>
      <w:szCs w:val="24"/>
    </w:rPr>
  </w:style>
  <w:style w:type="paragraph" w:customStyle="1" w:styleId="1BD2B01F5F5C40E8ABD0FA7BF59D7540">
    <w:name w:val="1BD2B01F5F5C40E8ABD0FA7BF59D7540"/>
    <w:rsid w:val="00AC41BB"/>
    <w:pPr>
      <w:spacing w:line="278" w:lineRule="auto"/>
    </w:pPr>
    <w:rPr>
      <w:sz w:val="24"/>
      <w:szCs w:val="24"/>
    </w:rPr>
  </w:style>
  <w:style w:type="paragraph" w:customStyle="1" w:styleId="68F5837ADD854C34A2E2AADBF347C90C">
    <w:name w:val="68F5837ADD854C34A2E2AADBF347C90C"/>
    <w:rsid w:val="00AC41BB"/>
    <w:pPr>
      <w:spacing w:line="278" w:lineRule="auto"/>
    </w:pPr>
    <w:rPr>
      <w:sz w:val="24"/>
      <w:szCs w:val="24"/>
    </w:rPr>
  </w:style>
  <w:style w:type="paragraph" w:customStyle="1" w:styleId="7F813105D24D46FFA4B5FA0D8D3E1C2D">
    <w:name w:val="7F813105D24D46FFA4B5FA0D8D3E1C2D"/>
    <w:rsid w:val="00AC41BB"/>
    <w:pPr>
      <w:spacing w:line="278" w:lineRule="auto"/>
    </w:pPr>
    <w:rPr>
      <w:sz w:val="24"/>
      <w:szCs w:val="24"/>
    </w:rPr>
  </w:style>
  <w:style w:type="paragraph" w:customStyle="1" w:styleId="F0916E658B9848BC815D4DEACF945A36">
    <w:name w:val="F0916E658B9848BC815D4DEACF945A36"/>
    <w:rsid w:val="00AC41BB"/>
    <w:pPr>
      <w:spacing w:line="278" w:lineRule="auto"/>
    </w:pPr>
    <w:rPr>
      <w:sz w:val="24"/>
      <w:szCs w:val="24"/>
    </w:rPr>
  </w:style>
  <w:style w:type="paragraph" w:customStyle="1" w:styleId="8371BAA34C5D4987A30D6A63F563F1D4">
    <w:name w:val="8371BAA34C5D4987A30D6A63F563F1D4"/>
    <w:rsid w:val="00AC41BB"/>
    <w:pPr>
      <w:spacing w:line="278" w:lineRule="auto"/>
    </w:pPr>
    <w:rPr>
      <w:sz w:val="24"/>
      <w:szCs w:val="24"/>
    </w:rPr>
  </w:style>
  <w:style w:type="paragraph" w:customStyle="1" w:styleId="92694540BD7A4D2AAFB91E79810A892B">
    <w:name w:val="92694540BD7A4D2AAFB91E79810A892B"/>
    <w:rsid w:val="00AC41BB"/>
    <w:pPr>
      <w:spacing w:line="278" w:lineRule="auto"/>
    </w:pPr>
    <w:rPr>
      <w:sz w:val="24"/>
      <w:szCs w:val="24"/>
    </w:rPr>
  </w:style>
  <w:style w:type="paragraph" w:customStyle="1" w:styleId="7D33B3A158F7413482521471A6FD0B51">
    <w:name w:val="7D33B3A158F7413482521471A6FD0B51"/>
    <w:rsid w:val="00AC41BB"/>
    <w:pPr>
      <w:spacing w:line="278" w:lineRule="auto"/>
    </w:pPr>
    <w:rPr>
      <w:sz w:val="24"/>
      <w:szCs w:val="24"/>
    </w:rPr>
  </w:style>
  <w:style w:type="paragraph" w:customStyle="1" w:styleId="F08C36894F174ED6BB4F11E9263E7492">
    <w:name w:val="F08C36894F174ED6BB4F11E9263E7492"/>
    <w:rsid w:val="00AC41BB"/>
    <w:pPr>
      <w:spacing w:line="278" w:lineRule="auto"/>
    </w:pPr>
    <w:rPr>
      <w:sz w:val="24"/>
      <w:szCs w:val="24"/>
    </w:rPr>
  </w:style>
  <w:style w:type="paragraph" w:customStyle="1" w:styleId="BC4637406D70443080FE69797921DA16">
    <w:name w:val="BC4637406D70443080FE69797921DA16"/>
    <w:rsid w:val="00AC41BB"/>
    <w:pPr>
      <w:spacing w:line="278" w:lineRule="auto"/>
    </w:pPr>
    <w:rPr>
      <w:sz w:val="24"/>
      <w:szCs w:val="24"/>
    </w:rPr>
  </w:style>
  <w:style w:type="paragraph" w:customStyle="1" w:styleId="6FD0313B44574739ABB8F57E0BE8E08E">
    <w:name w:val="6FD0313B44574739ABB8F57E0BE8E08E"/>
    <w:rsid w:val="00AC41BB"/>
    <w:pPr>
      <w:spacing w:line="278" w:lineRule="auto"/>
    </w:pPr>
    <w:rPr>
      <w:sz w:val="24"/>
      <w:szCs w:val="24"/>
    </w:rPr>
  </w:style>
  <w:style w:type="paragraph" w:customStyle="1" w:styleId="519830CAC244478D9F62D0897DD00AAC">
    <w:name w:val="519830CAC244478D9F62D0897DD00AAC"/>
    <w:rsid w:val="00AC41BB"/>
    <w:pPr>
      <w:spacing w:line="278" w:lineRule="auto"/>
    </w:pPr>
    <w:rPr>
      <w:sz w:val="24"/>
      <w:szCs w:val="24"/>
    </w:rPr>
  </w:style>
  <w:style w:type="paragraph" w:customStyle="1" w:styleId="FD41F40AB3FF41E68E65FF678C2D2B5A">
    <w:name w:val="FD41F40AB3FF41E68E65FF678C2D2B5A"/>
    <w:rsid w:val="00AC41BB"/>
    <w:pPr>
      <w:spacing w:line="278" w:lineRule="auto"/>
    </w:pPr>
    <w:rPr>
      <w:sz w:val="24"/>
      <w:szCs w:val="24"/>
    </w:rPr>
  </w:style>
  <w:style w:type="paragraph" w:customStyle="1" w:styleId="2559CB166D0947448493CD6F1677D0AA">
    <w:name w:val="2559CB166D0947448493CD6F1677D0AA"/>
    <w:rsid w:val="00AC41BB"/>
    <w:pPr>
      <w:spacing w:line="278" w:lineRule="auto"/>
    </w:pPr>
    <w:rPr>
      <w:sz w:val="24"/>
      <w:szCs w:val="24"/>
    </w:rPr>
  </w:style>
  <w:style w:type="paragraph" w:customStyle="1" w:styleId="44A2E202AE174B4FBBB59A2C371E6680">
    <w:name w:val="44A2E202AE174B4FBBB59A2C371E6680"/>
    <w:rsid w:val="00AC41BB"/>
    <w:pPr>
      <w:spacing w:line="278" w:lineRule="auto"/>
    </w:pPr>
    <w:rPr>
      <w:sz w:val="24"/>
      <w:szCs w:val="24"/>
    </w:rPr>
  </w:style>
  <w:style w:type="paragraph" w:customStyle="1" w:styleId="161D9D4EBFC34C38A8CEE528118D77BF">
    <w:name w:val="161D9D4EBFC34C38A8CEE528118D77BF"/>
    <w:rsid w:val="00AC41BB"/>
    <w:pPr>
      <w:spacing w:line="278" w:lineRule="auto"/>
    </w:pPr>
    <w:rPr>
      <w:sz w:val="24"/>
      <w:szCs w:val="24"/>
    </w:rPr>
  </w:style>
  <w:style w:type="paragraph" w:customStyle="1" w:styleId="8F33FEE210C94BC1B67E8647CFB082FC">
    <w:name w:val="8F33FEE210C94BC1B67E8647CFB082FC"/>
    <w:rsid w:val="00AC41BB"/>
    <w:pPr>
      <w:spacing w:line="278" w:lineRule="auto"/>
    </w:pPr>
    <w:rPr>
      <w:sz w:val="24"/>
      <w:szCs w:val="24"/>
    </w:rPr>
  </w:style>
  <w:style w:type="paragraph" w:customStyle="1" w:styleId="2D58240C25E142A7841C2570A28CD420">
    <w:name w:val="2D58240C25E142A7841C2570A28CD420"/>
    <w:rsid w:val="00AC41BB"/>
    <w:pPr>
      <w:spacing w:line="278" w:lineRule="auto"/>
    </w:pPr>
    <w:rPr>
      <w:sz w:val="24"/>
      <w:szCs w:val="24"/>
    </w:rPr>
  </w:style>
  <w:style w:type="paragraph" w:customStyle="1" w:styleId="927CACAD356C43F889CA8130497E98FC">
    <w:name w:val="927CACAD356C43F889CA8130497E98FC"/>
    <w:rsid w:val="00AC41BB"/>
    <w:pPr>
      <w:spacing w:line="278" w:lineRule="auto"/>
    </w:pPr>
    <w:rPr>
      <w:sz w:val="24"/>
      <w:szCs w:val="24"/>
    </w:rPr>
  </w:style>
  <w:style w:type="paragraph" w:customStyle="1" w:styleId="A762C640FB3D44DD8B30196EF05EFDEE">
    <w:name w:val="A762C640FB3D44DD8B30196EF05EFDEE"/>
    <w:rsid w:val="00AC41BB"/>
    <w:pPr>
      <w:spacing w:line="278" w:lineRule="auto"/>
    </w:pPr>
    <w:rPr>
      <w:sz w:val="24"/>
      <w:szCs w:val="24"/>
    </w:rPr>
  </w:style>
  <w:style w:type="paragraph" w:customStyle="1" w:styleId="FFA5860D5036476AA909AB74E3AA8941">
    <w:name w:val="FFA5860D5036476AA909AB74E3AA8941"/>
    <w:rsid w:val="00AC41BB"/>
    <w:pPr>
      <w:spacing w:line="278" w:lineRule="auto"/>
    </w:pPr>
    <w:rPr>
      <w:sz w:val="24"/>
      <w:szCs w:val="24"/>
    </w:rPr>
  </w:style>
  <w:style w:type="paragraph" w:customStyle="1" w:styleId="222B06E1CAC341DB85EB3D0FE45D1B75">
    <w:name w:val="222B06E1CAC341DB85EB3D0FE45D1B75"/>
    <w:rsid w:val="00AC41BB"/>
    <w:pPr>
      <w:spacing w:line="278" w:lineRule="auto"/>
    </w:pPr>
    <w:rPr>
      <w:sz w:val="24"/>
      <w:szCs w:val="24"/>
    </w:rPr>
  </w:style>
  <w:style w:type="paragraph" w:customStyle="1" w:styleId="5D5A6CFCDCD346F99F8790062E70B2E0">
    <w:name w:val="5D5A6CFCDCD346F99F8790062E70B2E0"/>
    <w:rsid w:val="00AC41BB"/>
    <w:pPr>
      <w:spacing w:line="278" w:lineRule="auto"/>
    </w:pPr>
    <w:rPr>
      <w:sz w:val="24"/>
      <w:szCs w:val="24"/>
    </w:rPr>
  </w:style>
  <w:style w:type="paragraph" w:customStyle="1" w:styleId="0EECE432E4F24B2098620947A52DD109">
    <w:name w:val="0EECE432E4F24B2098620947A52DD109"/>
    <w:rsid w:val="00AC41BB"/>
    <w:pPr>
      <w:spacing w:line="278" w:lineRule="auto"/>
    </w:pPr>
    <w:rPr>
      <w:sz w:val="24"/>
      <w:szCs w:val="24"/>
    </w:rPr>
  </w:style>
  <w:style w:type="paragraph" w:customStyle="1" w:styleId="FF68CEA378BE4D5A82563E4965CE5BDC">
    <w:name w:val="FF68CEA378BE4D5A82563E4965CE5BDC"/>
    <w:rsid w:val="00AC41BB"/>
    <w:pPr>
      <w:spacing w:line="278" w:lineRule="auto"/>
    </w:pPr>
    <w:rPr>
      <w:sz w:val="24"/>
      <w:szCs w:val="24"/>
    </w:rPr>
  </w:style>
  <w:style w:type="paragraph" w:customStyle="1" w:styleId="1BD3B366C6AE4C059DF393DCFB4E1CB3">
    <w:name w:val="1BD3B366C6AE4C059DF393DCFB4E1CB3"/>
    <w:rsid w:val="00AC41BB"/>
    <w:pPr>
      <w:spacing w:line="278" w:lineRule="auto"/>
    </w:pPr>
    <w:rPr>
      <w:sz w:val="24"/>
      <w:szCs w:val="24"/>
    </w:rPr>
  </w:style>
  <w:style w:type="paragraph" w:customStyle="1" w:styleId="AE6510F22B9B44A288FF3856749F8638">
    <w:name w:val="AE6510F22B9B44A288FF3856749F8638"/>
    <w:rsid w:val="00AC41BB"/>
    <w:pPr>
      <w:spacing w:line="278" w:lineRule="auto"/>
    </w:pPr>
    <w:rPr>
      <w:sz w:val="24"/>
      <w:szCs w:val="24"/>
    </w:rPr>
  </w:style>
  <w:style w:type="paragraph" w:customStyle="1" w:styleId="3F1A6E30F8B5419F8EED00A4055DA34E">
    <w:name w:val="3F1A6E30F8B5419F8EED00A4055DA34E"/>
    <w:rsid w:val="00AC41BB"/>
    <w:pPr>
      <w:spacing w:line="278" w:lineRule="auto"/>
    </w:pPr>
    <w:rPr>
      <w:sz w:val="24"/>
      <w:szCs w:val="24"/>
    </w:rPr>
  </w:style>
  <w:style w:type="paragraph" w:customStyle="1" w:styleId="786A11A70E4C4370ACE99B9552F4ACC4">
    <w:name w:val="786A11A70E4C4370ACE99B9552F4ACC4"/>
    <w:rsid w:val="00AC41BB"/>
    <w:pPr>
      <w:spacing w:line="278" w:lineRule="auto"/>
    </w:pPr>
    <w:rPr>
      <w:sz w:val="24"/>
      <w:szCs w:val="24"/>
    </w:rPr>
  </w:style>
  <w:style w:type="paragraph" w:customStyle="1" w:styleId="29B4E9E215A742E6BC13249703862378">
    <w:name w:val="29B4E9E215A742E6BC13249703862378"/>
    <w:rsid w:val="00AC41BB"/>
    <w:pPr>
      <w:spacing w:line="278" w:lineRule="auto"/>
    </w:pPr>
    <w:rPr>
      <w:sz w:val="24"/>
      <w:szCs w:val="24"/>
    </w:rPr>
  </w:style>
  <w:style w:type="paragraph" w:customStyle="1" w:styleId="2121FA10645B4CA3AAF4AEFF47E22B71">
    <w:name w:val="2121FA10645B4CA3AAF4AEFF47E22B71"/>
    <w:rsid w:val="00AC41BB"/>
    <w:pPr>
      <w:spacing w:line="278" w:lineRule="auto"/>
    </w:pPr>
    <w:rPr>
      <w:sz w:val="24"/>
      <w:szCs w:val="24"/>
    </w:rPr>
  </w:style>
  <w:style w:type="paragraph" w:customStyle="1" w:styleId="09333E0A79764771A3B9BC76D00BF203">
    <w:name w:val="09333E0A79764771A3B9BC76D00BF203"/>
    <w:rsid w:val="00AC41BB"/>
    <w:pPr>
      <w:spacing w:line="278" w:lineRule="auto"/>
    </w:pPr>
    <w:rPr>
      <w:sz w:val="24"/>
      <w:szCs w:val="24"/>
    </w:rPr>
  </w:style>
  <w:style w:type="paragraph" w:customStyle="1" w:styleId="3A7F3DDCD7804EE392ED18DAA3F6E462">
    <w:name w:val="3A7F3DDCD7804EE392ED18DAA3F6E462"/>
    <w:rsid w:val="00AC41BB"/>
    <w:pPr>
      <w:spacing w:line="278" w:lineRule="auto"/>
    </w:pPr>
    <w:rPr>
      <w:sz w:val="24"/>
      <w:szCs w:val="24"/>
    </w:rPr>
  </w:style>
  <w:style w:type="paragraph" w:customStyle="1" w:styleId="A6C987A05CA9472E9E85CCAEB23252EB">
    <w:name w:val="A6C987A05CA9472E9E85CCAEB23252EB"/>
    <w:rsid w:val="00AC41BB"/>
    <w:pPr>
      <w:spacing w:line="278" w:lineRule="auto"/>
    </w:pPr>
    <w:rPr>
      <w:sz w:val="24"/>
      <w:szCs w:val="24"/>
    </w:rPr>
  </w:style>
  <w:style w:type="paragraph" w:customStyle="1" w:styleId="3DE5AD664FCA427E90C922E5777B7D95">
    <w:name w:val="3DE5AD664FCA427E90C922E5777B7D95"/>
    <w:rsid w:val="00AC41BB"/>
    <w:pPr>
      <w:spacing w:line="278" w:lineRule="auto"/>
    </w:pPr>
    <w:rPr>
      <w:sz w:val="24"/>
      <w:szCs w:val="24"/>
    </w:rPr>
  </w:style>
  <w:style w:type="paragraph" w:customStyle="1" w:styleId="614B71C8E7134A92B0880697BA23176F">
    <w:name w:val="614B71C8E7134A92B0880697BA23176F"/>
    <w:rsid w:val="00AC41BB"/>
    <w:pPr>
      <w:spacing w:line="278" w:lineRule="auto"/>
    </w:pPr>
    <w:rPr>
      <w:sz w:val="24"/>
      <w:szCs w:val="24"/>
    </w:rPr>
  </w:style>
  <w:style w:type="paragraph" w:customStyle="1" w:styleId="E1EC46B67EBA4C5D8C4B31C2470F26A3">
    <w:name w:val="E1EC46B67EBA4C5D8C4B31C2470F26A3"/>
    <w:rsid w:val="00AC41BB"/>
    <w:pPr>
      <w:spacing w:line="278" w:lineRule="auto"/>
    </w:pPr>
    <w:rPr>
      <w:sz w:val="24"/>
      <w:szCs w:val="24"/>
    </w:rPr>
  </w:style>
  <w:style w:type="paragraph" w:customStyle="1" w:styleId="8CF6E2A45E3A4F11BA4326EEA2765E82">
    <w:name w:val="8CF6E2A45E3A4F11BA4326EEA2765E82"/>
    <w:rsid w:val="00AC41BB"/>
    <w:pPr>
      <w:spacing w:line="278" w:lineRule="auto"/>
    </w:pPr>
    <w:rPr>
      <w:sz w:val="24"/>
      <w:szCs w:val="24"/>
    </w:rPr>
  </w:style>
  <w:style w:type="paragraph" w:customStyle="1" w:styleId="F1DC02E44F7E416AB91D613751ED9A10">
    <w:name w:val="F1DC02E44F7E416AB91D613751ED9A10"/>
    <w:rsid w:val="00AC41BB"/>
    <w:pPr>
      <w:spacing w:line="278" w:lineRule="auto"/>
    </w:pPr>
    <w:rPr>
      <w:sz w:val="24"/>
      <w:szCs w:val="24"/>
    </w:rPr>
  </w:style>
  <w:style w:type="paragraph" w:customStyle="1" w:styleId="A65AD4EF88AD41E2B48051603F66AEB9">
    <w:name w:val="A65AD4EF88AD41E2B48051603F66AEB9"/>
    <w:rsid w:val="00AC41BB"/>
    <w:pPr>
      <w:spacing w:line="278" w:lineRule="auto"/>
    </w:pPr>
    <w:rPr>
      <w:sz w:val="24"/>
      <w:szCs w:val="24"/>
    </w:rPr>
  </w:style>
  <w:style w:type="paragraph" w:customStyle="1" w:styleId="B7C8FB48F59146D781964BEDFD226D06">
    <w:name w:val="B7C8FB48F59146D781964BEDFD226D06"/>
    <w:rsid w:val="00AC41BB"/>
    <w:pPr>
      <w:spacing w:line="278" w:lineRule="auto"/>
    </w:pPr>
    <w:rPr>
      <w:sz w:val="24"/>
      <w:szCs w:val="24"/>
    </w:rPr>
  </w:style>
  <w:style w:type="paragraph" w:customStyle="1" w:styleId="02AA7FFD157B4581AFDE4356E7F827A4">
    <w:name w:val="02AA7FFD157B4581AFDE4356E7F827A4"/>
    <w:rsid w:val="00AC41BB"/>
    <w:pPr>
      <w:spacing w:line="278" w:lineRule="auto"/>
    </w:pPr>
    <w:rPr>
      <w:sz w:val="24"/>
      <w:szCs w:val="24"/>
    </w:rPr>
  </w:style>
  <w:style w:type="paragraph" w:customStyle="1" w:styleId="FFD923B152E24D539EBD43EB7A67031F">
    <w:name w:val="FFD923B152E24D539EBD43EB7A67031F"/>
    <w:rsid w:val="00AC41BB"/>
    <w:pPr>
      <w:spacing w:line="278" w:lineRule="auto"/>
    </w:pPr>
    <w:rPr>
      <w:sz w:val="24"/>
      <w:szCs w:val="24"/>
    </w:rPr>
  </w:style>
  <w:style w:type="paragraph" w:customStyle="1" w:styleId="E737901664864CB98D37A5A557F9FC01">
    <w:name w:val="E737901664864CB98D37A5A557F9FC01"/>
    <w:rsid w:val="00AC41BB"/>
    <w:pPr>
      <w:spacing w:line="278" w:lineRule="auto"/>
    </w:pPr>
    <w:rPr>
      <w:sz w:val="24"/>
      <w:szCs w:val="24"/>
    </w:rPr>
  </w:style>
  <w:style w:type="paragraph" w:customStyle="1" w:styleId="DE0E8052A7414728885018465B178986">
    <w:name w:val="DE0E8052A7414728885018465B178986"/>
    <w:rsid w:val="00AC41BB"/>
    <w:pPr>
      <w:spacing w:line="278" w:lineRule="auto"/>
    </w:pPr>
    <w:rPr>
      <w:sz w:val="24"/>
      <w:szCs w:val="24"/>
    </w:rPr>
  </w:style>
  <w:style w:type="paragraph" w:customStyle="1" w:styleId="FB66558DC8424FDDB15EC8B0B4445635">
    <w:name w:val="FB66558DC8424FDDB15EC8B0B4445635"/>
    <w:rsid w:val="00AC41BB"/>
    <w:pPr>
      <w:spacing w:line="278" w:lineRule="auto"/>
    </w:pPr>
    <w:rPr>
      <w:sz w:val="24"/>
      <w:szCs w:val="24"/>
    </w:rPr>
  </w:style>
  <w:style w:type="paragraph" w:customStyle="1" w:styleId="6586442D04FD4BA3860EBD8996C5261F">
    <w:name w:val="6586442D04FD4BA3860EBD8996C5261F"/>
    <w:rsid w:val="00AC41BB"/>
    <w:pPr>
      <w:spacing w:line="278" w:lineRule="auto"/>
    </w:pPr>
    <w:rPr>
      <w:sz w:val="24"/>
      <w:szCs w:val="24"/>
    </w:rPr>
  </w:style>
  <w:style w:type="paragraph" w:customStyle="1" w:styleId="A5574D88557F4C3388B45A6CC8EC905F">
    <w:name w:val="A5574D88557F4C3388B45A6CC8EC905F"/>
    <w:rsid w:val="00AC41BB"/>
    <w:pPr>
      <w:spacing w:line="278" w:lineRule="auto"/>
    </w:pPr>
    <w:rPr>
      <w:sz w:val="24"/>
      <w:szCs w:val="24"/>
    </w:rPr>
  </w:style>
  <w:style w:type="paragraph" w:customStyle="1" w:styleId="6C009931190F4184BF3E49EC9896B095">
    <w:name w:val="6C009931190F4184BF3E49EC9896B095"/>
    <w:rsid w:val="00AC41BB"/>
    <w:pPr>
      <w:spacing w:line="278" w:lineRule="auto"/>
    </w:pPr>
    <w:rPr>
      <w:sz w:val="24"/>
      <w:szCs w:val="24"/>
    </w:rPr>
  </w:style>
  <w:style w:type="paragraph" w:customStyle="1" w:styleId="FD4881EFC2FC4FCBA47250D4D85DC17B">
    <w:name w:val="FD4881EFC2FC4FCBA47250D4D85DC17B"/>
    <w:rsid w:val="00AC41BB"/>
    <w:pPr>
      <w:spacing w:line="278" w:lineRule="auto"/>
    </w:pPr>
    <w:rPr>
      <w:sz w:val="24"/>
      <w:szCs w:val="24"/>
    </w:rPr>
  </w:style>
  <w:style w:type="paragraph" w:customStyle="1" w:styleId="34694A9C74AC49B7B6F1E9C134E4A413">
    <w:name w:val="34694A9C74AC49B7B6F1E9C134E4A413"/>
    <w:rsid w:val="00AC41BB"/>
    <w:pPr>
      <w:spacing w:line="278" w:lineRule="auto"/>
    </w:pPr>
    <w:rPr>
      <w:sz w:val="24"/>
      <w:szCs w:val="24"/>
    </w:rPr>
  </w:style>
  <w:style w:type="paragraph" w:customStyle="1" w:styleId="E1387AF6FF134405B9F76352DF2E83D2">
    <w:name w:val="E1387AF6FF134405B9F76352DF2E83D2"/>
    <w:rsid w:val="00AC41BB"/>
    <w:pPr>
      <w:spacing w:line="278" w:lineRule="auto"/>
    </w:pPr>
    <w:rPr>
      <w:sz w:val="24"/>
      <w:szCs w:val="24"/>
    </w:rPr>
  </w:style>
  <w:style w:type="paragraph" w:customStyle="1" w:styleId="DC4018C6AFAD4BACB4CFFDA0BF7A366E">
    <w:name w:val="DC4018C6AFAD4BACB4CFFDA0BF7A366E"/>
    <w:rsid w:val="00AC41BB"/>
    <w:pPr>
      <w:spacing w:line="278" w:lineRule="auto"/>
    </w:pPr>
    <w:rPr>
      <w:sz w:val="24"/>
      <w:szCs w:val="24"/>
    </w:rPr>
  </w:style>
  <w:style w:type="paragraph" w:customStyle="1" w:styleId="70AFF0214038478F969A7033FB50DEB7">
    <w:name w:val="70AFF0214038478F969A7033FB50DEB7"/>
    <w:rsid w:val="00AC41BB"/>
    <w:pPr>
      <w:spacing w:line="278" w:lineRule="auto"/>
    </w:pPr>
    <w:rPr>
      <w:sz w:val="24"/>
      <w:szCs w:val="24"/>
    </w:rPr>
  </w:style>
  <w:style w:type="paragraph" w:customStyle="1" w:styleId="EE03D9F837DA47198838EE82246B4E23">
    <w:name w:val="EE03D9F837DA47198838EE82246B4E23"/>
    <w:rsid w:val="00AC41BB"/>
    <w:pPr>
      <w:spacing w:line="278" w:lineRule="auto"/>
    </w:pPr>
    <w:rPr>
      <w:sz w:val="24"/>
      <w:szCs w:val="24"/>
    </w:rPr>
  </w:style>
  <w:style w:type="paragraph" w:customStyle="1" w:styleId="73385D4DE7AC4D9290146EA3DFE29C09">
    <w:name w:val="73385D4DE7AC4D9290146EA3DFE29C09"/>
    <w:rsid w:val="00AC41BB"/>
    <w:pPr>
      <w:spacing w:line="278" w:lineRule="auto"/>
    </w:pPr>
    <w:rPr>
      <w:sz w:val="24"/>
      <w:szCs w:val="24"/>
    </w:rPr>
  </w:style>
  <w:style w:type="paragraph" w:customStyle="1" w:styleId="8FB584C98602480693F411C589F76109">
    <w:name w:val="8FB584C98602480693F411C589F76109"/>
    <w:rsid w:val="00AC41BB"/>
    <w:pPr>
      <w:spacing w:line="278" w:lineRule="auto"/>
    </w:pPr>
    <w:rPr>
      <w:sz w:val="24"/>
      <w:szCs w:val="24"/>
    </w:rPr>
  </w:style>
  <w:style w:type="paragraph" w:customStyle="1" w:styleId="5D43F4948B034D8FA06C3D601B433F16">
    <w:name w:val="5D43F4948B034D8FA06C3D601B433F16"/>
    <w:rsid w:val="00AC41BB"/>
    <w:pPr>
      <w:spacing w:line="278" w:lineRule="auto"/>
    </w:pPr>
    <w:rPr>
      <w:sz w:val="24"/>
      <w:szCs w:val="24"/>
    </w:rPr>
  </w:style>
  <w:style w:type="paragraph" w:customStyle="1" w:styleId="D630DCE9656F4EE194A4F3C79EDE588B">
    <w:name w:val="D630DCE9656F4EE194A4F3C79EDE588B"/>
    <w:rsid w:val="00AC41BB"/>
    <w:pPr>
      <w:spacing w:line="278" w:lineRule="auto"/>
    </w:pPr>
    <w:rPr>
      <w:sz w:val="24"/>
      <w:szCs w:val="24"/>
    </w:rPr>
  </w:style>
  <w:style w:type="paragraph" w:customStyle="1" w:styleId="607FC9902CCD4D30A840428693233CFA">
    <w:name w:val="607FC9902CCD4D30A840428693233CFA"/>
    <w:rsid w:val="00AC41BB"/>
    <w:pPr>
      <w:spacing w:line="278" w:lineRule="auto"/>
    </w:pPr>
    <w:rPr>
      <w:sz w:val="24"/>
      <w:szCs w:val="24"/>
    </w:rPr>
  </w:style>
  <w:style w:type="paragraph" w:customStyle="1" w:styleId="5EFE68342EF8435A804BA698F2B5481C">
    <w:name w:val="5EFE68342EF8435A804BA698F2B5481C"/>
    <w:rsid w:val="00AC41BB"/>
    <w:pPr>
      <w:spacing w:line="278" w:lineRule="auto"/>
    </w:pPr>
    <w:rPr>
      <w:sz w:val="24"/>
      <w:szCs w:val="24"/>
    </w:rPr>
  </w:style>
  <w:style w:type="paragraph" w:customStyle="1" w:styleId="3F7C6777F03E4A6FB7563A031D086053">
    <w:name w:val="3F7C6777F03E4A6FB7563A031D086053"/>
    <w:rsid w:val="00AC41BB"/>
    <w:pPr>
      <w:spacing w:line="278" w:lineRule="auto"/>
    </w:pPr>
    <w:rPr>
      <w:sz w:val="24"/>
      <w:szCs w:val="24"/>
    </w:rPr>
  </w:style>
  <w:style w:type="paragraph" w:customStyle="1" w:styleId="0B5498F81CA447B8A5E6330C27AEDF5C">
    <w:name w:val="0B5498F81CA447B8A5E6330C27AEDF5C"/>
    <w:rsid w:val="00AC41BB"/>
    <w:pPr>
      <w:spacing w:line="278" w:lineRule="auto"/>
    </w:pPr>
    <w:rPr>
      <w:sz w:val="24"/>
      <w:szCs w:val="24"/>
    </w:rPr>
  </w:style>
  <w:style w:type="paragraph" w:customStyle="1" w:styleId="63A22BEE2EE041058DB8A2DAA8AC7F3F">
    <w:name w:val="63A22BEE2EE041058DB8A2DAA8AC7F3F"/>
    <w:rsid w:val="00AC41BB"/>
    <w:pPr>
      <w:spacing w:line="278" w:lineRule="auto"/>
    </w:pPr>
    <w:rPr>
      <w:sz w:val="24"/>
      <w:szCs w:val="24"/>
    </w:rPr>
  </w:style>
  <w:style w:type="paragraph" w:customStyle="1" w:styleId="278EE102C8C5453F88051568115FE17F">
    <w:name w:val="278EE102C8C5453F88051568115FE17F"/>
    <w:rsid w:val="00AC41BB"/>
    <w:pPr>
      <w:spacing w:line="278" w:lineRule="auto"/>
    </w:pPr>
    <w:rPr>
      <w:sz w:val="24"/>
      <w:szCs w:val="24"/>
    </w:rPr>
  </w:style>
  <w:style w:type="paragraph" w:customStyle="1" w:styleId="3B9A2631E2BB40B7BDA5E2BA7B24B8DC">
    <w:name w:val="3B9A2631E2BB40B7BDA5E2BA7B24B8DC"/>
    <w:rsid w:val="00AC41BB"/>
    <w:pPr>
      <w:spacing w:line="278" w:lineRule="auto"/>
    </w:pPr>
    <w:rPr>
      <w:sz w:val="24"/>
      <w:szCs w:val="24"/>
    </w:rPr>
  </w:style>
  <w:style w:type="paragraph" w:customStyle="1" w:styleId="270CF7B5B3BC4C58B8CD6D3EC086E820">
    <w:name w:val="270CF7B5B3BC4C58B8CD6D3EC086E820"/>
    <w:rsid w:val="00AC41BB"/>
    <w:pPr>
      <w:spacing w:line="278" w:lineRule="auto"/>
    </w:pPr>
    <w:rPr>
      <w:sz w:val="24"/>
      <w:szCs w:val="24"/>
    </w:rPr>
  </w:style>
  <w:style w:type="paragraph" w:customStyle="1" w:styleId="9D59E00C5CBE4146B9F5FA60BDDDAC82">
    <w:name w:val="9D59E00C5CBE4146B9F5FA60BDDDAC82"/>
    <w:rsid w:val="00AC41BB"/>
    <w:pPr>
      <w:spacing w:line="278" w:lineRule="auto"/>
    </w:pPr>
    <w:rPr>
      <w:sz w:val="24"/>
      <w:szCs w:val="24"/>
    </w:rPr>
  </w:style>
  <w:style w:type="paragraph" w:customStyle="1" w:styleId="254D5E2DBF014C6AB58FD1B332F88F2B">
    <w:name w:val="254D5E2DBF014C6AB58FD1B332F88F2B"/>
    <w:rsid w:val="00AC41BB"/>
    <w:pPr>
      <w:spacing w:line="278" w:lineRule="auto"/>
    </w:pPr>
    <w:rPr>
      <w:sz w:val="24"/>
      <w:szCs w:val="24"/>
    </w:rPr>
  </w:style>
  <w:style w:type="paragraph" w:customStyle="1" w:styleId="D052512A6BAF4A45A7E0502009BB4E10">
    <w:name w:val="D052512A6BAF4A45A7E0502009BB4E10"/>
    <w:rsid w:val="00AC41BB"/>
    <w:pPr>
      <w:spacing w:line="278" w:lineRule="auto"/>
    </w:pPr>
    <w:rPr>
      <w:sz w:val="24"/>
      <w:szCs w:val="24"/>
    </w:rPr>
  </w:style>
  <w:style w:type="paragraph" w:customStyle="1" w:styleId="520CEDF14F2A4840B7146C11071F631C">
    <w:name w:val="520CEDF14F2A4840B7146C11071F631C"/>
    <w:rsid w:val="00AC41BB"/>
    <w:pPr>
      <w:spacing w:line="278" w:lineRule="auto"/>
    </w:pPr>
    <w:rPr>
      <w:sz w:val="24"/>
      <w:szCs w:val="24"/>
    </w:rPr>
  </w:style>
  <w:style w:type="paragraph" w:customStyle="1" w:styleId="D4214CAF65EB4575BA5720FBDA0EC56E">
    <w:name w:val="D4214CAF65EB4575BA5720FBDA0EC56E"/>
    <w:rsid w:val="00AC41BB"/>
    <w:pPr>
      <w:spacing w:line="278" w:lineRule="auto"/>
    </w:pPr>
    <w:rPr>
      <w:sz w:val="24"/>
      <w:szCs w:val="24"/>
    </w:rPr>
  </w:style>
  <w:style w:type="paragraph" w:customStyle="1" w:styleId="05664E9C4B8C4147B1B38EDD4A6D03F6">
    <w:name w:val="05664E9C4B8C4147B1B38EDD4A6D03F6"/>
    <w:rsid w:val="00AC41BB"/>
    <w:pPr>
      <w:spacing w:line="278" w:lineRule="auto"/>
    </w:pPr>
    <w:rPr>
      <w:sz w:val="24"/>
      <w:szCs w:val="24"/>
    </w:rPr>
  </w:style>
  <w:style w:type="paragraph" w:customStyle="1" w:styleId="E87F3F496198420A8DE0554B16175FF7">
    <w:name w:val="E87F3F496198420A8DE0554B16175FF7"/>
    <w:rsid w:val="00AC41BB"/>
    <w:pPr>
      <w:spacing w:line="278" w:lineRule="auto"/>
    </w:pPr>
    <w:rPr>
      <w:sz w:val="24"/>
      <w:szCs w:val="24"/>
    </w:rPr>
  </w:style>
  <w:style w:type="paragraph" w:customStyle="1" w:styleId="81B7459EB37E4B508BF4EFDFA905C542">
    <w:name w:val="81B7459EB37E4B508BF4EFDFA905C542"/>
    <w:rsid w:val="00AC41BB"/>
    <w:pPr>
      <w:spacing w:line="278" w:lineRule="auto"/>
    </w:pPr>
    <w:rPr>
      <w:sz w:val="24"/>
      <w:szCs w:val="24"/>
    </w:rPr>
  </w:style>
  <w:style w:type="paragraph" w:customStyle="1" w:styleId="729E2E6916AF460ABE95BC536411ACF5">
    <w:name w:val="729E2E6916AF460ABE95BC536411ACF5"/>
    <w:rsid w:val="00AC41BB"/>
    <w:pPr>
      <w:spacing w:line="278" w:lineRule="auto"/>
    </w:pPr>
    <w:rPr>
      <w:sz w:val="24"/>
      <w:szCs w:val="24"/>
    </w:rPr>
  </w:style>
  <w:style w:type="paragraph" w:customStyle="1" w:styleId="59470FFD47AF4C198EFA023E39A8AF2B">
    <w:name w:val="59470FFD47AF4C198EFA023E39A8AF2B"/>
    <w:rsid w:val="00AC41BB"/>
    <w:pPr>
      <w:spacing w:line="278" w:lineRule="auto"/>
    </w:pPr>
    <w:rPr>
      <w:sz w:val="24"/>
      <w:szCs w:val="24"/>
    </w:rPr>
  </w:style>
  <w:style w:type="paragraph" w:customStyle="1" w:styleId="9A56D48DC9C141AB990D2529942A4541">
    <w:name w:val="9A56D48DC9C141AB990D2529942A4541"/>
    <w:rsid w:val="00AC41BB"/>
    <w:pPr>
      <w:spacing w:line="278" w:lineRule="auto"/>
    </w:pPr>
    <w:rPr>
      <w:sz w:val="24"/>
      <w:szCs w:val="24"/>
    </w:rPr>
  </w:style>
  <w:style w:type="paragraph" w:customStyle="1" w:styleId="46AC520AE7D74D50BB0D109D0838C510">
    <w:name w:val="46AC520AE7D74D50BB0D109D0838C510"/>
    <w:rsid w:val="00AC41BB"/>
    <w:pPr>
      <w:spacing w:line="278" w:lineRule="auto"/>
    </w:pPr>
    <w:rPr>
      <w:sz w:val="24"/>
      <w:szCs w:val="24"/>
    </w:rPr>
  </w:style>
  <w:style w:type="paragraph" w:customStyle="1" w:styleId="EA9D3170FACA41D7BF850AA88921A855">
    <w:name w:val="EA9D3170FACA41D7BF850AA88921A855"/>
    <w:rsid w:val="00AC41BB"/>
    <w:pPr>
      <w:spacing w:line="278" w:lineRule="auto"/>
    </w:pPr>
    <w:rPr>
      <w:sz w:val="24"/>
      <w:szCs w:val="24"/>
    </w:rPr>
  </w:style>
  <w:style w:type="paragraph" w:customStyle="1" w:styleId="C6AD6197B4A942CFB1F522B946652D7A">
    <w:name w:val="C6AD6197B4A942CFB1F522B946652D7A"/>
    <w:rsid w:val="00AC41BB"/>
    <w:pPr>
      <w:spacing w:line="278" w:lineRule="auto"/>
    </w:pPr>
    <w:rPr>
      <w:sz w:val="24"/>
      <w:szCs w:val="24"/>
    </w:rPr>
  </w:style>
  <w:style w:type="paragraph" w:customStyle="1" w:styleId="A32AD52D22BC46D985CB2AEA9BC673E7">
    <w:name w:val="A32AD52D22BC46D985CB2AEA9BC673E7"/>
    <w:rsid w:val="00AC41BB"/>
    <w:pPr>
      <w:spacing w:line="278" w:lineRule="auto"/>
    </w:pPr>
    <w:rPr>
      <w:sz w:val="24"/>
      <w:szCs w:val="24"/>
    </w:rPr>
  </w:style>
  <w:style w:type="paragraph" w:customStyle="1" w:styleId="8120DD9D8A3F447E81B663D2F8EEA83B">
    <w:name w:val="8120DD9D8A3F447E81B663D2F8EEA83B"/>
    <w:rsid w:val="00AC41BB"/>
    <w:pPr>
      <w:spacing w:line="278" w:lineRule="auto"/>
    </w:pPr>
    <w:rPr>
      <w:sz w:val="24"/>
      <w:szCs w:val="24"/>
    </w:rPr>
  </w:style>
  <w:style w:type="paragraph" w:customStyle="1" w:styleId="79D36D26467E40E689C4E35705AF60D7">
    <w:name w:val="79D36D26467E40E689C4E35705AF60D7"/>
    <w:rsid w:val="00AC41BB"/>
    <w:pPr>
      <w:spacing w:line="278" w:lineRule="auto"/>
    </w:pPr>
    <w:rPr>
      <w:sz w:val="24"/>
      <w:szCs w:val="24"/>
    </w:rPr>
  </w:style>
  <w:style w:type="paragraph" w:customStyle="1" w:styleId="71B0BF50EB614558B5F70EFD7CB1A8F6">
    <w:name w:val="71B0BF50EB614558B5F70EFD7CB1A8F6"/>
    <w:rsid w:val="00AC41BB"/>
    <w:pPr>
      <w:spacing w:line="278" w:lineRule="auto"/>
    </w:pPr>
    <w:rPr>
      <w:sz w:val="24"/>
      <w:szCs w:val="24"/>
    </w:rPr>
  </w:style>
  <w:style w:type="paragraph" w:customStyle="1" w:styleId="BB8C33CE91E347F4A59D3CE491C85874">
    <w:name w:val="BB8C33CE91E347F4A59D3CE491C85874"/>
    <w:rsid w:val="00AC41BB"/>
    <w:pPr>
      <w:spacing w:line="278" w:lineRule="auto"/>
    </w:pPr>
    <w:rPr>
      <w:sz w:val="24"/>
      <w:szCs w:val="24"/>
    </w:rPr>
  </w:style>
  <w:style w:type="paragraph" w:customStyle="1" w:styleId="A11765D8F34F418291EA9AA600061022">
    <w:name w:val="A11765D8F34F418291EA9AA600061022"/>
    <w:rsid w:val="00AC41BB"/>
    <w:pPr>
      <w:spacing w:line="278" w:lineRule="auto"/>
    </w:pPr>
    <w:rPr>
      <w:sz w:val="24"/>
      <w:szCs w:val="24"/>
    </w:rPr>
  </w:style>
  <w:style w:type="paragraph" w:customStyle="1" w:styleId="09A73C359FC9462090889B06193B0640">
    <w:name w:val="09A73C359FC9462090889B06193B0640"/>
    <w:rsid w:val="00AC41BB"/>
    <w:pPr>
      <w:spacing w:line="278" w:lineRule="auto"/>
    </w:pPr>
    <w:rPr>
      <w:sz w:val="24"/>
      <w:szCs w:val="24"/>
    </w:rPr>
  </w:style>
  <w:style w:type="paragraph" w:customStyle="1" w:styleId="ECBBC0BD15014AD1866D2C1A9B5F6D7D">
    <w:name w:val="ECBBC0BD15014AD1866D2C1A9B5F6D7D"/>
    <w:rsid w:val="00AC41BB"/>
    <w:pPr>
      <w:spacing w:line="278" w:lineRule="auto"/>
    </w:pPr>
    <w:rPr>
      <w:sz w:val="24"/>
      <w:szCs w:val="24"/>
    </w:rPr>
  </w:style>
  <w:style w:type="paragraph" w:customStyle="1" w:styleId="92A4D12DD66F4ECD935C11B8382A3588">
    <w:name w:val="92A4D12DD66F4ECD935C11B8382A3588"/>
    <w:rsid w:val="00AC41BB"/>
    <w:pPr>
      <w:spacing w:line="278" w:lineRule="auto"/>
    </w:pPr>
    <w:rPr>
      <w:sz w:val="24"/>
      <w:szCs w:val="24"/>
    </w:rPr>
  </w:style>
  <w:style w:type="paragraph" w:customStyle="1" w:styleId="0FD52AE190EC4B31A418953373C853CC">
    <w:name w:val="0FD52AE190EC4B31A418953373C853CC"/>
    <w:rsid w:val="00AC41BB"/>
    <w:pPr>
      <w:spacing w:line="278" w:lineRule="auto"/>
    </w:pPr>
    <w:rPr>
      <w:sz w:val="24"/>
      <w:szCs w:val="24"/>
    </w:rPr>
  </w:style>
  <w:style w:type="paragraph" w:customStyle="1" w:styleId="05099A718FE744D0BB918FF63BC71016">
    <w:name w:val="05099A718FE744D0BB918FF63BC71016"/>
    <w:rsid w:val="00AC41BB"/>
    <w:pPr>
      <w:spacing w:line="278" w:lineRule="auto"/>
    </w:pPr>
    <w:rPr>
      <w:sz w:val="24"/>
      <w:szCs w:val="24"/>
    </w:rPr>
  </w:style>
  <w:style w:type="paragraph" w:customStyle="1" w:styleId="98A85E6ED9D74DEFB58EF8E5F3646F21">
    <w:name w:val="98A85E6ED9D74DEFB58EF8E5F3646F21"/>
    <w:rsid w:val="00AC41BB"/>
    <w:pPr>
      <w:spacing w:line="278" w:lineRule="auto"/>
    </w:pPr>
    <w:rPr>
      <w:sz w:val="24"/>
      <w:szCs w:val="24"/>
    </w:rPr>
  </w:style>
  <w:style w:type="paragraph" w:customStyle="1" w:styleId="81BDD9D47F7C4B25B3A4FBBCF7BAAE9B">
    <w:name w:val="81BDD9D47F7C4B25B3A4FBBCF7BAAE9B"/>
    <w:rsid w:val="00AC41BB"/>
    <w:pPr>
      <w:spacing w:line="278" w:lineRule="auto"/>
    </w:pPr>
    <w:rPr>
      <w:sz w:val="24"/>
      <w:szCs w:val="24"/>
    </w:rPr>
  </w:style>
  <w:style w:type="paragraph" w:customStyle="1" w:styleId="75D7A6C8BCBB4E0B9AE841D09E2F559B">
    <w:name w:val="75D7A6C8BCBB4E0B9AE841D09E2F559B"/>
    <w:rsid w:val="00AC41BB"/>
    <w:pPr>
      <w:spacing w:line="278" w:lineRule="auto"/>
    </w:pPr>
    <w:rPr>
      <w:sz w:val="24"/>
      <w:szCs w:val="24"/>
    </w:rPr>
  </w:style>
  <w:style w:type="paragraph" w:customStyle="1" w:styleId="C5B4CF76F2E54AC583ABEFBF21132A97">
    <w:name w:val="C5B4CF76F2E54AC583ABEFBF21132A97"/>
    <w:rsid w:val="00AC41BB"/>
    <w:pPr>
      <w:spacing w:line="278" w:lineRule="auto"/>
    </w:pPr>
    <w:rPr>
      <w:sz w:val="24"/>
      <w:szCs w:val="24"/>
    </w:rPr>
  </w:style>
  <w:style w:type="paragraph" w:customStyle="1" w:styleId="3B93387B62834CCD8B203B277A4B3ADD">
    <w:name w:val="3B93387B62834CCD8B203B277A4B3ADD"/>
    <w:rsid w:val="00AC41BB"/>
    <w:pPr>
      <w:spacing w:line="278" w:lineRule="auto"/>
    </w:pPr>
    <w:rPr>
      <w:sz w:val="24"/>
      <w:szCs w:val="24"/>
    </w:rPr>
  </w:style>
  <w:style w:type="paragraph" w:customStyle="1" w:styleId="48388776CE9B47968488B4AE30F0214D">
    <w:name w:val="48388776CE9B47968488B4AE30F0214D"/>
    <w:rsid w:val="00AC41BB"/>
    <w:pPr>
      <w:spacing w:line="278" w:lineRule="auto"/>
    </w:pPr>
    <w:rPr>
      <w:sz w:val="24"/>
      <w:szCs w:val="24"/>
    </w:rPr>
  </w:style>
  <w:style w:type="paragraph" w:customStyle="1" w:styleId="6ECBBD69336446C0AC99677D346CB0AF">
    <w:name w:val="6ECBBD69336446C0AC99677D346CB0AF"/>
    <w:rsid w:val="00AC41BB"/>
    <w:pPr>
      <w:spacing w:line="278" w:lineRule="auto"/>
    </w:pPr>
    <w:rPr>
      <w:sz w:val="24"/>
      <w:szCs w:val="24"/>
    </w:rPr>
  </w:style>
  <w:style w:type="paragraph" w:customStyle="1" w:styleId="28CCD08C34F843F5B755AE8230F0D61A">
    <w:name w:val="28CCD08C34F843F5B755AE8230F0D61A"/>
    <w:rsid w:val="00AC41BB"/>
    <w:pPr>
      <w:spacing w:line="278" w:lineRule="auto"/>
    </w:pPr>
    <w:rPr>
      <w:sz w:val="24"/>
      <w:szCs w:val="24"/>
    </w:rPr>
  </w:style>
  <w:style w:type="paragraph" w:customStyle="1" w:styleId="D4EC30552D0C4A86B5A631ABDB2B3507">
    <w:name w:val="D4EC30552D0C4A86B5A631ABDB2B3507"/>
    <w:rsid w:val="00AC41BB"/>
    <w:pPr>
      <w:spacing w:line="278" w:lineRule="auto"/>
    </w:pPr>
    <w:rPr>
      <w:sz w:val="24"/>
      <w:szCs w:val="24"/>
    </w:rPr>
  </w:style>
  <w:style w:type="paragraph" w:customStyle="1" w:styleId="B983E7B66783482C8A4C9141A57B0431">
    <w:name w:val="B983E7B66783482C8A4C9141A57B0431"/>
    <w:rsid w:val="00AC41BB"/>
    <w:pPr>
      <w:spacing w:line="278" w:lineRule="auto"/>
    </w:pPr>
    <w:rPr>
      <w:sz w:val="24"/>
      <w:szCs w:val="24"/>
    </w:rPr>
  </w:style>
  <w:style w:type="paragraph" w:customStyle="1" w:styleId="2C4BB57B8F6D4316AB06C27FF29CB033">
    <w:name w:val="2C4BB57B8F6D4316AB06C27FF29CB033"/>
    <w:rsid w:val="00AC41BB"/>
    <w:pPr>
      <w:spacing w:line="278" w:lineRule="auto"/>
    </w:pPr>
    <w:rPr>
      <w:sz w:val="24"/>
      <w:szCs w:val="24"/>
    </w:rPr>
  </w:style>
  <w:style w:type="paragraph" w:customStyle="1" w:styleId="2B0D8ECD6B4040DFB1E0C1E428CDE98A">
    <w:name w:val="2B0D8ECD6B4040DFB1E0C1E428CDE98A"/>
    <w:rsid w:val="00AC41BB"/>
    <w:pPr>
      <w:spacing w:line="278" w:lineRule="auto"/>
    </w:pPr>
    <w:rPr>
      <w:sz w:val="24"/>
      <w:szCs w:val="24"/>
    </w:rPr>
  </w:style>
  <w:style w:type="paragraph" w:customStyle="1" w:styleId="9C4BC6EBB86D4C0EAB1359D8DA990A8C">
    <w:name w:val="9C4BC6EBB86D4C0EAB1359D8DA990A8C"/>
    <w:rsid w:val="00AC41BB"/>
    <w:pPr>
      <w:spacing w:line="278" w:lineRule="auto"/>
    </w:pPr>
    <w:rPr>
      <w:sz w:val="24"/>
      <w:szCs w:val="24"/>
    </w:rPr>
  </w:style>
  <w:style w:type="paragraph" w:customStyle="1" w:styleId="F3E6A3BCE7674D01BE6DF9BA0FB303CF">
    <w:name w:val="F3E6A3BCE7674D01BE6DF9BA0FB303CF"/>
    <w:rsid w:val="00AC41BB"/>
    <w:pPr>
      <w:spacing w:line="278" w:lineRule="auto"/>
    </w:pPr>
    <w:rPr>
      <w:sz w:val="24"/>
      <w:szCs w:val="24"/>
    </w:rPr>
  </w:style>
  <w:style w:type="paragraph" w:customStyle="1" w:styleId="3CA81951CBC34D6F9916230BDFD2D6A5">
    <w:name w:val="3CA81951CBC34D6F9916230BDFD2D6A5"/>
    <w:rsid w:val="00AC41BB"/>
    <w:pPr>
      <w:spacing w:line="278" w:lineRule="auto"/>
    </w:pPr>
    <w:rPr>
      <w:sz w:val="24"/>
      <w:szCs w:val="24"/>
    </w:rPr>
  </w:style>
  <w:style w:type="paragraph" w:customStyle="1" w:styleId="F2A1F44CFBBA4632A88AE4EB0B87B723">
    <w:name w:val="F2A1F44CFBBA4632A88AE4EB0B87B723"/>
    <w:rsid w:val="00AC41BB"/>
    <w:pPr>
      <w:spacing w:line="278" w:lineRule="auto"/>
    </w:pPr>
    <w:rPr>
      <w:sz w:val="24"/>
      <w:szCs w:val="24"/>
    </w:rPr>
  </w:style>
  <w:style w:type="paragraph" w:customStyle="1" w:styleId="12064878423D4A4CA99DE1C6448E4D41">
    <w:name w:val="12064878423D4A4CA99DE1C6448E4D41"/>
    <w:rsid w:val="00AC41BB"/>
    <w:pPr>
      <w:spacing w:line="278" w:lineRule="auto"/>
    </w:pPr>
    <w:rPr>
      <w:sz w:val="24"/>
      <w:szCs w:val="24"/>
    </w:rPr>
  </w:style>
  <w:style w:type="paragraph" w:customStyle="1" w:styleId="A7BF67CE4CED432B9CFC7AB5EFF5C1C3">
    <w:name w:val="A7BF67CE4CED432B9CFC7AB5EFF5C1C3"/>
    <w:rsid w:val="00AC41BB"/>
    <w:pPr>
      <w:spacing w:line="278" w:lineRule="auto"/>
    </w:pPr>
    <w:rPr>
      <w:sz w:val="24"/>
      <w:szCs w:val="24"/>
    </w:rPr>
  </w:style>
  <w:style w:type="paragraph" w:customStyle="1" w:styleId="F70E31215A054FDF868EEA444ED79E43">
    <w:name w:val="F70E31215A054FDF868EEA444ED79E43"/>
    <w:rsid w:val="00AC41BB"/>
    <w:pPr>
      <w:spacing w:line="278" w:lineRule="auto"/>
    </w:pPr>
    <w:rPr>
      <w:sz w:val="24"/>
      <w:szCs w:val="24"/>
    </w:rPr>
  </w:style>
  <w:style w:type="paragraph" w:customStyle="1" w:styleId="33C8BD86791843FC93E2B2475F616D63">
    <w:name w:val="33C8BD86791843FC93E2B2475F616D63"/>
    <w:rsid w:val="00AC41BB"/>
    <w:pPr>
      <w:spacing w:line="278" w:lineRule="auto"/>
    </w:pPr>
    <w:rPr>
      <w:sz w:val="24"/>
      <w:szCs w:val="24"/>
    </w:rPr>
  </w:style>
  <w:style w:type="paragraph" w:customStyle="1" w:styleId="9D55B5F478E040988A3BE4239E2C23B7">
    <w:name w:val="9D55B5F478E040988A3BE4239E2C23B7"/>
    <w:rsid w:val="00AC41BB"/>
    <w:pPr>
      <w:spacing w:line="278" w:lineRule="auto"/>
    </w:pPr>
    <w:rPr>
      <w:sz w:val="24"/>
      <w:szCs w:val="24"/>
    </w:rPr>
  </w:style>
  <w:style w:type="paragraph" w:customStyle="1" w:styleId="81788A76EA324950AC26975F79BAADDA">
    <w:name w:val="81788A76EA324950AC26975F79BAADDA"/>
    <w:rsid w:val="00AC41BB"/>
    <w:pPr>
      <w:spacing w:line="278" w:lineRule="auto"/>
    </w:pPr>
    <w:rPr>
      <w:sz w:val="24"/>
      <w:szCs w:val="24"/>
    </w:rPr>
  </w:style>
  <w:style w:type="paragraph" w:customStyle="1" w:styleId="782D592F4F8147D0A3403FA4B10036CE">
    <w:name w:val="782D592F4F8147D0A3403FA4B10036CE"/>
    <w:rsid w:val="00AC41BB"/>
    <w:pPr>
      <w:spacing w:line="278" w:lineRule="auto"/>
    </w:pPr>
    <w:rPr>
      <w:sz w:val="24"/>
      <w:szCs w:val="24"/>
    </w:rPr>
  </w:style>
  <w:style w:type="paragraph" w:customStyle="1" w:styleId="4E2B1F494E6D4B838E54CEB8352DAAAC">
    <w:name w:val="4E2B1F494E6D4B838E54CEB8352DAAAC"/>
    <w:rsid w:val="00AC41BB"/>
    <w:pPr>
      <w:spacing w:line="278" w:lineRule="auto"/>
    </w:pPr>
    <w:rPr>
      <w:sz w:val="24"/>
      <w:szCs w:val="24"/>
    </w:rPr>
  </w:style>
  <w:style w:type="paragraph" w:customStyle="1" w:styleId="CCF983A3F20846B8AA6466E48A0C4453">
    <w:name w:val="CCF983A3F20846B8AA6466E48A0C4453"/>
    <w:rsid w:val="00AC41BB"/>
    <w:pPr>
      <w:spacing w:line="278" w:lineRule="auto"/>
    </w:pPr>
    <w:rPr>
      <w:sz w:val="24"/>
      <w:szCs w:val="24"/>
    </w:rPr>
  </w:style>
  <w:style w:type="paragraph" w:customStyle="1" w:styleId="A1D87D8132E0474A8ECA9F1343BB49CE">
    <w:name w:val="A1D87D8132E0474A8ECA9F1343BB49CE"/>
    <w:rsid w:val="00AC41BB"/>
    <w:pPr>
      <w:spacing w:line="278" w:lineRule="auto"/>
    </w:pPr>
    <w:rPr>
      <w:sz w:val="24"/>
      <w:szCs w:val="24"/>
    </w:rPr>
  </w:style>
  <w:style w:type="paragraph" w:customStyle="1" w:styleId="680846555AA24600A4D2C97E32E14D49">
    <w:name w:val="680846555AA24600A4D2C97E32E14D49"/>
    <w:rsid w:val="00AC41BB"/>
    <w:pPr>
      <w:spacing w:line="278" w:lineRule="auto"/>
    </w:pPr>
    <w:rPr>
      <w:sz w:val="24"/>
      <w:szCs w:val="24"/>
    </w:rPr>
  </w:style>
  <w:style w:type="paragraph" w:customStyle="1" w:styleId="8F5C8F97B85144B5BF3674B1B38C5C04">
    <w:name w:val="8F5C8F97B85144B5BF3674B1B38C5C04"/>
    <w:rsid w:val="00AC41BB"/>
    <w:pPr>
      <w:spacing w:line="278" w:lineRule="auto"/>
    </w:pPr>
    <w:rPr>
      <w:sz w:val="24"/>
      <w:szCs w:val="24"/>
    </w:rPr>
  </w:style>
  <w:style w:type="paragraph" w:customStyle="1" w:styleId="0482C4B2191F45FAA702B19957B1A0F1">
    <w:name w:val="0482C4B2191F45FAA702B19957B1A0F1"/>
    <w:rsid w:val="00AC41BB"/>
    <w:pPr>
      <w:spacing w:line="278" w:lineRule="auto"/>
    </w:pPr>
    <w:rPr>
      <w:sz w:val="24"/>
      <w:szCs w:val="24"/>
    </w:rPr>
  </w:style>
  <w:style w:type="paragraph" w:customStyle="1" w:styleId="D2FD989BDBBB4B53A73C3A87D356EE91">
    <w:name w:val="D2FD989BDBBB4B53A73C3A87D356EE91"/>
    <w:rsid w:val="00AC41BB"/>
    <w:pPr>
      <w:spacing w:line="278" w:lineRule="auto"/>
    </w:pPr>
    <w:rPr>
      <w:sz w:val="24"/>
      <w:szCs w:val="24"/>
    </w:rPr>
  </w:style>
  <w:style w:type="paragraph" w:customStyle="1" w:styleId="CE7B2E04B55B46CF90A28F21A3ABA80C">
    <w:name w:val="CE7B2E04B55B46CF90A28F21A3ABA80C"/>
    <w:rsid w:val="00AC41BB"/>
    <w:pPr>
      <w:spacing w:line="278" w:lineRule="auto"/>
    </w:pPr>
    <w:rPr>
      <w:sz w:val="24"/>
      <w:szCs w:val="24"/>
    </w:rPr>
  </w:style>
  <w:style w:type="paragraph" w:customStyle="1" w:styleId="B8F8BED1646B4122961B560EB3DD692C">
    <w:name w:val="B8F8BED1646B4122961B560EB3DD692C"/>
    <w:rsid w:val="00AC41BB"/>
    <w:pPr>
      <w:spacing w:line="278" w:lineRule="auto"/>
    </w:pPr>
    <w:rPr>
      <w:sz w:val="24"/>
      <w:szCs w:val="24"/>
    </w:rPr>
  </w:style>
  <w:style w:type="paragraph" w:customStyle="1" w:styleId="4B075CDB732E4226A1D3835D3D115D8C">
    <w:name w:val="4B075CDB732E4226A1D3835D3D115D8C"/>
    <w:rsid w:val="00AC41BB"/>
    <w:pPr>
      <w:spacing w:line="278" w:lineRule="auto"/>
    </w:pPr>
    <w:rPr>
      <w:sz w:val="24"/>
      <w:szCs w:val="24"/>
    </w:rPr>
  </w:style>
  <w:style w:type="paragraph" w:customStyle="1" w:styleId="906AE5FCAFE8432583BBD6B9D9A87117">
    <w:name w:val="906AE5FCAFE8432583BBD6B9D9A87117"/>
    <w:rsid w:val="00AC41BB"/>
    <w:pPr>
      <w:spacing w:line="278" w:lineRule="auto"/>
    </w:pPr>
    <w:rPr>
      <w:sz w:val="24"/>
      <w:szCs w:val="24"/>
    </w:rPr>
  </w:style>
  <w:style w:type="paragraph" w:customStyle="1" w:styleId="F24C0D4E99064178A98E07D2907F0540">
    <w:name w:val="F24C0D4E99064178A98E07D2907F0540"/>
    <w:rsid w:val="00AC41BB"/>
    <w:pPr>
      <w:spacing w:line="278" w:lineRule="auto"/>
    </w:pPr>
    <w:rPr>
      <w:sz w:val="24"/>
      <w:szCs w:val="24"/>
    </w:rPr>
  </w:style>
  <w:style w:type="paragraph" w:customStyle="1" w:styleId="0479B2BD45EE463987215C0BBE4D4091">
    <w:name w:val="0479B2BD45EE463987215C0BBE4D4091"/>
    <w:rsid w:val="00AC41BB"/>
    <w:pPr>
      <w:spacing w:line="278" w:lineRule="auto"/>
    </w:pPr>
    <w:rPr>
      <w:sz w:val="24"/>
      <w:szCs w:val="24"/>
    </w:rPr>
  </w:style>
  <w:style w:type="paragraph" w:customStyle="1" w:styleId="C66355281FEC4352B2C83B8B46041E94">
    <w:name w:val="C66355281FEC4352B2C83B8B46041E94"/>
    <w:rsid w:val="00AC41BB"/>
    <w:pPr>
      <w:spacing w:line="278" w:lineRule="auto"/>
    </w:pPr>
    <w:rPr>
      <w:sz w:val="24"/>
      <w:szCs w:val="24"/>
    </w:rPr>
  </w:style>
  <w:style w:type="paragraph" w:customStyle="1" w:styleId="E31D1A727044499E8C47A2110A22AC65">
    <w:name w:val="E31D1A727044499E8C47A2110A22AC65"/>
    <w:rsid w:val="00AC41BB"/>
    <w:pPr>
      <w:spacing w:line="278" w:lineRule="auto"/>
    </w:pPr>
    <w:rPr>
      <w:sz w:val="24"/>
      <w:szCs w:val="24"/>
    </w:rPr>
  </w:style>
  <w:style w:type="paragraph" w:customStyle="1" w:styleId="E12A6E6946DA4F939D6543569E1329A7">
    <w:name w:val="E12A6E6946DA4F939D6543569E1329A7"/>
    <w:rsid w:val="00AC41BB"/>
    <w:pPr>
      <w:spacing w:line="278" w:lineRule="auto"/>
    </w:pPr>
    <w:rPr>
      <w:sz w:val="24"/>
      <w:szCs w:val="24"/>
    </w:rPr>
  </w:style>
  <w:style w:type="paragraph" w:customStyle="1" w:styleId="825131AA6D2643A198B926EE5A23E2EB">
    <w:name w:val="825131AA6D2643A198B926EE5A23E2EB"/>
    <w:rsid w:val="00AC41BB"/>
    <w:pPr>
      <w:spacing w:line="278" w:lineRule="auto"/>
    </w:pPr>
    <w:rPr>
      <w:sz w:val="24"/>
      <w:szCs w:val="24"/>
    </w:rPr>
  </w:style>
  <w:style w:type="paragraph" w:customStyle="1" w:styleId="ACC0C0FD90F64AA69D592BE8A6021087">
    <w:name w:val="ACC0C0FD90F64AA69D592BE8A6021087"/>
    <w:rsid w:val="00AC41BB"/>
    <w:pPr>
      <w:spacing w:line="278" w:lineRule="auto"/>
    </w:pPr>
    <w:rPr>
      <w:sz w:val="24"/>
      <w:szCs w:val="24"/>
    </w:rPr>
  </w:style>
  <w:style w:type="paragraph" w:customStyle="1" w:styleId="E07D75C38AF143DBA49E05E8C66F0843">
    <w:name w:val="E07D75C38AF143DBA49E05E8C66F0843"/>
    <w:rsid w:val="00AC41BB"/>
    <w:pPr>
      <w:spacing w:line="278" w:lineRule="auto"/>
    </w:pPr>
    <w:rPr>
      <w:sz w:val="24"/>
      <w:szCs w:val="24"/>
    </w:rPr>
  </w:style>
  <w:style w:type="paragraph" w:customStyle="1" w:styleId="F1F2732AA4884BB09E80C476B74D7A53">
    <w:name w:val="F1F2732AA4884BB09E80C476B74D7A53"/>
    <w:rsid w:val="00AC41BB"/>
    <w:pPr>
      <w:spacing w:line="278" w:lineRule="auto"/>
    </w:pPr>
    <w:rPr>
      <w:sz w:val="24"/>
      <w:szCs w:val="24"/>
    </w:rPr>
  </w:style>
  <w:style w:type="paragraph" w:customStyle="1" w:styleId="CB9D78F3352F45C2A88839ACBF7CD446">
    <w:name w:val="CB9D78F3352F45C2A88839ACBF7CD446"/>
    <w:rsid w:val="00AC41BB"/>
    <w:pPr>
      <w:spacing w:line="278" w:lineRule="auto"/>
    </w:pPr>
    <w:rPr>
      <w:sz w:val="24"/>
      <w:szCs w:val="24"/>
    </w:rPr>
  </w:style>
  <w:style w:type="paragraph" w:customStyle="1" w:styleId="79F7499D8CB5425A83EBDC1AA92F08B6">
    <w:name w:val="79F7499D8CB5425A83EBDC1AA92F08B6"/>
    <w:rsid w:val="00AC41BB"/>
    <w:pPr>
      <w:spacing w:line="278" w:lineRule="auto"/>
    </w:pPr>
    <w:rPr>
      <w:sz w:val="24"/>
      <w:szCs w:val="24"/>
    </w:rPr>
  </w:style>
  <w:style w:type="paragraph" w:customStyle="1" w:styleId="2E775A7178F249578C658FAE01E1875C">
    <w:name w:val="2E775A7178F249578C658FAE01E1875C"/>
    <w:rsid w:val="00AC41BB"/>
    <w:pPr>
      <w:spacing w:line="278" w:lineRule="auto"/>
    </w:pPr>
    <w:rPr>
      <w:sz w:val="24"/>
      <w:szCs w:val="24"/>
    </w:rPr>
  </w:style>
  <w:style w:type="paragraph" w:customStyle="1" w:styleId="DC887F73D2724DB2BD1AB133717AF4ED">
    <w:name w:val="DC887F73D2724DB2BD1AB133717AF4ED"/>
    <w:rsid w:val="00AC41BB"/>
    <w:pPr>
      <w:spacing w:line="278" w:lineRule="auto"/>
    </w:pPr>
    <w:rPr>
      <w:sz w:val="24"/>
      <w:szCs w:val="24"/>
    </w:rPr>
  </w:style>
  <w:style w:type="paragraph" w:customStyle="1" w:styleId="3AE3D49C36534C579679FFF044FAB9F0">
    <w:name w:val="3AE3D49C36534C579679FFF044FAB9F0"/>
    <w:rsid w:val="00AC41BB"/>
    <w:pPr>
      <w:spacing w:line="278" w:lineRule="auto"/>
    </w:pPr>
    <w:rPr>
      <w:sz w:val="24"/>
      <w:szCs w:val="24"/>
    </w:rPr>
  </w:style>
  <w:style w:type="paragraph" w:customStyle="1" w:styleId="ED1DD5FE144048C78369C4B0498DC69F">
    <w:name w:val="ED1DD5FE144048C78369C4B0498DC69F"/>
    <w:rsid w:val="00AC41BB"/>
    <w:pPr>
      <w:spacing w:line="278" w:lineRule="auto"/>
    </w:pPr>
    <w:rPr>
      <w:sz w:val="24"/>
      <w:szCs w:val="24"/>
    </w:rPr>
  </w:style>
  <w:style w:type="paragraph" w:customStyle="1" w:styleId="D5D1F7D3BE914F658E4F43D014FCCC0A">
    <w:name w:val="D5D1F7D3BE914F658E4F43D014FCCC0A"/>
    <w:rsid w:val="00AC41BB"/>
    <w:pPr>
      <w:spacing w:line="278" w:lineRule="auto"/>
    </w:pPr>
    <w:rPr>
      <w:sz w:val="24"/>
      <w:szCs w:val="24"/>
    </w:rPr>
  </w:style>
  <w:style w:type="paragraph" w:customStyle="1" w:styleId="0ABFA0E436B84A60B4F12BC8608E5E58">
    <w:name w:val="0ABFA0E436B84A60B4F12BC8608E5E58"/>
    <w:rsid w:val="00AC41BB"/>
    <w:pPr>
      <w:spacing w:line="278" w:lineRule="auto"/>
    </w:pPr>
    <w:rPr>
      <w:sz w:val="24"/>
      <w:szCs w:val="24"/>
    </w:rPr>
  </w:style>
  <w:style w:type="paragraph" w:customStyle="1" w:styleId="BB8C3C746F7D423A913A05CE0C5BCDEA">
    <w:name w:val="BB8C3C746F7D423A913A05CE0C5BCDEA"/>
    <w:rsid w:val="00AC41BB"/>
    <w:pPr>
      <w:spacing w:line="278" w:lineRule="auto"/>
    </w:pPr>
    <w:rPr>
      <w:sz w:val="24"/>
      <w:szCs w:val="24"/>
    </w:rPr>
  </w:style>
  <w:style w:type="paragraph" w:customStyle="1" w:styleId="B6758533BAA043A0B7ACB2D327E159F4">
    <w:name w:val="B6758533BAA043A0B7ACB2D327E159F4"/>
    <w:rsid w:val="00AC41BB"/>
    <w:pPr>
      <w:spacing w:line="278" w:lineRule="auto"/>
    </w:pPr>
    <w:rPr>
      <w:sz w:val="24"/>
      <w:szCs w:val="24"/>
    </w:rPr>
  </w:style>
  <w:style w:type="paragraph" w:customStyle="1" w:styleId="EB776FF258034389910DD9816B38D694">
    <w:name w:val="EB776FF258034389910DD9816B38D694"/>
    <w:rsid w:val="00AC41BB"/>
    <w:pPr>
      <w:spacing w:line="278" w:lineRule="auto"/>
    </w:pPr>
    <w:rPr>
      <w:sz w:val="24"/>
      <w:szCs w:val="24"/>
    </w:rPr>
  </w:style>
  <w:style w:type="paragraph" w:customStyle="1" w:styleId="F0FF61F5A4C64F6EB6EBE8D41A8A5D3C">
    <w:name w:val="F0FF61F5A4C64F6EB6EBE8D41A8A5D3C"/>
    <w:rsid w:val="00AC41BB"/>
    <w:pPr>
      <w:spacing w:line="278" w:lineRule="auto"/>
    </w:pPr>
    <w:rPr>
      <w:sz w:val="24"/>
      <w:szCs w:val="24"/>
    </w:rPr>
  </w:style>
  <w:style w:type="paragraph" w:customStyle="1" w:styleId="86185F9B90F049339AC0078877D7DA80">
    <w:name w:val="86185F9B90F049339AC0078877D7DA80"/>
    <w:rsid w:val="00AC41BB"/>
    <w:pPr>
      <w:spacing w:line="278" w:lineRule="auto"/>
    </w:pPr>
    <w:rPr>
      <w:sz w:val="24"/>
      <w:szCs w:val="24"/>
    </w:rPr>
  </w:style>
  <w:style w:type="paragraph" w:customStyle="1" w:styleId="7498A8E72C434F7095FF42D76CB2B3D6">
    <w:name w:val="7498A8E72C434F7095FF42D76CB2B3D6"/>
    <w:rsid w:val="00AC41BB"/>
    <w:pPr>
      <w:spacing w:line="278" w:lineRule="auto"/>
    </w:pPr>
    <w:rPr>
      <w:sz w:val="24"/>
      <w:szCs w:val="24"/>
    </w:rPr>
  </w:style>
  <w:style w:type="paragraph" w:customStyle="1" w:styleId="50973D11C4294D24857EC643149CF713">
    <w:name w:val="50973D11C4294D24857EC643149CF713"/>
    <w:rsid w:val="00AC41BB"/>
    <w:pPr>
      <w:spacing w:line="278" w:lineRule="auto"/>
    </w:pPr>
    <w:rPr>
      <w:sz w:val="24"/>
      <w:szCs w:val="24"/>
    </w:rPr>
  </w:style>
  <w:style w:type="paragraph" w:customStyle="1" w:styleId="F5CBBB419E5C4FDD914A350664847E95">
    <w:name w:val="F5CBBB419E5C4FDD914A350664847E95"/>
    <w:rsid w:val="00AC41BB"/>
    <w:pPr>
      <w:spacing w:line="278" w:lineRule="auto"/>
    </w:pPr>
    <w:rPr>
      <w:sz w:val="24"/>
      <w:szCs w:val="24"/>
    </w:rPr>
  </w:style>
  <w:style w:type="paragraph" w:customStyle="1" w:styleId="A75363E0D5F04E39B799173DF8695349">
    <w:name w:val="A75363E0D5F04E39B799173DF8695349"/>
    <w:rsid w:val="00AC41BB"/>
    <w:pPr>
      <w:spacing w:line="278" w:lineRule="auto"/>
    </w:pPr>
    <w:rPr>
      <w:sz w:val="24"/>
      <w:szCs w:val="24"/>
    </w:rPr>
  </w:style>
  <w:style w:type="paragraph" w:customStyle="1" w:styleId="9A2625BE60204860B5715D7D3B05954B">
    <w:name w:val="9A2625BE60204860B5715D7D3B05954B"/>
    <w:rsid w:val="00AC41BB"/>
    <w:pPr>
      <w:spacing w:line="278" w:lineRule="auto"/>
    </w:pPr>
    <w:rPr>
      <w:sz w:val="24"/>
      <w:szCs w:val="24"/>
    </w:rPr>
  </w:style>
  <w:style w:type="paragraph" w:customStyle="1" w:styleId="59EF9F1192E241B68E21160857C7251B">
    <w:name w:val="59EF9F1192E241B68E21160857C7251B"/>
    <w:rsid w:val="00AC41BB"/>
    <w:pPr>
      <w:spacing w:line="278" w:lineRule="auto"/>
    </w:pPr>
    <w:rPr>
      <w:sz w:val="24"/>
      <w:szCs w:val="24"/>
    </w:rPr>
  </w:style>
  <w:style w:type="paragraph" w:customStyle="1" w:styleId="953D3FDAA82544DB9207FF964F837AFD">
    <w:name w:val="953D3FDAA82544DB9207FF964F837AFD"/>
    <w:rsid w:val="00AC41BB"/>
    <w:pPr>
      <w:spacing w:line="278" w:lineRule="auto"/>
    </w:pPr>
    <w:rPr>
      <w:sz w:val="24"/>
      <w:szCs w:val="24"/>
    </w:rPr>
  </w:style>
  <w:style w:type="paragraph" w:customStyle="1" w:styleId="18F7931C37BB4B7181A3E908B448D758">
    <w:name w:val="18F7931C37BB4B7181A3E908B448D758"/>
    <w:rsid w:val="00AC41BB"/>
    <w:pPr>
      <w:spacing w:line="278" w:lineRule="auto"/>
    </w:pPr>
    <w:rPr>
      <w:sz w:val="24"/>
      <w:szCs w:val="24"/>
    </w:rPr>
  </w:style>
  <w:style w:type="paragraph" w:customStyle="1" w:styleId="1780E9E13B57441D97C388073369775F">
    <w:name w:val="1780E9E13B57441D97C388073369775F"/>
    <w:rsid w:val="00AC41BB"/>
    <w:pPr>
      <w:spacing w:line="278" w:lineRule="auto"/>
    </w:pPr>
    <w:rPr>
      <w:sz w:val="24"/>
      <w:szCs w:val="24"/>
    </w:rPr>
  </w:style>
  <w:style w:type="paragraph" w:customStyle="1" w:styleId="D8F683F0B3FD4ECCBD6435BEE64403CA">
    <w:name w:val="D8F683F0B3FD4ECCBD6435BEE64403CA"/>
    <w:rsid w:val="00AC41BB"/>
    <w:pPr>
      <w:spacing w:line="278" w:lineRule="auto"/>
    </w:pPr>
    <w:rPr>
      <w:sz w:val="24"/>
      <w:szCs w:val="24"/>
    </w:rPr>
  </w:style>
  <w:style w:type="paragraph" w:customStyle="1" w:styleId="822A874B7FCF4DA9AB53F9E00A9E34E0">
    <w:name w:val="822A874B7FCF4DA9AB53F9E00A9E34E0"/>
    <w:rsid w:val="00AC41BB"/>
    <w:pPr>
      <w:spacing w:line="278" w:lineRule="auto"/>
    </w:pPr>
    <w:rPr>
      <w:sz w:val="24"/>
      <w:szCs w:val="24"/>
    </w:rPr>
  </w:style>
  <w:style w:type="paragraph" w:customStyle="1" w:styleId="AEE103CA801F41659E0A75767505E82E">
    <w:name w:val="AEE103CA801F41659E0A75767505E82E"/>
    <w:rsid w:val="00AC41BB"/>
    <w:pPr>
      <w:spacing w:line="278" w:lineRule="auto"/>
    </w:pPr>
    <w:rPr>
      <w:sz w:val="24"/>
      <w:szCs w:val="24"/>
    </w:rPr>
  </w:style>
  <w:style w:type="paragraph" w:customStyle="1" w:styleId="EA6B30181AA2451BBB5C4EBD82E89218">
    <w:name w:val="EA6B30181AA2451BBB5C4EBD82E89218"/>
    <w:rsid w:val="00AC41BB"/>
    <w:pPr>
      <w:spacing w:line="278" w:lineRule="auto"/>
    </w:pPr>
    <w:rPr>
      <w:sz w:val="24"/>
      <w:szCs w:val="24"/>
    </w:rPr>
  </w:style>
  <w:style w:type="paragraph" w:customStyle="1" w:styleId="F099549C109A47E3A2738A3F8B23308A">
    <w:name w:val="F099549C109A47E3A2738A3F8B23308A"/>
    <w:rsid w:val="00AC41BB"/>
    <w:pPr>
      <w:spacing w:line="278" w:lineRule="auto"/>
    </w:pPr>
    <w:rPr>
      <w:sz w:val="24"/>
      <w:szCs w:val="24"/>
    </w:rPr>
  </w:style>
  <w:style w:type="paragraph" w:customStyle="1" w:styleId="D506EB8898AD42B9A0C83DE8B366852E">
    <w:name w:val="D506EB8898AD42B9A0C83DE8B366852E"/>
    <w:rsid w:val="00AC41BB"/>
    <w:pPr>
      <w:spacing w:line="278" w:lineRule="auto"/>
    </w:pPr>
    <w:rPr>
      <w:sz w:val="24"/>
      <w:szCs w:val="24"/>
    </w:rPr>
  </w:style>
  <w:style w:type="paragraph" w:customStyle="1" w:styleId="F209C6DB82DE43D5A336340C41AF846F">
    <w:name w:val="F209C6DB82DE43D5A336340C41AF846F"/>
    <w:rsid w:val="00AC41BB"/>
    <w:pPr>
      <w:spacing w:line="278" w:lineRule="auto"/>
    </w:pPr>
    <w:rPr>
      <w:sz w:val="24"/>
      <w:szCs w:val="24"/>
    </w:rPr>
  </w:style>
  <w:style w:type="paragraph" w:customStyle="1" w:styleId="CC8C0BDD90C6440FADF54359B397FC7C">
    <w:name w:val="CC8C0BDD90C6440FADF54359B397FC7C"/>
    <w:rsid w:val="00AC41BB"/>
    <w:pPr>
      <w:spacing w:line="278" w:lineRule="auto"/>
    </w:pPr>
    <w:rPr>
      <w:sz w:val="24"/>
      <w:szCs w:val="24"/>
    </w:rPr>
  </w:style>
  <w:style w:type="paragraph" w:customStyle="1" w:styleId="5E39243395944BA88C2992B30425D445">
    <w:name w:val="5E39243395944BA88C2992B30425D445"/>
    <w:rsid w:val="00AC41BB"/>
    <w:pPr>
      <w:spacing w:line="278" w:lineRule="auto"/>
    </w:pPr>
    <w:rPr>
      <w:sz w:val="24"/>
      <w:szCs w:val="24"/>
    </w:rPr>
  </w:style>
  <w:style w:type="paragraph" w:customStyle="1" w:styleId="031A90C474E243AA854F2A084E4C7104">
    <w:name w:val="031A90C474E243AA854F2A084E4C7104"/>
    <w:rsid w:val="00AC41BB"/>
    <w:pPr>
      <w:spacing w:line="278" w:lineRule="auto"/>
    </w:pPr>
    <w:rPr>
      <w:sz w:val="24"/>
      <w:szCs w:val="24"/>
    </w:rPr>
  </w:style>
  <w:style w:type="paragraph" w:customStyle="1" w:styleId="A105D7FAA195422AB7C0711F915E3BFC">
    <w:name w:val="A105D7FAA195422AB7C0711F915E3BFC"/>
    <w:rsid w:val="00AC41BB"/>
    <w:pPr>
      <w:spacing w:line="278" w:lineRule="auto"/>
    </w:pPr>
    <w:rPr>
      <w:sz w:val="24"/>
      <w:szCs w:val="24"/>
    </w:rPr>
  </w:style>
  <w:style w:type="paragraph" w:customStyle="1" w:styleId="827D6317561142569828054DA9F666EF">
    <w:name w:val="827D6317561142569828054DA9F666EF"/>
    <w:rsid w:val="00AC41BB"/>
    <w:pPr>
      <w:spacing w:line="278" w:lineRule="auto"/>
    </w:pPr>
    <w:rPr>
      <w:sz w:val="24"/>
      <w:szCs w:val="24"/>
    </w:rPr>
  </w:style>
  <w:style w:type="paragraph" w:customStyle="1" w:styleId="5FB5E54A39F04B2AA4D0E7E80E8BDE65">
    <w:name w:val="5FB5E54A39F04B2AA4D0E7E80E8BDE65"/>
    <w:rsid w:val="00AC41BB"/>
    <w:pPr>
      <w:spacing w:line="278" w:lineRule="auto"/>
    </w:pPr>
    <w:rPr>
      <w:sz w:val="24"/>
      <w:szCs w:val="24"/>
    </w:rPr>
  </w:style>
  <w:style w:type="paragraph" w:customStyle="1" w:styleId="83CA4A8F620B4D6181FF65C5EE843E3F">
    <w:name w:val="83CA4A8F620B4D6181FF65C5EE843E3F"/>
    <w:rsid w:val="00AC41BB"/>
    <w:pPr>
      <w:spacing w:line="278" w:lineRule="auto"/>
    </w:pPr>
    <w:rPr>
      <w:sz w:val="24"/>
      <w:szCs w:val="24"/>
    </w:rPr>
  </w:style>
  <w:style w:type="paragraph" w:customStyle="1" w:styleId="F4D310F2ED224D81AA1F2E84726E3EC0">
    <w:name w:val="F4D310F2ED224D81AA1F2E84726E3EC0"/>
    <w:rsid w:val="00AC41BB"/>
    <w:pPr>
      <w:spacing w:line="278" w:lineRule="auto"/>
    </w:pPr>
    <w:rPr>
      <w:sz w:val="24"/>
      <w:szCs w:val="24"/>
    </w:rPr>
  </w:style>
  <w:style w:type="paragraph" w:customStyle="1" w:styleId="4AD86132B18C471ABE0E7DF69829FA53">
    <w:name w:val="4AD86132B18C471ABE0E7DF69829FA53"/>
    <w:rsid w:val="00AC41BB"/>
    <w:pPr>
      <w:spacing w:line="278" w:lineRule="auto"/>
    </w:pPr>
    <w:rPr>
      <w:sz w:val="24"/>
      <w:szCs w:val="24"/>
    </w:rPr>
  </w:style>
  <w:style w:type="paragraph" w:customStyle="1" w:styleId="6C87B1C0ABF84F80B67BAE42288C75B2">
    <w:name w:val="6C87B1C0ABF84F80B67BAE42288C75B2"/>
    <w:rsid w:val="00AC41BB"/>
    <w:pPr>
      <w:spacing w:line="278" w:lineRule="auto"/>
    </w:pPr>
    <w:rPr>
      <w:sz w:val="24"/>
      <w:szCs w:val="24"/>
    </w:rPr>
  </w:style>
  <w:style w:type="paragraph" w:customStyle="1" w:styleId="E2FFEC4378F440B7961068FEF6E9E9EA">
    <w:name w:val="E2FFEC4378F440B7961068FEF6E9E9EA"/>
    <w:rsid w:val="00AC41BB"/>
    <w:pPr>
      <w:spacing w:line="278" w:lineRule="auto"/>
    </w:pPr>
    <w:rPr>
      <w:sz w:val="24"/>
      <w:szCs w:val="24"/>
    </w:rPr>
  </w:style>
  <w:style w:type="paragraph" w:customStyle="1" w:styleId="6B1DD7524810488398C0AC3A57ECE9F3">
    <w:name w:val="6B1DD7524810488398C0AC3A57ECE9F3"/>
    <w:rsid w:val="00AC41BB"/>
    <w:pPr>
      <w:spacing w:line="278" w:lineRule="auto"/>
    </w:pPr>
    <w:rPr>
      <w:sz w:val="24"/>
      <w:szCs w:val="24"/>
    </w:rPr>
  </w:style>
  <w:style w:type="paragraph" w:customStyle="1" w:styleId="0B728F56D3924BBDA9B4140AF67B1416">
    <w:name w:val="0B728F56D3924BBDA9B4140AF67B1416"/>
    <w:rsid w:val="00AC41BB"/>
    <w:pPr>
      <w:spacing w:line="278" w:lineRule="auto"/>
    </w:pPr>
    <w:rPr>
      <w:sz w:val="24"/>
      <w:szCs w:val="24"/>
    </w:rPr>
  </w:style>
  <w:style w:type="paragraph" w:customStyle="1" w:styleId="2904F2FE6D4D464CA92FBBB98C49A0C3">
    <w:name w:val="2904F2FE6D4D464CA92FBBB98C49A0C3"/>
    <w:rsid w:val="00AC41BB"/>
    <w:pPr>
      <w:spacing w:line="278" w:lineRule="auto"/>
    </w:pPr>
    <w:rPr>
      <w:sz w:val="24"/>
      <w:szCs w:val="24"/>
    </w:rPr>
  </w:style>
  <w:style w:type="paragraph" w:customStyle="1" w:styleId="D05EB3B879D7406BAF7632FA92F5D864">
    <w:name w:val="D05EB3B879D7406BAF7632FA92F5D864"/>
    <w:rsid w:val="00AC41BB"/>
    <w:pPr>
      <w:spacing w:line="278" w:lineRule="auto"/>
    </w:pPr>
    <w:rPr>
      <w:sz w:val="24"/>
      <w:szCs w:val="24"/>
    </w:rPr>
  </w:style>
  <w:style w:type="paragraph" w:customStyle="1" w:styleId="EF7734770F79416DA1ED7C653F3D826F">
    <w:name w:val="EF7734770F79416DA1ED7C653F3D826F"/>
    <w:rsid w:val="00AC41BB"/>
    <w:pPr>
      <w:spacing w:line="278" w:lineRule="auto"/>
    </w:pPr>
    <w:rPr>
      <w:sz w:val="24"/>
      <w:szCs w:val="24"/>
    </w:rPr>
  </w:style>
  <w:style w:type="paragraph" w:customStyle="1" w:styleId="B8D1684C80C246CA90FCD472901C366C">
    <w:name w:val="B8D1684C80C246CA90FCD472901C366C"/>
    <w:rsid w:val="00AC41BB"/>
    <w:pPr>
      <w:spacing w:line="278" w:lineRule="auto"/>
    </w:pPr>
    <w:rPr>
      <w:sz w:val="24"/>
      <w:szCs w:val="24"/>
    </w:rPr>
  </w:style>
  <w:style w:type="paragraph" w:customStyle="1" w:styleId="2D94CFED4B57458BAF2BC3C5746F4F63">
    <w:name w:val="2D94CFED4B57458BAF2BC3C5746F4F63"/>
    <w:rsid w:val="00AC41BB"/>
    <w:pPr>
      <w:spacing w:line="278" w:lineRule="auto"/>
    </w:pPr>
    <w:rPr>
      <w:sz w:val="24"/>
      <w:szCs w:val="24"/>
    </w:rPr>
  </w:style>
  <w:style w:type="paragraph" w:customStyle="1" w:styleId="4ADF23F888654934830D53B69AC0E241">
    <w:name w:val="4ADF23F888654934830D53B69AC0E241"/>
    <w:rsid w:val="00AC41BB"/>
    <w:pPr>
      <w:spacing w:line="278" w:lineRule="auto"/>
    </w:pPr>
    <w:rPr>
      <w:sz w:val="24"/>
      <w:szCs w:val="24"/>
    </w:rPr>
  </w:style>
  <w:style w:type="paragraph" w:customStyle="1" w:styleId="3DD6E96312C041CCAE3A5A486B87B7BD">
    <w:name w:val="3DD6E96312C041CCAE3A5A486B87B7BD"/>
    <w:rsid w:val="00AC41BB"/>
    <w:pPr>
      <w:spacing w:line="278" w:lineRule="auto"/>
    </w:pPr>
    <w:rPr>
      <w:sz w:val="24"/>
      <w:szCs w:val="24"/>
    </w:rPr>
  </w:style>
  <w:style w:type="paragraph" w:customStyle="1" w:styleId="E3F075DDA80D4FDB88662BA59B985A36">
    <w:name w:val="E3F075DDA80D4FDB88662BA59B985A36"/>
    <w:rsid w:val="00AC41BB"/>
    <w:pPr>
      <w:spacing w:line="278" w:lineRule="auto"/>
    </w:pPr>
    <w:rPr>
      <w:sz w:val="24"/>
      <w:szCs w:val="24"/>
    </w:rPr>
  </w:style>
  <w:style w:type="paragraph" w:customStyle="1" w:styleId="7411754C31554F39849AFE1EBBD4B74C">
    <w:name w:val="7411754C31554F39849AFE1EBBD4B74C"/>
    <w:rsid w:val="00AC41BB"/>
    <w:pPr>
      <w:spacing w:line="278" w:lineRule="auto"/>
    </w:pPr>
    <w:rPr>
      <w:sz w:val="24"/>
      <w:szCs w:val="24"/>
    </w:rPr>
  </w:style>
  <w:style w:type="paragraph" w:customStyle="1" w:styleId="8AFC9677E256442FAE288AC422D91F16">
    <w:name w:val="8AFC9677E256442FAE288AC422D91F16"/>
    <w:rsid w:val="00AC41BB"/>
    <w:pPr>
      <w:spacing w:line="278" w:lineRule="auto"/>
    </w:pPr>
    <w:rPr>
      <w:sz w:val="24"/>
      <w:szCs w:val="24"/>
    </w:rPr>
  </w:style>
  <w:style w:type="paragraph" w:customStyle="1" w:styleId="B0F88AE15A0A43FEAD62410753D32330">
    <w:name w:val="B0F88AE15A0A43FEAD62410753D32330"/>
    <w:rsid w:val="00AC41BB"/>
    <w:pPr>
      <w:spacing w:line="278" w:lineRule="auto"/>
    </w:pPr>
    <w:rPr>
      <w:sz w:val="24"/>
      <w:szCs w:val="24"/>
    </w:rPr>
  </w:style>
  <w:style w:type="paragraph" w:customStyle="1" w:styleId="831A6DA1CA7A41DAA7C1F139821A4741">
    <w:name w:val="831A6DA1CA7A41DAA7C1F139821A4741"/>
    <w:rsid w:val="00AC41BB"/>
    <w:pPr>
      <w:spacing w:line="278" w:lineRule="auto"/>
    </w:pPr>
    <w:rPr>
      <w:sz w:val="24"/>
      <w:szCs w:val="24"/>
    </w:rPr>
  </w:style>
  <w:style w:type="paragraph" w:customStyle="1" w:styleId="520CAD62079B4AF4876C6665AD2A28BF">
    <w:name w:val="520CAD62079B4AF4876C6665AD2A28BF"/>
    <w:rsid w:val="00AC41BB"/>
    <w:pPr>
      <w:spacing w:line="278" w:lineRule="auto"/>
    </w:pPr>
    <w:rPr>
      <w:sz w:val="24"/>
      <w:szCs w:val="24"/>
    </w:rPr>
  </w:style>
  <w:style w:type="paragraph" w:customStyle="1" w:styleId="1A9F9717FCC541D696CC1F5D239F37F8">
    <w:name w:val="1A9F9717FCC541D696CC1F5D239F37F8"/>
    <w:rsid w:val="00AC41BB"/>
    <w:pPr>
      <w:spacing w:line="278" w:lineRule="auto"/>
    </w:pPr>
    <w:rPr>
      <w:sz w:val="24"/>
      <w:szCs w:val="24"/>
    </w:rPr>
  </w:style>
  <w:style w:type="paragraph" w:customStyle="1" w:styleId="3A1AD4C98775424BB3BC69ABE966DB3F">
    <w:name w:val="3A1AD4C98775424BB3BC69ABE966DB3F"/>
    <w:rsid w:val="00AC41BB"/>
    <w:pPr>
      <w:spacing w:line="278" w:lineRule="auto"/>
    </w:pPr>
    <w:rPr>
      <w:sz w:val="24"/>
      <w:szCs w:val="24"/>
    </w:rPr>
  </w:style>
  <w:style w:type="paragraph" w:customStyle="1" w:styleId="EB883601B5504A86BEAF617676284A28">
    <w:name w:val="EB883601B5504A86BEAF617676284A28"/>
    <w:rsid w:val="00AC41BB"/>
    <w:pPr>
      <w:spacing w:line="278" w:lineRule="auto"/>
    </w:pPr>
    <w:rPr>
      <w:sz w:val="24"/>
      <w:szCs w:val="24"/>
    </w:rPr>
  </w:style>
  <w:style w:type="paragraph" w:customStyle="1" w:styleId="C643870C8DA64868B1AEAB8064CBB73F">
    <w:name w:val="C643870C8DA64868B1AEAB8064CBB73F"/>
    <w:rsid w:val="00AC41BB"/>
    <w:pPr>
      <w:spacing w:line="278" w:lineRule="auto"/>
    </w:pPr>
    <w:rPr>
      <w:sz w:val="24"/>
      <w:szCs w:val="24"/>
    </w:rPr>
  </w:style>
  <w:style w:type="paragraph" w:customStyle="1" w:styleId="E0C2EF9A34754B39B3A90C46A5D8FD9F">
    <w:name w:val="E0C2EF9A34754B39B3A90C46A5D8FD9F"/>
    <w:rsid w:val="00AC41BB"/>
    <w:pPr>
      <w:spacing w:line="278" w:lineRule="auto"/>
    </w:pPr>
    <w:rPr>
      <w:sz w:val="24"/>
      <w:szCs w:val="24"/>
    </w:rPr>
  </w:style>
  <w:style w:type="paragraph" w:customStyle="1" w:styleId="DCF50B46E7164C298FCE7DAB4B846672">
    <w:name w:val="DCF50B46E7164C298FCE7DAB4B846672"/>
    <w:rsid w:val="00AC41BB"/>
    <w:pPr>
      <w:spacing w:line="278" w:lineRule="auto"/>
    </w:pPr>
    <w:rPr>
      <w:sz w:val="24"/>
      <w:szCs w:val="24"/>
    </w:rPr>
  </w:style>
  <w:style w:type="paragraph" w:customStyle="1" w:styleId="E9A9B898623D4A3B9F1D5E75A5BF54AB">
    <w:name w:val="E9A9B898623D4A3B9F1D5E75A5BF54AB"/>
    <w:rsid w:val="00AC41BB"/>
    <w:pPr>
      <w:spacing w:line="278" w:lineRule="auto"/>
    </w:pPr>
    <w:rPr>
      <w:sz w:val="24"/>
      <w:szCs w:val="24"/>
    </w:rPr>
  </w:style>
  <w:style w:type="paragraph" w:customStyle="1" w:styleId="0C82CEA541444120B5B172CBFF580D6A">
    <w:name w:val="0C82CEA541444120B5B172CBFF580D6A"/>
    <w:rsid w:val="00AC41BB"/>
    <w:pPr>
      <w:spacing w:line="278" w:lineRule="auto"/>
    </w:pPr>
    <w:rPr>
      <w:sz w:val="24"/>
      <w:szCs w:val="24"/>
    </w:rPr>
  </w:style>
  <w:style w:type="paragraph" w:customStyle="1" w:styleId="D90EF1E00BB145A7B27200E06C33B355">
    <w:name w:val="D90EF1E00BB145A7B27200E06C33B355"/>
    <w:rsid w:val="00AC41BB"/>
    <w:pPr>
      <w:spacing w:line="278" w:lineRule="auto"/>
    </w:pPr>
    <w:rPr>
      <w:sz w:val="24"/>
      <w:szCs w:val="24"/>
    </w:rPr>
  </w:style>
  <w:style w:type="paragraph" w:customStyle="1" w:styleId="2CDFC712F0E0476AAB19D7C3DBF5BDC8">
    <w:name w:val="2CDFC712F0E0476AAB19D7C3DBF5BDC8"/>
    <w:rsid w:val="00AC41BB"/>
    <w:pPr>
      <w:spacing w:line="278" w:lineRule="auto"/>
    </w:pPr>
    <w:rPr>
      <w:sz w:val="24"/>
      <w:szCs w:val="24"/>
    </w:rPr>
  </w:style>
  <w:style w:type="paragraph" w:customStyle="1" w:styleId="30A88F24A57E4F5C95FB86826C70B616">
    <w:name w:val="30A88F24A57E4F5C95FB86826C70B616"/>
    <w:rsid w:val="00AC41BB"/>
    <w:pPr>
      <w:spacing w:line="278" w:lineRule="auto"/>
    </w:pPr>
    <w:rPr>
      <w:sz w:val="24"/>
      <w:szCs w:val="24"/>
    </w:rPr>
  </w:style>
  <w:style w:type="paragraph" w:customStyle="1" w:styleId="CC70AD36C12F49FA945C813D0E13D1EC">
    <w:name w:val="CC70AD36C12F49FA945C813D0E13D1EC"/>
    <w:rsid w:val="00AC41BB"/>
    <w:pPr>
      <w:spacing w:line="278" w:lineRule="auto"/>
    </w:pPr>
    <w:rPr>
      <w:sz w:val="24"/>
      <w:szCs w:val="24"/>
    </w:rPr>
  </w:style>
  <w:style w:type="paragraph" w:customStyle="1" w:styleId="C127581F2339440ABEDDB770198F249E">
    <w:name w:val="C127581F2339440ABEDDB770198F249E"/>
    <w:rsid w:val="00AC41BB"/>
    <w:pPr>
      <w:spacing w:line="278" w:lineRule="auto"/>
    </w:pPr>
    <w:rPr>
      <w:sz w:val="24"/>
      <w:szCs w:val="24"/>
    </w:rPr>
  </w:style>
  <w:style w:type="paragraph" w:customStyle="1" w:styleId="E250C4FF8F9D42DAA70D2ADAD46A3D73">
    <w:name w:val="E250C4FF8F9D42DAA70D2ADAD46A3D73"/>
    <w:rsid w:val="00AC41BB"/>
    <w:pPr>
      <w:spacing w:line="278" w:lineRule="auto"/>
    </w:pPr>
    <w:rPr>
      <w:sz w:val="24"/>
      <w:szCs w:val="24"/>
    </w:rPr>
  </w:style>
  <w:style w:type="paragraph" w:customStyle="1" w:styleId="5725077F0F3A4C36A5AB5AA223968525">
    <w:name w:val="5725077F0F3A4C36A5AB5AA223968525"/>
    <w:rsid w:val="00AC41BB"/>
    <w:pPr>
      <w:spacing w:line="278" w:lineRule="auto"/>
    </w:pPr>
    <w:rPr>
      <w:sz w:val="24"/>
      <w:szCs w:val="24"/>
    </w:rPr>
  </w:style>
  <w:style w:type="paragraph" w:customStyle="1" w:styleId="4BBD89A4B11A483392718E4C46290C7C">
    <w:name w:val="4BBD89A4B11A483392718E4C46290C7C"/>
    <w:rsid w:val="00AC41BB"/>
    <w:pPr>
      <w:spacing w:line="278" w:lineRule="auto"/>
    </w:pPr>
    <w:rPr>
      <w:sz w:val="24"/>
      <w:szCs w:val="24"/>
    </w:rPr>
  </w:style>
  <w:style w:type="paragraph" w:customStyle="1" w:styleId="417B2FDC30D34593806A91FB98B3CA61">
    <w:name w:val="417B2FDC30D34593806A91FB98B3CA61"/>
    <w:rsid w:val="00AC41BB"/>
    <w:pPr>
      <w:spacing w:line="278" w:lineRule="auto"/>
    </w:pPr>
    <w:rPr>
      <w:sz w:val="24"/>
      <w:szCs w:val="24"/>
    </w:rPr>
  </w:style>
  <w:style w:type="paragraph" w:customStyle="1" w:styleId="DBC3BA5A93E540B7975599A5FCA5191B">
    <w:name w:val="DBC3BA5A93E540B7975599A5FCA5191B"/>
    <w:rsid w:val="00AC41BB"/>
    <w:pPr>
      <w:spacing w:line="278" w:lineRule="auto"/>
    </w:pPr>
    <w:rPr>
      <w:sz w:val="24"/>
      <w:szCs w:val="24"/>
    </w:rPr>
  </w:style>
  <w:style w:type="paragraph" w:customStyle="1" w:styleId="8410DE6AB8E2477FBDF507578101D209">
    <w:name w:val="8410DE6AB8E2477FBDF507578101D209"/>
    <w:rsid w:val="00AC41BB"/>
    <w:pPr>
      <w:spacing w:line="278" w:lineRule="auto"/>
    </w:pPr>
    <w:rPr>
      <w:sz w:val="24"/>
      <w:szCs w:val="24"/>
    </w:rPr>
  </w:style>
  <w:style w:type="paragraph" w:customStyle="1" w:styleId="7F5B401056A7497492B1EDC199A11BF0">
    <w:name w:val="7F5B401056A7497492B1EDC199A11BF0"/>
    <w:rsid w:val="00AC41BB"/>
    <w:pPr>
      <w:spacing w:line="278" w:lineRule="auto"/>
    </w:pPr>
    <w:rPr>
      <w:sz w:val="24"/>
      <w:szCs w:val="24"/>
    </w:rPr>
  </w:style>
  <w:style w:type="paragraph" w:customStyle="1" w:styleId="AC2AD2B8DA4D430E850FAB3B6CB165B9">
    <w:name w:val="AC2AD2B8DA4D430E850FAB3B6CB165B9"/>
    <w:rsid w:val="00AC41BB"/>
    <w:pPr>
      <w:spacing w:line="278" w:lineRule="auto"/>
    </w:pPr>
    <w:rPr>
      <w:sz w:val="24"/>
      <w:szCs w:val="24"/>
    </w:rPr>
  </w:style>
  <w:style w:type="paragraph" w:customStyle="1" w:styleId="DE294C435D0A4ACD89758E7AC8AA5186">
    <w:name w:val="DE294C435D0A4ACD89758E7AC8AA5186"/>
    <w:rsid w:val="00AC41BB"/>
    <w:pPr>
      <w:spacing w:line="278" w:lineRule="auto"/>
    </w:pPr>
    <w:rPr>
      <w:sz w:val="24"/>
      <w:szCs w:val="24"/>
    </w:rPr>
  </w:style>
  <w:style w:type="paragraph" w:customStyle="1" w:styleId="9CF8991008624880AD4B16B4F96409EA">
    <w:name w:val="9CF8991008624880AD4B16B4F96409EA"/>
    <w:rsid w:val="00AC41BB"/>
    <w:pPr>
      <w:spacing w:line="278" w:lineRule="auto"/>
    </w:pPr>
    <w:rPr>
      <w:sz w:val="24"/>
      <w:szCs w:val="24"/>
    </w:rPr>
  </w:style>
  <w:style w:type="paragraph" w:customStyle="1" w:styleId="FFF765B035DE4589AEB86B2E14CC79FF">
    <w:name w:val="FFF765B035DE4589AEB86B2E14CC79FF"/>
    <w:rsid w:val="00AC41BB"/>
    <w:pPr>
      <w:spacing w:line="278" w:lineRule="auto"/>
    </w:pPr>
    <w:rPr>
      <w:sz w:val="24"/>
      <w:szCs w:val="24"/>
    </w:rPr>
  </w:style>
  <w:style w:type="paragraph" w:customStyle="1" w:styleId="B7D33C6BE8974071A33B5BA357E39FCB">
    <w:name w:val="B7D33C6BE8974071A33B5BA357E39FCB"/>
    <w:rsid w:val="00AC41BB"/>
    <w:pPr>
      <w:spacing w:line="278" w:lineRule="auto"/>
    </w:pPr>
    <w:rPr>
      <w:sz w:val="24"/>
      <w:szCs w:val="24"/>
    </w:rPr>
  </w:style>
  <w:style w:type="paragraph" w:customStyle="1" w:styleId="A224F3D44EF54D3387AFDC7E81274B57">
    <w:name w:val="A224F3D44EF54D3387AFDC7E81274B57"/>
    <w:rsid w:val="00AC41BB"/>
    <w:pPr>
      <w:spacing w:line="278" w:lineRule="auto"/>
    </w:pPr>
    <w:rPr>
      <w:sz w:val="24"/>
      <w:szCs w:val="24"/>
    </w:rPr>
  </w:style>
  <w:style w:type="paragraph" w:customStyle="1" w:styleId="B43B23E53F104A789A21098C7C657CF0">
    <w:name w:val="B43B23E53F104A789A21098C7C657CF0"/>
    <w:rsid w:val="00AC41BB"/>
    <w:pPr>
      <w:spacing w:line="278" w:lineRule="auto"/>
    </w:pPr>
    <w:rPr>
      <w:sz w:val="24"/>
      <w:szCs w:val="24"/>
    </w:rPr>
  </w:style>
  <w:style w:type="paragraph" w:customStyle="1" w:styleId="BE1BEDF6205D4B439CDD51255551D741">
    <w:name w:val="BE1BEDF6205D4B439CDD51255551D741"/>
    <w:rsid w:val="00AC41BB"/>
    <w:pPr>
      <w:spacing w:line="278" w:lineRule="auto"/>
    </w:pPr>
    <w:rPr>
      <w:sz w:val="24"/>
      <w:szCs w:val="24"/>
    </w:rPr>
  </w:style>
  <w:style w:type="paragraph" w:customStyle="1" w:styleId="8C340C234EB34D91BFC92D352937B98B">
    <w:name w:val="8C340C234EB34D91BFC92D352937B98B"/>
    <w:rsid w:val="00AC41BB"/>
    <w:pPr>
      <w:spacing w:line="278" w:lineRule="auto"/>
    </w:pPr>
    <w:rPr>
      <w:sz w:val="24"/>
      <w:szCs w:val="24"/>
    </w:rPr>
  </w:style>
  <w:style w:type="paragraph" w:customStyle="1" w:styleId="BC4D37C94C5A4F4D9BEFCBAA1839E07B">
    <w:name w:val="BC4D37C94C5A4F4D9BEFCBAA1839E07B"/>
    <w:rsid w:val="00AC41BB"/>
    <w:pPr>
      <w:spacing w:line="278" w:lineRule="auto"/>
    </w:pPr>
    <w:rPr>
      <w:sz w:val="24"/>
      <w:szCs w:val="24"/>
    </w:rPr>
  </w:style>
  <w:style w:type="paragraph" w:customStyle="1" w:styleId="909C222045D24777A277CF76F264A029">
    <w:name w:val="909C222045D24777A277CF76F264A029"/>
    <w:rsid w:val="00AC41BB"/>
    <w:pPr>
      <w:spacing w:line="278" w:lineRule="auto"/>
    </w:pPr>
    <w:rPr>
      <w:sz w:val="24"/>
      <w:szCs w:val="24"/>
    </w:rPr>
  </w:style>
  <w:style w:type="paragraph" w:customStyle="1" w:styleId="3C506A22165F41B28D9FFFCD5A834BBD">
    <w:name w:val="3C506A22165F41B28D9FFFCD5A834BBD"/>
    <w:rsid w:val="00AC41BB"/>
    <w:pPr>
      <w:spacing w:line="278" w:lineRule="auto"/>
    </w:pPr>
    <w:rPr>
      <w:sz w:val="24"/>
      <w:szCs w:val="24"/>
    </w:rPr>
  </w:style>
  <w:style w:type="paragraph" w:customStyle="1" w:styleId="944BA7D0071C41718EA144D6DE50745C">
    <w:name w:val="944BA7D0071C41718EA144D6DE50745C"/>
    <w:rsid w:val="00AC41BB"/>
    <w:pPr>
      <w:spacing w:line="278" w:lineRule="auto"/>
    </w:pPr>
    <w:rPr>
      <w:sz w:val="24"/>
      <w:szCs w:val="24"/>
    </w:rPr>
  </w:style>
  <w:style w:type="paragraph" w:customStyle="1" w:styleId="CE109F4F82004C61B48B254A1F9F881F">
    <w:name w:val="CE109F4F82004C61B48B254A1F9F881F"/>
    <w:rsid w:val="00AC41BB"/>
    <w:pPr>
      <w:spacing w:line="278" w:lineRule="auto"/>
    </w:pPr>
    <w:rPr>
      <w:sz w:val="24"/>
      <w:szCs w:val="24"/>
    </w:rPr>
  </w:style>
  <w:style w:type="paragraph" w:customStyle="1" w:styleId="883B588D1AB74D26AE101B4214D7871B">
    <w:name w:val="883B588D1AB74D26AE101B4214D7871B"/>
    <w:rsid w:val="00AC41BB"/>
    <w:pPr>
      <w:spacing w:line="278" w:lineRule="auto"/>
    </w:pPr>
    <w:rPr>
      <w:sz w:val="24"/>
      <w:szCs w:val="24"/>
    </w:rPr>
  </w:style>
  <w:style w:type="paragraph" w:customStyle="1" w:styleId="6E3B8DDA5E7A4BCA9B25DEF8C4372C9D">
    <w:name w:val="6E3B8DDA5E7A4BCA9B25DEF8C4372C9D"/>
    <w:rsid w:val="00AC41BB"/>
    <w:pPr>
      <w:spacing w:line="278" w:lineRule="auto"/>
    </w:pPr>
    <w:rPr>
      <w:sz w:val="24"/>
      <w:szCs w:val="24"/>
    </w:rPr>
  </w:style>
  <w:style w:type="paragraph" w:customStyle="1" w:styleId="E1D9240064DC487A98A7C8BABF26C13A">
    <w:name w:val="E1D9240064DC487A98A7C8BABF26C13A"/>
    <w:rsid w:val="00AC41BB"/>
    <w:pPr>
      <w:spacing w:line="278" w:lineRule="auto"/>
    </w:pPr>
    <w:rPr>
      <w:sz w:val="24"/>
      <w:szCs w:val="24"/>
    </w:rPr>
  </w:style>
  <w:style w:type="paragraph" w:customStyle="1" w:styleId="EAFC1171005645AFB42C9A5BD5AC0FD9">
    <w:name w:val="EAFC1171005645AFB42C9A5BD5AC0FD9"/>
    <w:rsid w:val="00AC41BB"/>
    <w:pPr>
      <w:spacing w:line="278" w:lineRule="auto"/>
    </w:pPr>
    <w:rPr>
      <w:sz w:val="24"/>
      <w:szCs w:val="24"/>
    </w:rPr>
  </w:style>
  <w:style w:type="paragraph" w:customStyle="1" w:styleId="1A288317061D44B0BF24A3530790BA9F">
    <w:name w:val="1A288317061D44B0BF24A3530790BA9F"/>
    <w:rsid w:val="00AC41BB"/>
    <w:pPr>
      <w:spacing w:line="278" w:lineRule="auto"/>
    </w:pPr>
    <w:rPr>
      <w:sz w:val="24"/>
      <w:szCs w:val="24"/>
    </w:rPr>
  </w:style>
  <w:style w:type="paragraph" w:customStyle="1" w:styleId="B7A7F71344E746498791196219D3361E">
    <w:name w:val="B7A7F71344E746498791196219D3361E"/>
    <w:rsid w:val="00AC41BB"/>
    <w:pPr>
      <w:spacing w:line="278" w:lineRule="auto"/>
    </w:pPr>
    <w:rPr>
      <w:sz w:val="24"/>
      <w:szCs w:val="24"/>
    </w:rPr>
  </w:style>
  <w:style w:type="paragraph" w:customStyle="1" w:styleId="584EC739A59B4D95AB74624BEC27E910">
    <w:name w:val="584EC739A59B4D95AB74624BEC27E910"/>
    <w:rsid w:val="00AC41BB"/>
    <w:pPr>
      <w:spacing w:line="278" w:lineRule="auto"/>
    </w:pPr>
    <w:rPr>
      <w:sz w:val="24"/>
      <w:szCs w:val="24"/>
    </w:rPr>
  </w:style>
  <w:style w:type="paragraph" w:customStyle="1" w:styleId="BFB205D54D4C488893FA9FAAA80237A4">
    <w:name w:val="BFB205D54D4C488893FA9FAAA80237A4"/>
    <w:rsid w:val="00AC41BB"/>
    <w:pPr>
      <w:spacing w:line="278" w:lineRule="auto"/>
    </w:pPr>
    <w:rPr>
      <w:sz w:val="24"/>
      <w:szCs w:val="24"/>
    </w:rPr>
  </w:style>
  <w:style w:type="paragraph" w:customStyle="1" w:styleId="9BF11D4AAE2741759713734D47A7AA04">
    <w:name w:val="9BF11D4AAE2741759713734D47A7AA04"/>
    <w:rsid w:val="00AC41BB"/>
    <w:pPr>
      <w:spacing w:line="278" w:lineRule="auto"/>
    </w:pPr>
    <w:rPr>
      <w:sz w:val="24"/>
      <w:szCs w:val="24"/>
    </w:rPr>
  </w:style>
  <w:style w:type="paragraph" w:customStyle="1" w:styleId="73A3BCC7862640F592588199358B7772">
    <w:name w:val="73A3BCC7862640F592588199358B7772"/>
    <w:rsid w:val="00AC41BB"/>
    <w:pPr>
      <w:spacing w:line="278" w:lineRule="auto"/>
    </w:pPr>
    <w:rPr>
      <w:sz w:val="24"/>
      <w:szCs w:val="24"/>
    </w:rPr>
  </w:style>
  <w:style w:type="paragraph" w:customStyle="1" w:styleId="0874255238754339B15A4A100A374794">
    <w:name w:val="0874255238754339B15A4A100A374794"/>
    <w:rsid w:val="00AC41BB"/>
    <w:pPr>
      <w:spacing w:line="278" w:lineRule="auto"/>
    </w:pPr>
    <w:rPr>
      <w:sz w:val="24"/>
      <w:szCs w:val="24"/>
    </w:rPr>
  </w:style>
  <w:style w:type="paragraph" w:customStyle="1" w:styleId="613ECD4861B7404682C5EFEC275F457A">
    <w:name w:val="613ECD4861B7404682C5EFEC275F457A"/>
    <w:rsid w:val="00AC41BB"/>
    <w:pPr>
      <w:spacing w:line="278" w:lineRule="auto"/>
    </w:pPr>
    <w:rPr>
      <w:sz w:val="24"/>
      <w:szCs w:val="24"/>
    </w:rPr>
  </w:style>
  <w:style w:type="paragraph" w:customStyle="1" w:styleId="E78051551BCC4C93BD43EDD9C39D5A7C">
    <w:name w:val="E78051551BCC4C93BD43EDD9C39D5A7C"/>
    <w:rsid w:val="00AC41BB"/>
    <w:pPr>
      <w:spacing w:line="278" w:lineRule="auto"/>
    </w:pPr>
    <w:rPr>
      <w:sz w:val="24"/>
      <w:szCs w:val="24"/>
    </w:rPr>
  </w:style>
  <w:style w:type="paragraph" w:customStyle="1" w:styleId="91BA38B517D1420D8FF24DCEC1D0BFE3">
    <w:name w:val="91BA38B517D1420D8FF24DCEC1D0BFE3"/>
    <w:rsid w:val="00AC41BB"/>
    <w:pPr>
      <w:spacing w:line="278" w:lineRule="auto"/>
    </w:pPr>
    <w:rPr>
      <w:sz w:val="24"/>
      <w:szCs w:val="24"/>
    </w:rPr>
  </w:style>
  <w:style w:type="paragraph" w:customStyle="1" w:styleId="967D1A6ED55A4CD197B1DAE8D987DB57">
    <w:name w:val="967D1A6ED55A4CD197B1DAE8D987DB57"/>
    <w:rsid w:val="00AC41BB"/>
    <w:pPr>
      <w:spacing w:line="278" w:lineRule="auto"/>
    </w:pPr>
    <w:rPr>
      <w:sz w:val="24"/>
      <w:szCs w:val="24"/>
    </w:rPr>
  </w:style>
  <w:style w:type="paragraph" w:customStyle="1" w:styleId="BE0667D84749432F86713FC8D1CCF055">
    <w:name w:val="BE0667D84749432F86713FC8D1CCF055"/>
    <w:rsid w:val="00AC41BB"/>
    <w:pPr>
      <w:spacing w:line="278" w:lineRule="auto"/>
    </w:pPr>
    <w:rPr>
      <w:sz w:val="24"/>
      <w:szCs w:val="24"/>
    </w:rPr>
  </w:style>
  <w:style w:type="paragraph" w:customStyle="1" w:styleId="95A6B6FF12DF4DE9B0D7CA8243898CD9">
    <w:name w:val="95A6B6FF12DF4DE9B0D7CA8243898CD9"/>
    <w:rsid w:val="00AC41BB"/>
    <w:pPr>
      <w:spacing w:line="278" w:lineRule="auto"/>
    </w:pPr>
    <w:rPr>
      <w:sz w:val="24"/>
      <w:szCs w:val="24"/>
    </w:rPr>
  </w:style>
  <w:style w:type="paragraph" w:customStyle="1" w:styleId="771C2A99E59F4010AA73703E6799BB8B">
    <w:name w:val="771C2A99E59F4010AA73703E6799BB8B"/>
    <w:rsid w:val="00AC41BB"/>
    <w:pPr>
      <w:spacing w:line="278" w:lineRule="auto"/>
    </w:pPr>
    <w:rPr>
      <w:sz w:val="24"/>
      <w:szCs w:val="24"/>
    </w:rPr>
  </w:style>
  <w:style w:type="paragraph" w:customStyle="1" w:styleId="EC2814436B6A4D42BF6AF65BB6AC2D3B">
    <w:name w:val="EC2814436B6A4D42BF6AF65BB6AC2D3B"/>
    <w:rsid w:val="00AC41BB"/>
    <w:pPr>
      <w:spacing w:line="278" w:lineRule="auto"/>
    </w:pPr>
    <w:rPr>
      <w:sz w:val="24"/>
      <w:szCs w:val="24"/>
    </w:rPr>
  </w:style>
  <w:style w:type="paragraph" w:customStyle="1" w:styleId="D9E021AE56484B7D9D49AB5BF95CFCB0">
    <w:name w:val="D9E021AE56484B7D9D49AB5BF95CFCB0"/>
    <w:rsid w:val="00AC41BB"/>
    <w:pPr>
      <w:spacing w:line="278" w:lineRule="auto"/>
    </w:pPr>
    <w:rPr>
      <w:sz w:val="24"/>
      <w:szCs w:val="24"/>
    </w:rPr>
  </w:style>
  <w:style w:type="paragraph" w:customStyle="1" w:styleId="CB7D8485421748108DB96B8C335A4FA3">
    <w:name w:val="CB7D8485421748108DB96B8C335A4FA3"/>
    <w:rsid w:val="00AC41BB"/>
    <w:pPr>
      <w:spacing w:line="278" w:lineRule="auto"/>
    </w:pPr>
    <w:rPr>
      <w:sz w:val="24"/>
      <w:szCs w:val="24"/>
    </w:rPr>
  </w:style>
  <w:style w:type="paragraph" w:customStyle="1" w:styleId="B8C9EAA3AF434B218420BF5B6049888C">
    <w:name w:val="B8C9EAA3AF434B218420BF5B6049888C"/>
    <w:rsid w:val="00AC41BB"/>
    <w:pPr>
      <w:spacing w:line="278" w:lineRule="auto"/>
    </w:pPr>
    <w:rPr>
      <w:sz w:val="24"/>
      <w:szCs w:val="24"/>
    </w:rPr>
  </w:style>
  <w:style w:type="paragraph" w:customStyle="1" w:styleId="8BA06D6AAD234097AFE681840ADCFAE2">
    <w:name w:val="8BA06D6AAD234097AFE681840ADCFAE2"/>
    <w:rsid w:val="00AC41BB"/>
    <w:pPr>
      <w:spacing w:line="278" w:lineRule="auto"/>
    </w:pPr>
    <w:rPr>
      <w:sz w:val="24"/>
      <w:szCs w:val="24"/>
    </w:rPr>
  </w:style>
  <w:style w:type="paragraph" w:customStyle="1" w:styleId="EBCF86F4653843B68F75C3A88B996AF6">
    <w:name w:val="EBCF86F4653843B68F75C3A88B996AF6"/>
    <w:rsid w:val="00AC41BB"/>
    <w:pPr>
      <w:spacing w:line="278" w:lineRule="auto"/>
    </w:pPr>
    <w:rPr>
      <w:sz w:val="24"/>
      <w:szCs w:val="24"/>
    </w:rPr>
  </w:style>
  <w:style w:type="paragraph" w:customStyle="1" w:styleId="1A57789316B14C3ABC5A503B122D6255">
    <w:name w:val="1A57789316B14C3ABC5A503B122D6255"/>
    <w:rsid w:val="00AC41BB"/>
    <w:pPr>
      <w:spacing w:line="278" w:lineRule="auto"/>
    </w:pPr>
    <w:rPr>
      <w:sz w:val="24"/>
      <w:szCs w:val="24"/>
    </w:rPr>
  </w:style>
  <w:style w:type="paragraph" w:customStyle="1" w:styleId="99331A609C264A88AD828F5D328F2F16">
    <w:name w:val="99331A609C264A88AD828F5D328F2F16"/>
    <w:rsid w:val="00AC41BB"/>
    <w:pPr>
      <w:spacing w:line="278" w:lineRule="auto"/>
    </w:pPr>
    <w:rPr>
      <w:sz w:val="24"/>
      <w:szCs w:val="24"/>
    </w:rPr>
  </w:style>
  <w:style w:type="paragraph" w:customStyle="1" w:styleId="BE2B4F8A184A40DEA7A3D1433D72DC31">
    <w:name w:val="BE2B4F8A184A40DEA7A3D1433D72DC31"/>
    <w:rsid w:val="00AC41BB"/>
    <w:pPr>
      <w:spacing w:line="278" w:lineRule="auto"/>
    </w:pPr>
    <w:rPr>
      <w:sz w:val="24"/>
      <w:szCs w:val="24"/>
    </w:rPr>
  </w:style>
  <w:style w:type="paragraph" w:customStyle="1" w:styleId="E23C0EAE4E3D4CF59DD8954A669E380D">
    <w:name w:val="E23C0EAE4E3D4CF59DD8954A669E380D"/>
    <w:rsid w:val="00AC41BB"/>
    <w:pPr>
      <w:spacing w:line="278" w:lineRule="auto"/>
    </w:pPr>
    <w:rPr>
      <w:sz w:val="24"/>
      <w:szCs w:val="24"/>
    </w:rPr>
  </w:style>
  <w:style w:type="paragraph" w:customStyle="1" w:styleId="0254B019596F4AE382C3DD89D2EEBA46">
    <w:name w:val="0254B019596F4AE382C3DD89D2EEBA46"/>
    <w:rsid w:val="00AC41BB"/>
    <w:pPr>
      <w:spacing w:line="278" w:lineRule="auto"/>
    </w:pPr>
    <w:rPr>
      <w:sz w:val="24"/>
      <w:szCs w:val="24"/>
    </w:rPr>
  </w:style>
  <w:style w:type="paragraph" w:customStyle="1" w:styleId="869B298BF50145688A107A4B1234B6F3">
    <w:name w:val="869B298BF50145688A107A4B1234B6F3"/>
    <w:rsid w:val="00AC41BB"/>
    <w:pPr>
      <w:spacing w:line="278" w:lineRule="auto"/>
    </w:pPr>
    <w:rPr>
      <w:sz w:val="24"/>
      <w:szCs w:val="24"/>
    </w:rPr>
  </w:style>
  <w:style w:type="paragraph" w:customStyle="1" w:styleId="B9C98501EA9B4E379BF6AEC47965AA99">
    <w:name w:val="B9C98501EA9B4E379BF6AEC47965AA99"/>
    <w:rsid w:val="00AC41BB"/>
    <w:pPr>
      <w:spacing w:line="278" w:lineRule="auto"/>
    </w:pPr>
    <w:rPr>
      <w:sz w:val="24"/>
      <w:szCs w:val="24"/>
    </w:rPr>
  </w:style>
  <w:style w:type="paragraph" w:customStyle="1" w:styleId="64BDB5FDDA264E85B0EFE54B3F566FC5">
    <w:name w:val="64BDB5FDDA264E85B0EFE54B3F566FC5"/>
    <w:rsid w:val="00AC41BB"/>
    <w:pPr>
      <w:spacing w:line="278" w:lineRule="auto"/>
    </w:pPr>
    <w:rPr>
      <w:sz w:val="24"/>
      <w:szCs w:val="24"/>
    </w:rPr>
  </w:style>
  <w:style w:type="paragraph" w:customStyle="1" w:styleId="966E7EFD375B4F45B677F641D846B0E8">
    <w:name w:val="966E7EFD375B4F45B677F641D846B0E8"/>
    <w:rsid w:val="00AC41BB"/>
    <w:pPr>
      <w:spacing w:line="278" w:lineRule="auto"/>
    </w:pPr>
    <w:rPr>
      <w:sz w:val="24"/>
      <w:szCs w:val="24"/>
    </w:rPr>
  </w:style>
  <w:style w:type="paragraph" w:customStyle="1" w:styleId="453C67E7C4454308A5A9ECA327341104">
    <w:name w:val="453C67E7C4454308A5A9ECA327341104"/>
    <w:rsid w:val="00AC41BB"/>
    <w:pPr>
      <w:spacing w:line="278" w:lineRule="auto"/>
    </w:pPr>
    <w:rPr>
      <w:sz w:val="24"/>
      <w:szCs w:val="24"/>
    </w:rPr>
  </w:style>
  <w:style w:type="paragraph" w:customStyle="1" w:styleId="CEE124C98B8446A390BA16C271511D4F">
    <w:name w:val="CEE124C98B8446A390BA16C271511D4F"/>
    <w:rsid w:val="00AC41BB"/>
    <w:pPr>
      <w:spacing w:line="278" w:lineRule="auto"/>
    </w:pPr>
    <w:rPr>
      <w:sz w:val="24"/>
      <w:szCs w:val="24"/>
    </w:rPr>
  </w:style>
  <w:style w:type="paragraph" w:customStyle="1" w:styleId="7C06D00AB1AD494F890DEE04DD4BD6ED">
    <w:name w:val="7C06D00AB1AD494F890DEE04DD4BD6ED"/>
    <w:rsid w:val="00AC41BB"/>
    <w:pPr>
      <w:spacing w:line="278" w:lineRule="auto"/>
    </w:pPr>
    <w:rPr>
      <w:sz w:val="24"/>
      <w:szCs w:val="24"/>
    </w:rPr>
  </w:style>
  <w:style w:type="paragraph" w:customStyle="1" w:styleId="5F4A0BFC2F6C48C9A33FE46CD202010E">
    <w:name w:val="5F4A0BFC2F6C48C9A33FE46CD202010E"/>
    <w:rsid w:val="00AC41BB"/>
    <w:pPr>
      <w:spacing w:line="278" w:lineRule="auto"/>
    </w:pPr>
    <w:rPr>
      <w:sz w:val="24"/>
      <w:szCs w:val="24"/>
    </w:rPr>
  </w:style>
  <w:style w:type="paragraph" w:customStyle="1" w:styleId="7D07BE698B904D799C09F84E19A569DC">
    <w:name w:val="7D07BE698B904D799C09F84E19A569DC"/>
    <w:rsid w:val="00AC41BB"/>
    <w:pPr>
      <w:spacing w:line="278" w:lineRule="auto"/>
    </w:pPr>
    <w:rPr>
      <w:sz w:val="24"/>
      <w:szCs w:val="24"/>
    </w:rPr>
  </w:style>
  <w:style w:type="paragraph" w:customStyle="1" w:styleId="7A0C008F6E654746825317B98351C8FC">
    <w:name w:val="7A0C008F6E654746825317B98351C8FC"/>
    <w:rsid w:val="00AC41BB"/>
    <w:pPr>
      <w:spacing w:line="278" w:lineRule="auto"/>
    </w:pPr>
    <w:rPr>
      <w:sz w:val="24"/>
      <w:szCs w:val="24"/>
    </w:rPr>
  </w:style>
  <w:style w:type="paragraph" w:customStyle="1" w:styleId="BE015A7E502541B28D02618BBA0E30F3">
    <w:name w:val="BE015A7E502541B28D02618BBA0E30F3"/>
    <w:rsid w:val="00AC41BB"/>
    <w:pPr>
      <w:spacing w:line="278" w:lineRule="auto"/>
    </w:pPr>
    <w:rPr>
      <w:sz w:val="24"/>
      <w:szCs w:val="24"/>
    </w:rPr>
  </w:style>
  <w:style w:type="paragraph" w:customStyle="1" w:styleId="CE5AA80BD26E4DE8A696A83A902AB252">
    <w:name w:val="CE5AA80BD26E4DE8A696A83A902AB252"/>
    <w:rsid w:val="00AC41BB"/>
    <w:pPr>
      <w:spacing w:line="278" w:lineRule="auto"/>
    </w:pPr>
    <w:rPr>
      <w:sz w:val="24"/>
      <w:szCs w:val="24"/>
    </w:rPr>
  </w:style>
  <w:style w:type="paragraph" w:customStyle="1" w:styleId="5195C2512E0D4033AD38D81D18EAB52A">
    <w:name w:val="5195C2512E0D4033AD38D81D18EAB52A"/>
    <w:rsid w:val="00AC41BB"/>
    <w:pPr>
      <w:spacing w:line="278" w:lineRule="auto"/>
    </w:pPr>
    <w:rPr>
      <w:sz w:val="24"/>
      <w:szCs w:val="24"/>
    </w:rPr>
  </w:style>
  <w:style w:type="paragraph" w:customStyle="1" w:styleId="4C58291065E1460783B8CBCAA3A9CCD1">
    <w:name w:val="4C58291065E1460783B8CBCAA3A9CCD1"/>
    <w:rsid w:val="00AC41BB"/>
    <w:pPr>
      <w:spacing w:line="278" w:lineRule="auto"/>
    </w:pPr>
    <w:rPr>
      <w:sz w:val="24"/>
      <w:szCs w:val="24"/>
    </w:rPr>
  </w:style>
  <w:style w:type="paragraph" w:customStyle="1" w:styleId="9A9FE6E9420E473F82B6D4CB7F3AA57A">
    <w:name w:val="9A9FE6E9420E473F82B6D4CB7F3AA57A"/>
    <w:rsid w:val="00AC41BB"/>
    <w:pPr>
      <w:spacing w:line="278" w:lineRule="auto"/>
    </w:pPr>
    <w:rPr>
      <w:sz w:val="24"/>
      <w:szCs w:val="24"/>
    </w:rPr>
  </w:style>
  <w:style w:type="paragraph" w:customStyle="1" w:styleId="148DF5D477764A778861C948A3C12BC7">
    <w:name w:val="148DF5D477764A778861C948A3C12BC7"/>
    <w:rsid w:val="00AC41BB"/>
    <w:pPr>
      <w:spacing w:line="278" w:lineRule="auto"/>
    </w:pPr>
    <w:rPr>
      <w:sz w:val="24"/>
      <w:szCs w:val="24"/>
    </w:rPr>
  </w:style>
  <w:style w:type="paragraph" w:customStyle="1" w:styleId="BAF7BFFBD1C64A3180DCF21CCD9577B9">
    <w:name w:val="BAF7BFFBD1C64A3180DCF21CCD9577B9"/>
    <w:rsid w:val="00AC41BB"/>
    <w:pPr>
      <w:spacing w:line="278" w:lineRule="auto"/>
    </w:pPr>
    <w:rPr>
      <w:sz w:val="24"/>
      <w:szCs w:val="24"/>
    </w:rPr>
  </w:style>
  <w:style w:type="paragraph" w:customStyle="1" w:styleId="EF7598A6BC944F69A17D80E6B5A9C78A">
    <w:name w:val="EF7598A6BC944F69A17D80E6B5A9C78A"/>
    <w:rsid w:val="00AC41BB"/>
    <w:pPr>
      <w:spacing w:line="278" w:lineRule="auto"/>
    </w:pPr>
    <w:rPr>
      <w:sz w:val="24"/>
      <w:szCs w:val="24"/>
    </w:rPr>
  </w:style>
  <w:style w:type="paragraph" w:customStyle="1" w:styleId="A594CB4390C443E89627031A0724C34F">
    <w:name w:val="A594CB4390C443E89627031A0724C34F"/>
    <w:rsid w:val="00AC41BB"/>
    <w:pPr>
      <w:spacing w:line="278" w:lineRule="auto"/>
    </w:pPr>
    <w:rPr>
      <w:sz w:val="24"/>
      <w:szCs w:val="24"/>
    </w:rPr>
  </w:style>
  <w:style w:type="paragraph" w:customStyle="1" w:styleId="8F51C04E9CF948148EF1EA968BA20D9C">
    <w:name w:val="8F51C04E9CF948148EF1EA968BA20D9C"/>
    <w:rsid w:val="00AC41BB"/>
    <w:pPr>
      <w:spacing w:line="278" w:lineRule="auto"/>
    </w:pPr>
    <w:rPr>
      <w:sz w:val="24"/>
      <w:szCs w:val="24"/>
    </w:rPr>
  </w:style>
  <w:style w:type="paragraph" w:customStyle="1" w:styleId="B93D72A7CA8742D39840FCE6407B42AE">
    <w:name w:val="B93D72A7CA8742D39840FCE6407B42AE"/>
    <w:rsid w:val="00AC41BB"/>
    <w:pPr>
      <w:spacing w:line="278" w:lineRule="auto"/>
    </w:pPr>
    <w:rPr>
      <w:sz w:val="24"/>
      <w:szCs w:val="24"/>
    </w:rPr>
  </w:style>
  <w:style w:type="paragraph" w:customStyle="1" w:styleId="D1BD73993EC747BEA10F9DA34ADD551A">
    <w:name w:val="D1BD73993EC747BEA10F9DA34ADD551A"/>
    <w:rsid w:val="00AC41BB"/>
    <w:pPr>
      <w:spacing w:line="278" w:lineRule="auto"/>
    </w:pPr>
    <w:rPr>
      <w:sz w:val="24"/>
      <w:szCs w:val="24"/>
    </w:rPr>
  </w:style>
  <w:style w:type="paragraph" w:customStyle="1" w:styleId="E5D53106C4B24C24A173EEB5846FA4A8">
    <w:name w:val="E5D53106C4B24C24A173EEB5846FA4A8"/>
    <w:rsid w:val="00AC41BB"/>
    <w:pPr>
      <w:spacing w:line="278" w:lineRule="auto"/>
    </w:pPr>
    <w:rPr>
      <w:sz w:val="24"/>
      <w:szCs w:val="24"/>
    </w:rPr>
  </w:style>
  <w:style w:type="paragraph" w:customStyle="1" w:styleId="DE9FA603FD474EE4A2F67267A38A6105">
    <w:name w:val="DE9FA603FD474EE4A2F67267A38A6105"/>
    <w:rsid w:val="00AC41BB"/>
    <w:pPr>
      <w:spacing w:line="278" w:lineRule="auto"/>
    </w:pPr>
    <w:rPr>
      <w:sz w:val="24"/>
      <w:szCs w:val="24"/>
    </w:rPr>
  </w:style>
  <w:style w:type="paragraph" w:customStyle="1" w:styleId="D311078F8E4744BDB385148A051893DA">
    <w:name w:val="D311078F8E4744BDB385148A051893DA"/>
    <w:rsid w:val="00AC41BB"/>
    <w:pPr>
      <w:spacing w:line="278" w:lineRule="auto"/>
    </w:pPr>
    <w:rPr>
      <w:sz w:val="24"/>
      <w:szCs w:val="24"/>
    </w:rPr>
  </w:style>
  <w:style w:type="paragraph" w:customStyle="1" w:styleId="51F75F39ED6C4EE1A72F32D66101440D">
    <w:name w:val="51F75F39ED6C4EE1A72F32D66101440D"/>
    <w:rsid w:val="00AC41BB"/>
    <w:pPr>
      <w:spacing w:line="278" w:lineRule="auto"/>
    </w:pPr>
    <w:rPr>
      <w:sz w:val="24"/>
      <w:szCs w:val="24"/>
    </w:rPr>
  </w:style>
  <w:style w:type="paragraph" w:customStyle="1" w:styleId="68B55B080FD5409D87C30D70DBE781CE">
    <w:name w:val="68B55B080FD5409D87C30D70DBE781CE"/>
    <w:rsid w:val="00AC41BB"/>
    <w:pPr>
      <w:spacing w:line="278" w:lineRule="auto"/>
    </w:pPr>
    <w:rPr>
      <w:sz w:val="24"/>
      <w:szCs w:val="24"/>
    </w:rPr>
  </w:style>
  <w:style w:type="paragraph" w:customStyle="1" w:styleId="C706D5C5B4BA45649CA538888D67A072">
    <w:name w:val="C706D5C5B4BA45649CA538888D67A072"/>
    <w:rsid w:val="00AC41BB"/>
    <w:pPr>
      <w:spacing w:line="278" w:lineRule="auto"/>
    </w:pPr>
    <w:rPr>
      <w:sz w:val="24"/>
      <w:szCs w:val="24"/>
    </w:rPr>
  </w:style>
  <w:style w:type="paragraph" w:customStyle="1" w:styleId="1864617509F84F01BE66FFDB3BAB1196">
    <w:name w:val="1864617509F84F01BE66FFDB3BAB1196"/>
    <w:rsid w:val="00AC41BB"/>
    <w:pPr>
      <w:spacing w:line="278" w:lineRule="auto"/>
    </w:pPr>
    <w:rPr>
      <w:sz w:val="24"/>
      <w:szCs w:val="24"/>
    </w:rPr>
  </w:style>
  <w:style w:type="paragraph" w:customStyle="1" w:styleId="7698544C1D22477CA7786537A8F58705">
    <w:name w:val="7698544C1D22477CA7786537A8F58705"/>
    <w:rsid w:val="00AC41BB"/>
    <w:pPr>
      <w:spacing w:line="278" w:lineRule="auto"/>
    </w:pPr>
    <w:rPr>
      <w:sz w:val="24"/>
      <w:szCs w:val="24"/>
    </w:rPr>
  </w:style>
  <w:style w:type="paragraph" w:customStyle="1" w:styleId="1AB648DEC1AB49A5B655A1C0822C3B97">
    <w:name w:val="1AB648DEC1AB49A5B655A1C0822C3B97"/>
    <w:rsid w:val="00AC41BB"/>
    <w:pPr>
      <w:spacing w:line="278" w:lineRule="auto"/>
    </w:pPr>
    <w:rPr>
      <w:sz w:val="24"/>
      <w:szCs w:val="24"/>
    </w:rPr>
  </w:style>
  <w:style w:type="paragraph" w:customStyle="1" w:styleId="030DA0E99E524E61ADA847B272A02E29">
    <w:name w:val="030DA0E99E524E61ADA847B272A02E29"/>
    <w:rsid w:val="00AC41BB"/>
    <w:pPr>
      <w:spacing w:line="278" w:lineRule="auto"/>
    </w:pPr>
    <w:rPr>
      <w:sz w:val="24"/>
      <w:szCs w:val="24"/>
    </w:rPr>
  </w:style>
  <w:style w:type="paragraph" w:customStyle="1" w:styleId="829B57FD06024FDAB4DE43E39780FC09">
    <w:name w:val="829B57FD06024FDAB4DE43E39780FC09"/>
    <w:rsid w:val="00AC41BB"/>
    <w:pPr>
      <w:spacing w:line="278" w:lineRule="auto"/>
    </w:pPr>
    <w:rPr>
      <w:sz w:val="24"/>
      <w:szCs w:val="24"/>
    </w:rPr>
  </w:style>
  <w:style w:type="paragraph" w:customStyle="1" w:styleId="E17D2890D2684ED99898D2822B49B31B">
    <w:name w:val="E17D2890D2684ED99898D2822B49B31B"/>
    <w:rsid w:val="00AC41BB"/>
    <w:pPr>
      <w:spacing w:line="278" w:lineRule="auto"/>
    </w:pPr>
    <w:rPr>
      <w:sz w:val="24"/>
      <w:szCs w:val="24"/>
    </w:rPr>
  </w:style>
  <w:style w:type="paragraph" w:customStyle="1" w:styleId="7D7FB604825B45019E22EB3611CE3A23">
    <w:name w:val="7D7FB604825B45019E22EB3611CE3A23"/>
    <w:rsid w:val="00AC41BB"/>
    <w:pPr>
      <w:spacing w:line="278" w:lineRule="auto"/>
    </w:pPr>
    <w:rPr>
      <w:sz w:val="24"/>
      <w:szCs w:val="24"/>
    </w:rPr>
  </w:style>
  <w:style w:type="paragraph" w:customStyle="1" w:styleId="2C2103E39C0B4F4D9865390C009B5FB7">
    <w:name w:val="2C2103E39C0B4F4D9865390C009B5FB7"/>
    <w:rsid w:val="00AC41BB"/>
    <w:pPr>
      <w:spacing w:line="278" w:lineRule="auto"/>
    </w:pPr>
    <w:rPr>
      <w:sz w:val="24"/>
      <w:szCs w:val="24"/>
    </w:rPr>
  </w:style>
  <w:style w:type="paragraph" w:customStyle="1" w:styleId="037194B4008F4CE19C024405D9CED915">
    <w:name w:val="037194B4008F4CE19C024405D9CED915"/>
    <w:rsid w:val="00AC41BB"/>
    <w:pPr>
      <w:spacing w:line="278" w:lineRule="auto"/>
    </w:pPr>
    <w:rPr>
      <w:sz w:val="24"/>
      <w:szCs w:val="24"/>
    </w:rPr>
  </w:style>
  <w:style w:type="paragraph" w:customStyle="1" w:styleId="C21B95114A054E4DBC73CE80A724591A">
    <w:name w:val="C21B95114A054E4DBC73CE80A724591A"/>
    <w:rsid w:val="00AC41BB"/>
    <w:pPr>
      <w:spacing w:line="278" w:lineRule="auto"/>
    </w:pPr>
    <w:rPr>
      <w:sz w:val="24"/>
      <w:szCs w:val="24"/>
    </w:rPr>
  </w:style>
  <w:style w:type="paragraph" w:customStyle="1" w:styleId="D3160823D53E4CD8AF1826CD9E0BD2A5">
    <w:name w:val="D3160823D53E4CD8AF1826CD9E0BD2A5"/>
    <w:rsid w:val="00AC41BB"/>
    <w:pPr>
      <w:spacing w:line="278" w:lineRule="auto"/>
    </w:pPr>
    <w:rPr>
      <w:sz w:val="24"/>
      <w:szCs w:val="24"/>
    </w:rPr>
  </w:style>
  <w:style w:type="paragraph" w:customStyle="1" w:styleId="7DFA5520C09249E4B7FAC822ECBD6DFD">
    <w:name w:val="7DFA5520C09249E4B7FAC822ECBD6DFD"/>
    <w:rsid w:val="00AC41BB"/>
    <w:pPr>
      <w:spacing w:line="278" w:lineRule="auto"/>
    </w:pPr>
    <w:rPr>
      <w:sz w:val="24"/>
      <w:szCs w:val="24"/>
    </w:rPr>
  </w:style>
  <w:style w:type="paragraph" w:customStyle="1" w:styleId="EDFDA1B446324F63A5990950A1AA70C0">
    <w:name w:val="EDFDA1B446324F63A5990950A1AA70C0"/>
    <w:rsid w:val="00AC41BB"/>
    <w:pPr>
      <w:spacing w:line="278" w:lineRule="auto"/>
    </w:pPr>
    <w:rPr>
      <w:sz w:val="24"/>
      <w:szCs w:val="24"/>
    </w:rPr>
  </w:style>
  <w:style w:type="paragraph" w:customStyle="1" w:styleId="59EBF2E6F3D849D7BAE93272CC13DC40">
    <w:name w:val="59EBF2E6F3D849D7BAE93272CC13DC40"/>
    <w:rsid w:val="00AC41BB"/>
    <w:pPr>
      <w:spacing w:line="278" w:lineRule="auto"/>
    </w:pPr>
    <w:rPr>
      <w:sz w:val="24"/>
      <w:szCs w:val="24"/>
    </w:rPr>
  </w:style>
  <w:style w:type="paragraph" w:customStyle="1" w:styleId="BE2CC89607B04CFB82F172C2C570D99A">
    <w:name w:val="BE2CC89607B04CFB82F172C2C570D99A"/>
    <w:rsid w:val="00AC41BB"/>
    <w:pPr>
      <w:spacing w:line="278" w:lineRule="auto"/>
    </w:pPr>
    <w:rPr>
      <w:sz w:val="24"/>
      <w:szCs w:val="24"/>
    </w:rPr>
  </w:style>
  <w:style w:type="paragraph" w:customStyle="1" w:styleId="9E6BF9832B904385A7FF21B6A1C7695F">
    <w:name w:val="9E6BF9832B904385A7FF21B6A1C7695F"/>
    <w:rsid w:val="00AC41BB"/>
    <w:pPr>
      <w:spacing w:line="278" w:lineRule="auto"/>
    </w:pPr>
    <w:rPr>
      <w:sz w:val="24"/>
      <w:szCs w:val="24"/>
    </w:rPr>
  </w:style>
  <w:style w:type="paragraph" w:customStyle="1" w:styleId="D52E0810B6DA4AE08DED7A61469FA870">
    <w:name w:val="D52E0810B6DA4AE08DED7A61469FA870"/>
    <w:rsid w:val="00AC41BB"/>
    <w:pPr>
      <w:spacing w:line="278" w:lineRule="auto"/>
    </w:pPr>
    <w:rPr>
      <w:sz w:val="24"/>
      <w:szCs w:val="24"/>
    </w:rPr>
  </w:style>
  <w:style w:type="paragraph" w:customStyle="1" w:styleId="C0A17C9FA30A4730B4EC2309BC2E9ED8">
    <w:name w:val="C0A17C9FA30A4730B4EC2309BC2E9ED8"/>
    <w:rsid w:val="00AC41BB"/>
    <w:pPr>
      <w:spacing w:line="278" w:lineRule="auto"/>
    </w:pPr>
    <w:rPr>
      <w:sz w:val="24"/>
      <w:szCs w:val="24"/>
    </w:rPr>
  </w:style>
  <w:style w:type="paragraph" w:customStyle="1" w:styleId="FCE7FD90F33646B18EDD76B2E9BBB8F6">
    <w:name w:val="FCE7FD90F33646B18EDD76B2E9BBB8F6"/>
    <w:rsid w:val="00AC41BB"/>
    <w:pPr>
      <w:spacing w:line="278" w:lineRule="auto"/>
    </w:pPr>
    <w:rPr>
      <w:sz w:val="24"/>
      <w:szCs w:val="24"/>
    </w:rPr>
  </w:style>
  <w:style w:type="paragraph" w:customStyle="1" w:styleId="AFEBB4C0B91B4CA7A035435A7D88437F">
    <w:name w:val="AFEBB4C0B91B4CA7A035435A7D88437F"/>
    <w:rsid w:val="00AC41BB"/>
    <w:pPr>
      <w:spacing w:line="278" w:lineRule="auto"/>
    </w:pPr>
    <w:rPr>
      <w:sz w:val="24"/>
      <w:szCs w:val="24"/>
    </w:rPr>
  </w:style>
  <w:style w:type="paragraph" w:customStyle="1" w:styleId="094C8EDE3B2243B0A19B0AEED3AFF3F9">
    <w:name w:val="094C8EDE3B2243B0A19B0AEED3AFF3F9"/>
    <w:rsid w:val="00AC41BB"/>
    <w:pPr>
      <w:spacing w:line="278" w:lineRule="auto"/>
    </w:pPr>
    <w:rPr>
      <w:sz w:val="24"/>
      <w:szCs w:val="24"/>
    </w:rPr>
  </w:style>
  <w:style w:type="paragraph" w:customStyle="1" w:styleId="976F1FE9F6B44A4A93F8EB03E72E0780">
    <w:name w:val="976F1FE9F6B44A4A93F8EB03E72E0780"/>
    <w:rsid w:val="00AC41BB"/>
    <w:pPr>
      <w:spacing w:line="278" w:lineRule="auto"/>
    </w:pPr>
    <w:rPr>
      <w:sz w:val="24"/>
      <w:szCs w:val="24"/>
    </w:rPr>
  </w:style>
  <w:style w:type="paragraph" w:customStyle="1" w:styleId="C5F97C34B06649CDB3097F9EEE5A0D74">
    <w:name w:val="C5F97C34B06649CDB3097F9EEE5A0D74"/>
    <w:rsid w:val="00AC41BB"/>
    <w:pPr>
      <w:spacing w:line="278" w:lineRule="auto"/>
    </w:pPr>
    <w:rPr>
      <w:sz w:val="24"/>
      <w:szCs w:val="24"/>
    </w:rPr>
  </w:style>
  <w:style w:type="paragraph" w:customStyle="1" w:styleId="79CE908089B24DE4BF0528D547F401BF">
    <w:name w:val="79CE908089B24DE4BF0528D547F401BF"/>
    <w:rsid w:val="00AC41BB"/>
    <w:pPr>
      <w:spacing w:line="278" w:lineRule="auto"/>
    </w:pPr>
    <w:rPr>
      <w:sz w:val="24"/>
      <w:szCs w:val="24"/>
    </w:rPr>
  </w:style>
  <w:style w:type="paragraph" w:customStyle="1" w:styleId="4E16A35963E24967BDF5F5075FD515FF">
    <w:name w:val="4E16A35963E24967BDF5F5075FD515FF"/>
    <w:rsid w:val="00AC41BB"/>
    <w:pPr>
      <w:spacing w:line="278" w:lineRule="auto"/>
    </w:pPr>
    <w:rPr>
      <w:sz w:val="24"/>
      <w:szCs w:val="24"/>
    </w:rPr>
  </w:style>
  <w:style w:type="paragraph" w:customStyle="1" w:styleId="9E960046A41C44848E6F4A2E6517E2E2">
    <w:name w:val="9E960046A41C44848E6F4A2E6517E2E2"/>
    <w:rsid w:val="00AC41BB"/>
    <w:pPr>
      <w:spacing w:line="278" w:lineRule="auto"/>
    </w:pPr>
    <w:rPr>
      <w:sz w:val="24"/>
      <w:szCs w:val="24"/>
    </w:rPr>
  </w:style>
  <w:style w:type="paragraph" w:customStyle="1" w:styleId="CA3F055D62B247558CB882F4C76BD52B">
    <w:name w:val="CA3F055D62B247558CB882F4C76BD52B"/>
    <w:rsid w:val="00AC41BB"/>
    <w:pPr>
      <w:spacing w:line="278" w:lineRule="auto"/>
    </w:pPr>
    <w:rPr>
      <w:sz w:val="24"/>
      <w:szCs w:val="24"/>
    </w:rPr>
  </w:style>
  <w:style w:type="paragraph" w:customStyle="1" w:styleId="DFB818457CC249739C44059FA45AC605">
    <w:name w:val="DFB818457CC249739C44059FA45AC605"/>
    <w:rsid w:val="00AC41BB"/>
    <w:pPr>
      <w:spacing w:line="278" w:lineRule="auto"/>
    </w:pPr>
    <w:rPr>
      <w:sz w:val="24"/>
      <w:szCs w:val="24"/>
    </w:rPr>
  </w:style>
  <w:style w:type="paragraph" w:customStyle="1" w:styleId="DD7E9BDD0EF84132A0463AC2468D1480">
    <w:name w:val="DD7E9BDD0EF84132A0463AC2468D1480"/>
    <w:rsid w:val="00AC41BB"/>
    <w:pPr>
      <w:spacing w:line="278" w:lineRule="auto"/>
    </w:pPr>
    <w:rPr>
      <w:sz w:val="24"/>
      <w:szCs w:val="24"/>
    </w:rPr>
  </w:style>
  <w:style w:type="paragraph" w:customStyle="1" w:styleId="078E5E30B2B44E48B10AEF511304A2A2">
    <w:name w:val="078E5E30B2B44E48B10AEF511304A2A2"/>
    <w:rsid w:val="00AC41BB"/>
    <w:pPr>
      <w:spacing w:line="278" w:lineRule="auto"/>
    </w:pPr>
    <w:rPr>
      <w:sz w:val="24"/>
      <w:szCs w:val="24"/>
    </w:rPr>
  </w:style>
  <w:style w:type="paragraph" w:customStyle="1" w:styleId="597E4AF092114DDD94D1970EAC8A0674">
    <w:name w:val="597E4AF092114DDD94D1970EAC8A0674"/>
    <w:rsid w:val="00AC41BB"/>
    <w:pPr>
      <w:spacing w:line="278" w:lineRule="auto"/>
    </w:pPr>
    <w:rPr>
      <w:sz w:val="24"/>
      <w:szCs w:val="24"/>
    </w:rPr>
  </w:style>
  <w:style w:type="paragraph" w:customStyle="1" w:styleId="36D40A607DB14FC3B3C4CA9A6FA977EF">
    <w:name w:val="36D40A607DB14FC3B3C4CA9A6FA977EF"/>
    <w:rsid w:val="00AC41BB"/>
    <w:pPr>
      <w:spacing w:line="278" w:lineRule="auto"/>
    </w:pPr>
    <w:rPr>
      <w:sz w:val="24"/>
      <w:szCs w:val="24"/>
    </w:rPr>
  </w:style>
  <w:style w:type="paragraph" w:customStyle="1" w:styleId="E6B09FA5CD0243FE8BE2419705A17C92">
    <w:name w:val="E6B09FA5CD0243FE8BE2419705A17C92"/>
    <w:rsid w:val="00AC41BB"/>
    <w:pPr>
      <w:spacing w:line="278" w:lineRule="auto"/>
    </w:pPr>
    <w:rPr>
      <w:sz w:val="24"/>
      <w:szCs w:val="24"/>
    </w:rPr>
  </w:style>
  <w:style w:type="paragraph" w:customStyle="1" w:styleId="6B64F5A3488144D8BAA598864319CAE7">
    <w:name w:val="6B64F5A3488144D8BAA598864319CAE7"/>
    <w:rsid w:val="00AC41BB"/>
    <w:pPr>
      <w:spacing w:line="278" w:lineRule="auto"/>
    </w:pPr>
    <w:rPr>
      <w:sz w:val="24"/>
      <w:szCs w:val="24"/>
    </w:rPr>
  </w:style>
  <w:style w:type="paragraph" w:customStyle="1" w:styleId="569B92D5047B4743AD7F95AF812E2A29">
    <w:name w:val="569B92D5047B4743AD7F95AF812E2A29"/>
    <w:rsid w:val="00AC41BB"/>
    <w:pPr>
      <w:spacing w:line="278" w:lineRule="auto"/>
    </w:pPr>
    <w:rPr>
      <w:sz w:val="24"/>
      <w:szCs w:val="24"/>
    </w:rPr>
  </w:style>
  <w:style w:type="paragraph" w:customStyle="1" w:styleId="052B606EAF63491A83B7A734CF75431D">
    <w:name w:val="052B606EAF63491A83B7A734CF75431D"/>
    <w:rsid w:val="00AC41BB"/>
    <w:pPr>
      <w:spacing w:line="278" w:lineRule="auto"/>
    </w:pPr>
    <w:rPr>
      <w:sz w:val="24"/>
      <w:szCs w:val="24"/>
    </w:rPr>
  </w:style>
  <w:style w:type="paragraph" w:customStyle="1" w:styleId="D75858021BB84EF1B2F44CB54C46021C">
    <w:name w:val="D75858021BB84EF1B2F44CB54C46021C"/>
    <w:rsid w:val="00AC41BB"/>
    <w:pPr>
      <w:spacing w:line="278" w:lineRule="auto"/>
    </w:pPr>
    <w:rPr>
      <w:sz w:val="24"/>
      <w:szCs w:val="24"/>
    </w:rPr>
  </w:style>
  <w:style w:type="paragraph" w:customStyle="1" w:styleId="55AF9C68D0174FAD99675A1BAEF4DF19">
    <w:name w:val="55AF9C68D0174FAD99675A1BAEF4DF19"/>
    <w:rsid w:val="00AC41BB"/>
    <w:pPr>
      <w:spacing w:line="278" w:lineRule="auto"/>
    </w:pPr>
    <w:rPr>
      <w:sz w:val="24"/>
      <w:szCs w:val="24"/>
    </w:rPr>
  </w:style>
  <w:style w:type="paragraph" w:customStyle="1" w:styleId="0CF3C6B72C0D420084FA47EB32065EBC">
    <w:name w:val="0CF3C6B72C0D420084FA47EB32065EBC"/>
    <w:rsid w:val="00AC41BB"/>
    <w:pPr>
      <w:spacing w:line="278" w:lineRule="auto"/>
    </w:pPr>
    <w:rPr>
      <w:sz w:val="24"/>
      <w:szCs w:val="24"/>
    </w:rPr>
  </w:style>
  <w:style w:type="paragraph" w:customStyle="1" w:styleId="360E4A6C165D4434AFECC0B69FB4FB36">
    <w:name w:val="360E4A6C165D4434AFECC0B69FB4FB36"/>
    <w:rsid w:val="00AC41BB"/>
    <w:pPr>
      <w:spacing w:line="278" w:lineRule="auto"/>
    </w:pPr>
    <w:rPr>
      <w:sz w:val="24"/>
      <w:szCs w:val="24"/>
    </w:rPr>
  </w:style>
  <w:style w:type="paragraph" w:customStyle="1" w:styleId="72A90907E26B40639F0FDA1472FA7E55">
    <w:name w:val="72A90907E26B40639F0FDA1472FA7E55"/>
    <w:rsid w:val="00AC41BB"/>
    <w:pPr>
      <w:spacing w:line="278" w:lineRule="auto"/>
    </w:pPr>
    <w:rPr>
      <w:sz w:val="24"/>
      <w:szCs w:val="24"/>
    </w:rPr>
  </w:style>
  <w:style w:type="paragraph" w:customStyle="1" w:styleId="E8C6C09D68E04235AB2CE42133A5C15B">
    <w:name w:val="E8C6C09D68E04235AB2CE42133A5C15B"/>
    <w:rsid w:val="00AC41BB"/>
    <w:pPr>
      <w:spacing w:line="278" w:lineRule="auto"/>
    </w:pPr>
    <w:rPr>
      <w:sz w:val="24"/>
      <w:szCs w:val="24"/>
    </w:rPr>
  </w:style>
  <w:style w:type="paragraph" w:customStyle="1" w:styleId="0C74CC8C623242DE89853FD1896F41BC">
    <w:name w:val="0C74CC8C623242DE89853FD1896F41BC"/>
    <w:rsid w:val="00AC41BB"/>
    <w:pPr>
      <w:spacing w:line="278" w:lineRule="auto"/>
    </w:pPr>
    <w:rPr>
      <w:sz w:val="24"/>
      <w:szCs w:val="24"/>
    </w:rPr>
  </w:style>
  <w:style w:type="paragraph" w:customStyle="1" w:styleId="84151D7DC08E4412B63D211F54F0ABDA">
    <w:name w:val="84151D7DC08E4412B63D211F54F0ABDA"/>
    <w:rsid w:val="00AC41BB"/>
    <w:pPr>
      <w:spacing w:line="278" w:lineRule="auto"/>
    </w:pPr>
    <w:rPr>
      <w:sz w:val="24"/>
      <w:szCs w:val="24"/>
    </w:rPr>
  </w:style>
  <w:style w:type="paragraph" w:customStyle="1" w:styleId="7752D66190BC4142B2ECE5F1EF9FC796">
    <w:name w:val="7752D66190BC4142B2ECE5F1EF9FC796"/>
    <w:rsid w:val="00AC41BB"/>
    <w:pPr>
      <w:spacing w:line="278" w:lineRule="auto"/>
    </w:pPr>
    <w:rPr>
      <w:sz w:val="24"/>
      <w:szCs w:val="24"/>
    </w:rPr>
  </w:style>
  <w:style w:type="paragraph" w:customStyle="1" w:styleId="9F01C60FA76844D6BD074AE2BE9A03D7">
    <w:name w:val="9F01C60FA76844D6BD074AE2BE9A03D7"/>
    <w:rsid w:val="00AC41BB"/>
    <w:pPr>
      <w:spacing w:line="278" w:lineRule="auto"/>
    </w:pPr>
    <w:rPr>
      <w:sz w:val="24"/>
      <w:szCs w:val="24"/>
    </w:rPr>
  </w:style>
  <w:style w:type="paragraph" w:customStyle="1" w:styleId="BB24A5598F8D403C9DCAD07294087EE9">
    <w:name w:val="BB24A5598F8D403C9DCAD07294087EE9"/>
    <w:rsid w:val="00AC41BB"/>
    <w:pPr>
      <w:spacing w:line="278" w:lineRule="auto"/>
    </w:pPr>
    <w:rPr>
      <w:sz w:val="24"/>
      <w:szCs w:val="24"/>
    </w:rPr>
  </w:style>
  <w:style w:type="paragraph" w:customStyle="1" w:styleId="4ADCD67018D044CABEDEFEAB738F1257">
    <w:name w:val="4ADCD67018D044CABEDEFEAB738F1257"/>
    <w:rsid w:val="00AC41BB"/>
    <w:pPr>
      <w:spacing w:line="278" w:lineRule="auto"/>
    </w:pPr>
    <w:rPr>
      <w:sz w:val="24"/>
      <w:szCs w:val="24"/>
    </w:rPr>
  </w:style>
  <w:style w:type="paragraph" w:customStyle="1" w:styleId="AA98C79FC20A4298822452684A4E5A76">
    <w:name w:val="AA98C79FC20A4298822452684A4E5A76"/>
    <w:rsid w:val="00AC41BB"/>
    <w:pPr>
      <w:spacing w:line="278" w:lineRule="auto"/>
    </w:pPr>
    <w:rPr>
      <w:sz w:val="24"/>
      <w:szCs w:val="24"/>
    </w:rPr>
  </w:style>
  <w:style w:type="paragraph" w:customStyle="1" w:styleId="1FCDFD33ABDD4813A51B22F7D306DF83">
    <w:name w:val="1FCDFD33ABDD4813A51B22F7D306DF83"/>
    <w:rsid w:val="00AC41BB"/>
    <w:pPr>
      <w:spacing w:line="278" w:lineRule="auto"/>
    </w:pPr>
    <w:rPr>
      <w:sz w:val="24"/>
      <w:szCs w:val="24"/>
    </w:rPr>
  </w:style>
  <w:style w:type="paragraph" w:customStyle="1" w:styleId="2E4263C9079447D082C2E984B8897E47">
    <w:name w:val="2E4263C9079447D082C2E984B8897E47"/>
    <w:rsid w:val="00AC41BB"/>
    <w:pPr>
      <w:spacing w:line="278" w:lineRule="auto"/>
    </w:pPr>
    <w:rPr>
      <w:sz w:val="24"/>
      <w:szCs w:val="24"/>
    </w:rPr>
  </w:style>
  <w:style w:type="paragraph" w:customStyle="1" w:styleId="D6145EF272314C6B8269F362D16BD4D0">
    <w:name w:val="D6145EF272314C6B8269F362D16BD4D0"/>
    <w:rsid w:val="00AC41BB"/>
    <w:pPr>
      <w:spacing w:line="278" w:lineRule="auto"/>
    </w:pPr>
    <w:rPr>
      <w:sz w:val="24"/>
      <w:szCs w:val="24"/>
    </w:rPr>
  </w:style>
  <w:style w:type="paragraph" w:customStyle="1" w:styleId="21A51888FAE247A8802678CAA3DAFE94">
    <w:name w:val="21A51888FAE247A8802678CAA3DAFE94"/>
    <w:rsid w:val="00AC41BB"/>
    <w:pPr>
      <w:spacing w:line="278" w:lineRule="auto"/>
    </w:pPr>
    <w:rPr>
      <w:sz w:val="24"/>
      <w:szCs w:val="24"/>
    </w:rPr>
  </w:style>
  <w:style w:type="paragraph" w:customStyle="1" w:styleId="934DC539275B4F43A1374AD85CCD78AB">
    <w:name w:val="934DC539275B4F43A1374AD85CCD78AB"/>
    <w:rsid w:val="00AC41BB"/>
    <w:pPr>
      <w:spacing w:line="278" w:lineRule="auto"/>
    </w:pPr>
    <w:rPr>
      <w:sz w:val="24"/>
      <w:szCs w:val="24"/>
    </w:rPr>
  </w:style>
  <w:style w:type="paragraph" w:customStyle="1" w:styleId="8A3D1495B5A840519B11066787C68D06">
    <w:name w:val="8A3D1495B5A840519B11066787C68D06"/>
    <w:rsid w:val="00AC41BB"/>
    <w:pPr>
      <w:spacing w:line="278" w:lineRule="auto"/>
    </w:pPr>
    <w:rPr>
      <w:sz w:val="24"/>
      <w:szCs w:val="24"/>
    </w:rPr>
  </w:style>
  <w:style w:type="paragraph" w:customStyle="1" w:styleId="9398B0260D2949B69444079D1EB1636D">
    <w:name w:val="9398B0260D2949B69444079D1EB1636D"/>
    <w:rsid w:val="00AC41BB"/>
    <w:pPr>
      <w:spacing w:line="278" w:lineRule="auto"/>
    </w:pPr>
    <w:rPr>
      <w:sz w:val="24"/>
      <w:szCs w:val="24"/>
    </w:rPr>
  </w:style>
  <w:style w:type="paragraph" w:customStyle="1" w:styleId="2B1347667D2640DEB0BE22C10CAA27BF">
    <w:name w:val="2B1347667D2640DEB0BE22C10CAA27BF"/>
    <w:rsid w:val="00AC41BB"/>
    <w:pPr>
      <w:spacing w:line="278" w:lineRule="auto"/>
    </w:pPr>
    <w:rPr>
      <w:sz w:val="24"/>
      <w:szCs w:val="24"/>
    </w:rPr>
  </w:style>
  <w:style w:type="paragraph" w:customStyle="1" w:styleId="B7045C54D2204F26A87867C3F6697151">
    <w:name w:val="B7045C54D2204F26A87867C3F6697151"/>
    <w:rsid w:val="00AC41BB"/>
    <w:pPr>
      <w:spacing w:line="278" w:lineRule="auto"/>
    </w:pPr>
    <w:rPr>
      <w:sz w:val="24"/>
      <w:szCs w:val="24"/>
    </w:rPr>
  </w:style>
  <w:style w:type="paragraph" w:customStyle="1" w:styleId="7F8494428DC842E38A92AB7BAB89D9BD">
    <w:name w:val="7F8494428DC842E38A92AB7BAB89D9BD"/>
    <w:rsid w:val="00AC41BB"/>
    <w:pPr>
      <w:spacing w:line="278" w:lineRule="auto"/>
    </w:pPr>
    <w:rPr>
      <w:sz w:val="24"/>
      <w:szCs w:val="24"/>
    </w:rPr>
  </w:style>
  <w:style w:type="paragraph" w:customStyle="1" w:styleId="087A9608BEEB4207BDBD30802D5E9FF0">
    <w:name w:val="087A9608BEEB4207BDBD30802D5E9FF0"/>
    <w:rsid w:val="00AC41BB"/>
    <w:pPr>
      <w:spacing w:line="278" w:lineRule="auto"/>
    </w:pPr>
    <w:rPr>
      <w:sz w:val="24"/>
      <w:szCs w:val="24"/>
    </w:rPr>
  </w:style>
  <w:style w:type="paragraph" w:customStyle="1" w:styleId="3C19A6F582B341B597979F187C693944">
    <w:name w:val="3C19A6F582B341B597979F187C693944"/>
    <w:rsid w:val="00AC41BB"/>
    <w:pPr>
      <w:spacing w:line="278" w:lineRule="auto"/>
    </w:pPr>
    <w:rPr>
      <w:sz w:val="24"/>
      <w:szCs w:val="24"/>
    </w:rPr>
  </w:style>
  <w:style w:type="paragraph" w:customStyle="1" w:styleId="077E8CDD26E841F8B0FCA32390F0F1E8">
    <w:name w:val="077E8CDD26E841F8B0FCA32390F0F1E8"/>
    <w:rsid w:val="00AC41BB"/>
    <w:pPr>
      <w:spacing w:line="278" w:lineRule="auto"/>
    </w:pPr>
    <w:rPr>
      <w:sz w:val="24"/>
      <w:szCs w:val="24"/>
    </w:rPr>
  </w:style>
  <w:style w:type="paragraph" w:customStyle="1" w:styleId="9F42FE49A7194B23B69730F68032AAF0">
    <w:name w:val="9F42FE49A7194B23B69730F68032AAF0"/>
    <w:rsid w:val="00AC41BB"/>
    <w:pPr>
      <w:spacing w:line="278" w:lineRule="auto"/>
    </w:pPr>
    <w:rPr>
      <w:sz w:val="24"/>
      <w:szCs w:val="24"/>
    </w:rPr>
  </w:style>
  <w:style w:type="paragraph" w:customStyle="1" w:styleId="82B0DDCDC96A4FDD9EF24A5AC3C44752">
    <w:name w:val="82B0DDCDC96A4FDD9EF24A5AC3C44752"/>
    <w:rsid w:val="00AC41BB"/>
    <w:pPr>
      <w:spacing w:line="278" w:lineRule="auto"/>
    </w:pPr>
    <w:rPr>
      <w:sz w:val="24"/>
      <w:szCs w:val="24"/>
    </w:rPr>
  </w:style>
  <w:style w:type="paragraph" w:customStyle="1" w:styleId="9DE5C8F331B24F2E81C19CB84A5801AC">
    <w:name w:val="9DE5C8F331B24F2E81C19CB84A5801AC"/>
    <w:rsid w:val="00AC41BB"/>
    <w:pPr>
      <w:spacing w:line="278" w:lineRule="auto"/>
    </w:pPr>
    <w:rPr>
      <w:sz w:val="24"/>
      <w:szCs w:val="24"/>
    </w:rPr>
  </w:style>
  <w:style w:type="paragraph" w:customStyle="1" w:styleId="01FF5AF2D5D6412CBB15E1EBF01878F1">
    <w:name w:val="01FF5AF2D5D6412CBB15E1EBF01878F1"/>
    <w:rsid w:val="00AC41BB"/>
    <w:pPr>
      <w:spacing w:line="278" w:lineRule="auto"/>
    </w:pPr>
    <w:rPr>
      <w:sz w:val="24"/>
      <w:szCs w:val="24"/>
    </w:rPr>
  </w:style>
  <w:style w:type="paragraph" w:customStyle="1" w:styleId="0FBEE3E3DC164410B6A6FBE2F5294BED">
    <w:name w:val="0FBEE3E3DC164410B6A6FBE2F5294BED"/>
    <w:rsid w:val="00AC41BB"/>
    <w:pPr>
      <w:spacing w:line="278" w:lineRule="auto"/>
    </w:pPr>
    <w:rPr>
      <w:sz w:val="24"/>
      <w:szCs w:val="24"/>
    </w:rPr>
  </w:style>
  <w:style w:type="paragraph" w:customStyle="1" w:styleId="9EEF6ACC46F64CBDB112AA9CAEDA0748">
    <w:name w:val="9EEF6ACC46F64CBDB112AA9CAEDA0748"/>
    <w:rsid w:val="00AC41BB"/>
    <w:pPr>
      <w:spacing w:line="278" w:lineRule="auto"/>
    </w:pPr>
    <w:rPr>
      <w:sz w:val="24"/>
      <w:szCs w:val="24"/>
    </w:rPr>
  </w:style>
  <w:style w:type="paragraph" w:customStyle="1" w:styleId="3A629D7291144BC6B637B3ED76579914">
    <w:name w:val="3A629D7291144BC6B637B3ED76579914"/>
    <w:rsid w:val="00AC41BB"/>
    <w:pPr>
      <w:spacing w:line="278" w:lineRule="auto"/>
    </w:pPr>
    <w:rPr>
      <w:sz w:val="24"/>
      <w:szCs w:val="24"/>
    </w:rPr>
  </w:style>
  <w:style w:type="paragraph" w:customStyle="1" w:styleId="56C5E5A38CF14CD682F824D4073F671B">
    <w:name w:val="56C5E5A38CF14CD682F824D4073F671B"/>
    <w:rsid w:val="00AC41BB"/>
    <w:pPr>
      <w:spacing w:line="278" w:lineRule="auto"/>
    </w:pPr>
    <w:rPr>
      <w:sz w:val="24"/>
      <w:szCs w:val="24"/>
    </w:rPr>
  </w:style>
  <w:style w:type="paragraph" w:customStyle="1" w:styleId="23D6B9171C1C43D59A9E8AD0FA857A93">
    <w:name w:val="23D6B9171C1C43D59A9E8AD0FA857A93"/>
    <w:rsid w:val="00AC41BB"/>
    <w:pPr>
      <w:spacing w:line="278" w:lineRule="auto"/>
    </w:pPr>
    <w:rPr>
      <w:sz w:val="24"/>
      <w:szCs w:val="24"/>
    </w:rPr>
  </w:style>
  <w:style w:type="paragraph" w:customStyle="1" w:styleId="6F957AADF0DE4E5FAF854D00F0435964">
    <w:name w:val="6F957AADF0DE4E5FAF854D00F0435964"/>
    <w:rsid w:val="00AC41BB"/>
    <w:pPr>
      <w:spacing w:line="278" w:lineRule="auto"/>
    </w:pPr>
    <w:rPr>
      <w:sz w:val="24"/>
      <w:szCs w:val="24"/>
    </w:rPr>
  </w:style>
  <w:style w:type="paragraph" w:customStyle="1" w:styleId="11B4FC1AA5384C8CB6DC022954C78A04">
    <w:name w:val="11B4FC1AA5384C8CB6DC022954C78A04"/>
    <w:rsid w:val="00AC41BB"/>
    <w:pPr>
      <w:spacing w:line="278" w:lineRule="auto"/>
    </w:pPr>
    <w:rPr>
      <w:sz w:val="24"/>
      <w:szCs w:val="24"/>
    </w:rPr>
  </w:style>
  <w:style w:type="paragraph" w:customStyle="1" w:styleId="70489F7ABD8C4698884962C3569230A9">
    <w:name w:val="70489F7ABD8C4698884962C3569230A9"/>
    <w:rsid w:val="00AC41BB"/>
    <w:pPr>
      <w:spacing w:line="278" w:lineRule="auto"/>
    </w:pPr>
    <w:rPr>
      <w:sz w:val="24"/>
      <w:szCs w:val="24"/>
    </w:rPr>
  </w:style>
  <w:style w:type="paragraph" w:customStyle="1" w:styleId="3FCBD39F06AD49CFB69880B55AB1127B">
    <w:name w:val="3FCBD39F06AD49CFB69880B55AB1127B"/>
    <w:rsid w:val="00AC41BB"/>
    <w:pPr>
      <w:spacing w:line="278" w:lineRule="auto"/>
    </w:pPr>
    <w:rPr>
      <w:sz w:val="24"/>
      <w:szCs w:val="24"/>
    </w:rPr>
  </w:style>
  <w:style w:type="paragraph" w:customStyle="1" w:styleId="941ABD6B653E427DBEA83EFE741CF787">
    <w:name w:val="941ABD6B653E427DBEA83EFE741CF787"/>
    <w:rsid w:val="00AC41BB"/>
    <w:pPr>
      <w:spacing w:line="278" w:lineRule="auto"/>
    </w:pPr>
    <w:rPr>
      <w:sz w:val="24"/>
      <w:szCs w:val="24"/>
    </w:rPr>
  </w:style>
  <w:style w:type="paragraph" w:customStyle="1" w:styleId="BBAAFE8D26214479A8A54493A4F86895">
    <w:name w:val="BBAAFE8D26214479A8A54493A4F86895"/>
    <w:rsid w:val="00AC41BB"/>
    <w:pPr>
      <w:spacing w:line="278" w:lineRule="auto"/>
    </w:pPr>
    <w:rPr>
      <w:sz w:val="24"/>
      <w:szCs w:val="24"/>
    </w:rPr>
  </w:style>
  <w:style w:type="paragraph" w:customStyle="1" w:styleId="2F3697E2BDC34DC4B4C145BA48B5A45F">
    <w:name w:val="2F3697E2BDC34DC4B4C145BA48B5A45F"/>
    <w:rsid w:val="00AC41BB"/>
    <w:pPr>
      <w:spacing w:line="278" w:lineRule="auto"/>
    </w:pPr>
    <w:rPr>
      <w:sz w:val="24"/>
      <w:szCs w:val="24"/>
    </w:rPr>
  </w:style>
  <w:style w:type="paragraph" w:customStyle="1" w:styleId="28E613BDC33F4A81A83FC8AD80FF5D43">
    <w:name w:val="28E613BDC33F4A81A83FC8AD80FF5D43"/>
    <w:rsid w:val="00AC41BB"/>
    <w:pPr>
      <w:spacing w:line="278" w:lineRule="auto"/>
    </w:pPr>
    <w:rPr>
      <w:sz w:val="24"/>
      <w:szCs w:val="24"/>
    </w:rPr>
  </w:style>
  <w:style w:type="paragraph" w:customStyle="1" w:styleId="A592D83430D9416AA0E7DDFF1B64A539">
    <w:name w:val="A592D83430D9416AA0E7DDFF1B64A539"/>
    <w:rsid w:val="00AC41BB"/>
    <w:pPr>
      <w:spacing w:line="278" w:lineRule="auto"/>
    </w:pPr>
    <w:rPr>
      <w:sz w:val="24"/>
      <w:szCs w:val="24"/>
    </w:rPr>
  </w:style>
  <w:style w:type="paragraph" w:customStyle="1" w:styleId="52DD1CDEB84C410CB7B5F9562406FFA9">
    <w:name w:val="52DD1CDEB84C410CB7B5F9562406FFA9"/>
    <w:rsid w:val="00AC41BB"/>
    <w:pPr>
      <w:spacing w:line="278" w:lineRule="auto"/>
    </w:pPr>
    <w:rPr>
      <w:sz w:val="24"/>
      <w:szCs w:val="24"/>
    </w:rPr>
  </w:style>
  <w:style w:type="paragraph" w:customStyle="1" w:styleId="1E4E2E3336FE4605AD8454AF906B4473">
    <w:name w:val="1E4E2E3336FE4605AD8454AF906B4473"/>
    <w:rsid w:val="00AC41BB"/>
    <w:pPr>
      <w:spacing w:line="278" w:lineRule="auto"/>
    </w:pPr>
    <w:rPr>
      <w:sz w:val="24"/>
      <w:szCs w:val="24"/>
    </w:rPr>
  </w:style>
  <w:style w:type="paragraph" w:customStyle="1" w:styleId="9FB364B7BF2C412EBA573E65A389E55A">
    <w:name w:val="9FB364B7BF2C412EBA573E65A389E55A"/>
    <w:rsid w:val="00AC41BB"/>
    <w:pPr>
      <w:spacing w:line="278" w:lineRule="auto"/>
    </w:pPr>
    <w:rPr>
      <w:sz w:val="24"/>
      <w:szCs w:val="24"/>
    </w:rPr>
  </w:style>
  <w:style w:type="paragraph" w:customStyle="1" w:styleId="AE0F9595E3234DD8825496A0CC11AAB0">
    <w:name w:val="AE0F9595E3234DD8825496A0CC11AAB0"/>
    <w:rsid w:val="00AC41BB"/>
    <w:pPr>
      <w:spacing w:line="278" w:lineRule="auto"/>
    </w:pPr>
    <w:rPr>
      <w:sz w:val="24"/>
      <w:szCs w:val="24"/>
    </w:rPr>
  </w:style>
  <w:style w:type="paragraph" w:customStyle="1" w:styleId="CEFDA6E425A44D4BB41C33B62D8D2B58">
    <w:name w:val="CEFDA6E425A44D4BB41C33B62D8D2B58"/>
    <w:rsid w:val="00AC41BB"/>
    <w:pPr>
      <w:spacing w:line="278" w:lineRule="auto"/>
    </w:pPr>
    <w:rPr>
      <w:sz w:val="24"/>
      <w:szCs w:val="24"/>
    </w:rPr>
  </w:style>
  <w:style w:type="paragraph" w:customStyle="1" w:styleId="CFCB385F994940CE82A093DBD0DCB373">
    <w:name w:val="CFCB385F994940CE82A093DBD0DCB373"/>
    <w:rsid w:val="00AC41BB"/>
    <w:pPr>
      <w:spacing w:line="278" w:lineRule="auto"/>
    </w:pPr>
    <w:rPr>
      <w:sz w:val="24"/>
      <w:szCs w:val="24"/>
    </w:rPr>
  </w:style>
  <w:style w:type="paragraph" w:customStyle="1" w:styleId="688E7E3823DE4030B0EC3BA055EC3C5A">
    <w:name w:val="688E7E3823DE4030B0EC3BA055EC3C5A"/>
    <w:rsid w:val="00AC41BB"/>
    <w:pPr>
      <w:spacing w:line="278" w:lineRule="auto"/>
    </w:pPr>
    <w:rPr>
      <w:sz w:val="24"/>
      <w:szCs w:val="24"/>
    </w:rPr>
  </w:style>
  <w:style w:type="paragraph" w:customStyle="1" w:styleId="749A09BA808240548EEFC4D6B1F8EE06">
    <w:name w:val="749A09BA808240548EEFC4D6B1F8EE06"/>
    <w:rsid w:val="00AC41BB"/>
    <w:pPr>
      <w:spacing w:line="278" w:lineRule="auto"/>
    </w:pPr>
    <w:rPr>
      <w:sz w:val="24"/>
      <w:szCs w:val="24"/>
    </w:rPr>
  </w:style>
  <w:style w:type="paragraph" w:customStyle="1" w:styleId="2D57DC1398AF4F829387433ED1AD71F4">
    <w:name w:val="2D57DC1398AF4F829387433ED1AD71F4"/>
    <w:rsid w:val="00AC41BB"/>
    <w:pPr>
      <w:spacing w:line="278" w:lineRule="auto"/>
    </w:pPr>
    <w:rPr>
      <w:sz w:val="24"/>
      <w:szCs w:val="24"/>
    </w:rPr>
  </w:style>
  <w:style w:type="paragraph" w:customStyle="1" w:styleId="EBB03741BAFD4611AB4D9662849645A9">
    <w:name w:val="EBB03741BAFD4611AB4D9662849645A9"/>
    <w:rsid w:val="00AC41BB"/>
    <w:pPr>
      <w:spacing w:line="278" w:lineRule="auto"/>
    </w:pPr>
    <w:rPr>
      <w:sz w:val="24"/>
      <w:szCs w:val="24"/>
    </w:rPr>
  </w:style>
  <w:style w:type="paragraph" w:customStyle="1" w:styleId="D810B1D8A218440C927874B50F0D87E3">
    <w:name w:val="D810B1D8A218440C927874B50F0D87E3"/>
    <w:rsid w:val="00AC41BB"/>
    <w:pPr>
      <w:spacing w:line="278" w:lineRule="auto"/>
    </w:pPr>
    <w:rPr>
      <w:sz w:val="24"/>
      <w:szCs w:val="24"/>
    </w:rPr>
  </w:style>
  <w:style w:type="paragraph" w:customStyle="1" w:styleId="E16751A8DBA64BE889018860CFD530BC">
    <w:name w:val="E16751A8DBA64BE889018860CFD530BC"/>
    <w:rsid w:val="00AC41BB"/>
    <w:pPr>
      <w:spacing w:line="278" w:lineRule="auto"/>
    </w:pPr>
    <w:rPr>
      <w:sz w:val="24"/>
      <w:szCs w:val="24"/>
    </w:rPr>
  </w:style>
  <w:style w:type="paragraph" w:customStyle="1" w:styleId="BBDBA44BCBE945439D34D7DBF7D359A8">
    <w:name w:val="BBDBA44BCBE945439D34D7DBF7D359A8"/>
    <w:rsid w:val="00AC41BB"/>
    <w:pPr>
      <w:spacing w:line="278" w:lineRule="auto"/>
    </w:pPr>
    <w:rPr>
      <w:sz w:val="24"/>
      <w:szCs w:val="24"/>
    </w:rPr>
  </w:style>
  <w:style w:type="paragraph" w:customStyle="1" w:styleId="2606A1893E89491D9F1F8EFA347847BE">
    <w:name w:val="2606A1893E89491D9F1F8EFA347847BE"/>
    <w:rsid w:val="00AC41BB"/>
    <w:pPr>
      <w:spacing w:line="278" w:lineRule="auto"/>
    </w:pPr>
    <w:rPr>
      <w:sz w:val="24"/>
      <w:szCs w:val="24"/>
    </w:rPr>
  </w:style>
  <w:style w:type="paragraph" w:customStyle="1" w:styleId="F5FCC2F517CE49EF95C9CC31A0793DB5">
    <w:name w:val="F5FCC2F517CE49EF95C9CC31A0793DB5"/>
    <w:rsid w:val="00AC41BB"/>
    <w:pPr>
      <w:spacing w:line="278" w:lineRule="auto"/>
    </w:pPr>
    <w:rPr>
      <w:sz w:val="24"/>
      <w:szCs w:val="24"/>
    </w:rPr>
  </w:style>
  <w:style w:type="paragraph" w:customStyle="1" w:styleId="FD1297FF7B844DED98133E481C12B8A6">
    <w:name w:val="FD1297FF7B844DED98133E481C12B8A6"/>
    <w:rsid w:val="00AC41BB"/>
    <w:pPr>
      <w:spacing w:line="278" w:lineRule="auto"/>
    </w:pPr>
    <w:rPr>
      <w:sz w:val="24"/>
      <w:szCs w:val="24"/>
    </w:rPr>
  </w:style>
  <w:style w:type="paragraph" w:customStyle="1" w:styleId="A8CCEAF5ED3E4D04A61FEF1EEC21B16F">
    <w:name w:val="A8CCEAF5ED3E4D04A61FEF1EEC21B16F"/>
    <w:rsid w:val="00AC41BB"/>
    <w:pPr>
      <w:spacing w:line="278" w:lineRule="auto"/>
    </w:pPr>
    <w:rPr>
      <w:sz w:val="24"/>
      <w:szCs w:val="24"/>
    </w:rPr>
  </w:style>
  <w:style w:type="paragraph" w:customStyle="1" w:styleId="A33CE5354C844D5F9865E3E0173C699D">
    <w:name w:val="A33CE5354C844D5F9865E3E0173C699D"/>
    <w:rsid w:val="00AC41BB"/>
    <w:pPr>
      <w:spacing w:line="278" w:lineRule="auto"/>
    </w:pPr>
    <w:rPr>
      <w:sz w:val="24"/>
      <w:szCs w:val="24"/>
    </w:rPr>
  </w:style>
  <w:style w:type="paragraph" w:customStyle="1" w:styleId="D5696A7BCCA346D19C8D7065397684D3">
    <w:name w:val="D5696A7BCCA346D19C8D7065397684D3"/>
    <w:rsid w:val="00AC41BB"/>
    <w:pPr>
      <w:spacing w:line="278" w:lineRule="auto"/>
    </w:pPr>
    <w:rPr>
      <w:sz w:val="24"/>
      <w:szCs w:val="24"/>
    </w:rPr>
  </w:style>
  <w:style w:type="paragraph" w:customStyle="1" w:styleId="3057E5B2151F44F89E4435A57CBC3009">
    <w:name w:val="3057E5B2151F44F89E4435A57CBC3009"/>
    <w:rsid w:val="00AC41BB"/>
    <w:pPr>
      <w:spacing w:line="278" w:lineRule="auto"/>
    </w:pPr>
    <w:rPr>
      <w:sz w:val="24"/>
      <w:szCs w:val="24"/>
    </w:rPr>
  </w:style>
  <w:style w:type="paragraph" w:customStyle="1" w:styleId="9D1D75EDB8DD4A5F9E789C0C603FEF1A">
    <w:name w:val="9D1D75EDB8DD4A5F9E789C0C603FEF1A"/>
    <w:rsid w:val="00AC41BB"/>
    <w:pPr>
      <w:spacing w:line="278" w:lineRule="auto"/>
    </w:pPr>
    <w:rPr>
      <w:sz w:val="24"/>
      <w:szCs w:val="24"/>
    </w:rPr>
  </w:style>
  <w:style w:type="paragraph" w:customStyle="1" w:styleId="90934BDD77DC4519B587A8F3B866ED48">
    <w:name w:val="90934BDD77DC4519B587A8F3B866ED48"/>
    <w:rsid w:val="00AC41BB"/>
    <w:pPr>
      <w:spacing w:line="278" w:lineRule="auto"/>
    </w:pPr>
    <w:rPr>
      <w:sz w:val="24"/>
      <w:szCs w:val="24"/>
    </w:rPr>
  </w:style>
  <w:style w:type="paragraph" w:customStyle="1" w:styleId="ADE65BB7E4ED42F78CC97751A4970896">
    <w:name w:val="ADE65BB7E4ED42F78CC97751A4970896"/>
    <w:rsid w:val="00AC41BB"/>
    <w:pPr>
      <w:spacing w:line="278" w:lineRule="auto"/>
    </w:pPr>
    <w:rPr>
      <w:sz w:val="24"/>
      <w:szCs w:val="24"/>
    </w:rPr>
  </w:style>
  <w:style w:type="paragraph" w:customStyle="1" w:styleId="54DBE51C39FA4AE2A955C0B8CFC6BCFF">
    <w:name w:val="54DBE51C39FA4AE2A955C0B8CFC6BCFF"/>
    <w:rsid w:val="00AC41BB"/>
    <w:pPr>
      <w:spacing w:line="278" w:lineRule="auto"/>
    </w:pPr>
    <w:rPr>
      <w:sz w:val="24"/>
      <w:szCs w:val="24"/>
    </w:rPr>
  </w:style>
  <w:style w:type="paragraph" w:customStyle="1" w:styleId="4EE5620AAB53408BB0CC2957CDCB4EC4">
    <w:name w:val="4EE5620AAB53408BB0CC2957CDCB4EC4"/>
    <w:rsid w:val="00AC41BB"/>
    <w:pPr>
      <w:spacing w:line="278" w:lineRule="auto"/>
    </w:pPr>
    <w:rPr>
      <w:sz w:val="24"/>
      <w:szCs w:val="24"/>
    </w:rPr>
  </w:style>
  <w:style w:type="paragraph" w:customStyle="1" w:styleId="4EFC0D119FD546FD84B54CEACF376C1C">
    <w:name w:val="4EFC0D119FD546FD84B54CEACF376C1C"/>
    <w:rsid w:val="00AC41BB"/>
    <w:pPr>
      <w:spacing w:line="278" w:lineRule="auto"/>
    </w:pPr>
    <w:rPr>
      <w:sz w:val="24"/>
      <w:szCs w:val="24"/>
    </w:rPr>
  </w:style>
  <w:style w:type="paragraph" w:customStyle="1" w:styleId="803CCBA2EBFC420AA522B81D18491DDD">
    <w:name w:val="803CCBA2EBFC420AA522B81D18491DDD"/>
    <w:rsid w:val="00AC41BB"/>
    <w:pPr>
      <w:spacing w:line="278" w:lineRule="auto"/>
    </w:pPr>
    <w:rPr>
      <w:sz w:val="24"/>
      <w:szCs w:val="24"/>
    </w:rPr>
  </w:style>
  <w:style w:type="paragraph" w:customStyle="1" w:styleId="BF06EF1C0AE64403BCD23642C9F9DA0A">
    <w:name w:val="BF06EF1C0AE64403BCD23642C9F9DA0A"/>
    <w:rsid w:val="00AC41BB"/>
    <w:pPr>
      <w:spacing w:line="278" w:lineRule="auto"/>
    </w:pPr>
    <w:rPr>
      <w:sz w:val="24"/>
      <w:szCs w:val="24"/>
    </w:rPr>
  </w:style>
  <w:style w:type="paragraph" w:customStyle="1" w:styleId="C1DF7BDAF73B4A72BEADFA8D53AC77A3">
    <w:name w:val="C1DF7BDAF73B4A72BEADFA8D53AC77A3"/>
    <w:rsid w:val="00AC41BB"/>
    <w:pPr>
      <w:spacing w:line="278" w:lineRule="auto"/>
    </w:pPr>
    <w:rPr>
      <w:sz w:val="24"/>
      <w:szCs w:val="24"/>
    </w:rPr>
  </w:style>
  <w:style w:type="paragraph" w:customStyle="1" w:styleId="47DCBBB699104714AC0FBEFFE6021D27">
    <w:name w:val="47DCBBB699104714AC0FBEFFE6021D27"/>
    <w:rsid w:val="00AC41BB"/>
    <w:pPr>
      <w:spacing w:line="278" w:lineRule="auto"/>
    </w:pPr>
    <w:rPr>
      <w:sz w:val="24"/>
      <w:szCs w:val="24"/>
    </w:rPr>
  </w:style>
  <w:style w:type="paragraph" w:customStyle="1" w:styleId="6FF366051B2A450AA7C33D06A7AE3997">
    <w:name w:val="6FF366051B2A450AA7C33D06A7AE3997"/>
    <w:rsid w:val="00AC41BB"/>
    <w:pPr>
      <w:spacing w:line="278" w:lineRule="auto"/>
    </w:pPr>
    <w:rPr>
      <w:sz w:val="24"/>
      <w:szCs w:val="24"/>
    </w:rPr>
  </w:style>
  <w:style w:type="paragraph" w:customStyle="1" w:styleId="10ECF47AADF04C8A8F628E4876BE4806">
    <w:name w:val="10ECF47AADF04C8A8F628E4876BE4806"/>
    <w:rsid w:val="00AC41BB"/>
    <w:pPr>
      <w:spacing w:line="278" w:lineRule="auto"/>
    </w:pPr>
    <w:rPr>
      <w:sz w:val="24"/>
      <w:szCs w:val="24"/>
    </w:rPr>
  </w:style>
  <w:style w:type="paragraph" w:customStyle="1" w:styleId="914043395E5B4DE18940E7B630CACCF7">
    <w:name w:val="914043395E5B4DE18940E7B630CACCF7"/>
    <w:rsid w:val="00AC41BB"/>
    <w:pPr>
      <w:spacing w:line="278" w:lineRule="auto"/>
    </w:pPr>
    <w:rPr>
      <w:sz w:val="24"/>
      <w:szCs w:val="24"/>
    </w:rPr>
  </w:style>
  <w:style w:type="paragraph" w:customStyle="1" w:styleId="193C6324843440668EC126B657896C5A">
    <w:name w:val="193C6324843440668EC126B657896C5A"/>
    <w:rsid w:val="00AC41BB"/>
    <w:pPr>
      <w:spacing w:line="278" w:lineRule="auto"/>
    </w:pPr>
    <w:rPr>
      <w:sz w:val="24"/>
      <w:szCs w:val="24"/>
    </w:rPr>
  </w:style>
  <w:style w:type="paragraph" w:customStyle="1" w:styleId="7ED3EB1AED5D4DFA8259686E2630EC84">
    <w:name w:val="7ED3EB1AED5D4DFA8259686E2630EC84"/>
    <w:rsid w:val="00AC41BB"/>
    <w:pPr>
      <w:spacing w:line="278" w:lineRule="auto"/>
    </w:pPr>
    <w:rPr>
      <w:sz w:val="24"/>
      <w:szCs w:val="24"/>
    </w:rPr>
  </w:style>
  <w:style w:type="paragraph" w:customStyle="1" w:styleId="5A770C235EB745228273C99CC810F434">
    <w:name w:val="5A770C235EB745228273C99CC810F434"/>
    <w:rsid w:val="00AC41BB"/>
    <w:pPr>
      <w:spacing w:line="278" w:lineRule="auto"/>
    </w:pPr>
    <w:rPr>
      <w:sz w:val="24"/>
      <w:szCs w:val="24"/>
    </w:rPr>
  </w:style>
  <w:style w:type="paragraph" w:customStyle="1" w:styleId="F5DCEB11F0964E208BFCF1212EDB24AE">
    <w:name w:val="F5DCEB11F0964E208BFCF1212EDB24AE"/>
    <w:rsid w:val="00AC41BB"/>
    <w:pPr>
      <w:spacing w:line="278" w:lineRule="auto"/>
    </w:pPr>
    <w:rPr>
      <w:sz w:val="24"/>
      <w:szCs w:val="24"/>
    </w:rPr>
  </w:style>
  <w:style w:type="paragraph" w:customStyle="1" w:styleId="4B3033F0CDB241C8BBEB518E4D08C4F4">
    <w:name w:val="4B3033F0CDB241C8BBEB518E4D08C4F4"/>
    <w:rsid w:val="00AC41BB"/>
    <w:pPr>
      <w:spacing w:line="278" w:lineRule="auto"/>
    </w:pPr>
    <w:rPr>
      <w:sz w:val="24"/>
      <w:szCs w:val="24"/>
    </w:rPr>
  </w:style>
  <w:style w:type="paragraph" w:customStyle="1" w:styleId="42FD22564B954448805BC367EC450EBE">
    <w:name w:val="42FD22564B954448805BC367EC450EBE"/>
    <w:rsid w:val="00AC41BB"/>
    <w:pPr>
      <w:spacing w:line="278" w:lineRule="auto"/>
    </w:pPr>
    <w:rPr>
      <w:sz w:val="24"/>
      <w:szCs w:val="24"/>
    </w:rPr>
  </w:style>
  <w:style w:type="paragraph" w:customStyle="1" w:styleId="858BE86765D2404AB3A19DF255234979">
    <w:name w:val="858BE86765D2404AB3A19DF255234979"/>
    <w:rsid w:val="00AC41BB"/>
    <w:pPr>
      <w:spacing w:line="278" w:lineRule="auto"/>
    </w:pPr>
    <w:rPr>
      <w:sz w:val="24"/>
      <w:szCs w:val="24"/>
    </w:rPr>
  </w:style>
  <w:style w:type="paragraph" w:customStyle="1" w:styleId="A3BFB323970F4C0A94502017654AC040">
    <w:name w:val="A3BFB323970F4C0A94502017654AC040"/>
    <w:rsid w:val="00AC41BB"/>
    <w:pPr>
      <w:spacing w:line="278" w:lineRule="auto"/>
    </w:pPr>
    <w:rPr>
      <w:sz w:val="24"/>
      <w:szCs w:val="24"/>
    </w:rPr>
  </w:style>
  <w:style w:type="paragraph" w:customStyle="1" w:styleId="58DF741132234668A8F1996807F7605E">
    <w:name w:val="58DF741132234668A8F1996807F7605E"/>
    <w:rsid w:val="00AC41BB"/>
    <w:pPr>
      <w:spacing w:line="278" w:lineRule="auto"/>
    </w:pPr>
    <w:rPr>
      <w:sz w:val="24"/>
      <w:szCs w:val="24"/>
    </w:rPr>
  </w:style>
  <w:style w:type="paragraph" w:customStyle="1" w:styleId="DBC89AF136E04F84A181DC9127A75E17">
    <w:name w:val="DBC89AF136E04F84A181DC9127A75E17"/>
    <w:rsid w:val="00AC41BB"/>
    <w:pPr>
      <w:spacing w:line="278" w:lineRule="auto"/>
    </w:pPr>
    <w:rPr>
      <w:sz w:val="24"/>
      <w:szCs w:val="24"/>
    </w:rPr>
  </w:style>
  <w:style w:type="paragraph" w:customStyle="1" w:styleId="FD4A2285EACC4BAFBA6D7B4E86FEF239">
    <w:name w:val="FD4A2285EACC4BAFBA6D7B4E86FEF239"/>
    <w:rsid w:val="00AC41BB"/>
    <w:pPr>
      <w:spacing w:line="278" w:lineRule="auto"/>
    </w:pPr>
    <w:rPr>
      <w:sz w:val="24"/>
      <w:szCs w:val="24"/>
    </w:rPr>
  </w:style>
  <w:style w:type="paragraph" w:customStyle="1" w:styleId="31DE3572370341C5833A974B8C325BF6">
    <w:name w:val="31DE3572370341C5833A974B8C325BF6"/>
    <w:rsid w:val="00AC41BB"/>
    <w:pPr>
      <w:spacing w:line="278" w:lineRule="auto"/>
    </w:pPr>
    <w:rPr>
      <w:sz w:val="24"/>
      <w:szCs w:val="24"/>
    </w:rPr>
  </w:style>
  <w:style w:type="paragraph" w:customStyle="1" w:styleId="0B14842A3E3F4CEC923F3A734CB82D1A">
    <w:name w:val="0B14842A3E3F4CEC923F3A734CB82D1A"/>
    <w:rsid w:val="00AC41BB"/>
    <w:pPr>
      <w:spacing w:line="278" w:lineRule="auto"/>
    </w:pPr>
    <w:rPr>
      <w:sz w:val="24"/>
      <w:szCs w:val="24"/>
    </w:rPr>
  </w:style>
  <w:style w:type="paragraph" w:customStyle="1" w:styleId="F1D6F20143074C359A929D1AFE973677">
    <w:name w:val="F1D6F20143074C359A929D1AFE973677"/>
    <w:rsid w:val="00AC41BB"/>
    <w:pPr>
      <w:spacing w:line="278" w:lineRule="auto"/>
    </w:pPr>
    <w:rPr>
      <w:sz w:val="24"/>
      <w:szCs w:val="24"/>
    </w:rPr>
  </w:style>
  <w:style w:type="paragraph" w:customStyle="1" w:styleId="43F879CF7BDF4771A46E0DA7CAC700CB">
    <w:name w:val="43F879CF7BDF4771A46E0DA7CAC700CB"/>
    <w:rsid w:val="00AC41BB"/>
    <w:pPr>
      <w:spacing w:line="278" w:lineRule="auto"/>
    </w:pPr>
    <w:rPr>
      <w:sz w:val="24"/>
      <w:szCs w:val="24"/>
    </w:rPr>
  </w:style>
  <w:style w:type="paragraph" w:customStyle="1" w:styleId="B9A9AB9E953B4CCABFE7CBB703D41EB4">
    <w:name w:val="B9A9AB9E953B4CCABFE7CBB703D41EB4"/>
    <w:rsid w:val="00AC41BB"/>
    <w:pPr>
      <w:spacing w:line="278" w:lineRule="auto"/>
    </w:pPr>
    <w:rPr>
      <w:sz w:val="24"/>
      <w:szCs w:val="24"/>
    </w:rPr>
  </w:style>
  <w:style w:type="paragraph" w:customStyle="1" w:styleId="426469C46ED047D09497034B415611BD">
    <w:name w:val="426469C46ED047D09497034B415611BD"/>
    <w:rsid w:val="00AC41BB"/>
    <w:pPr>
      <w:spacing w:line="278" w:lineRule="auto"/>
    </w:pPr>
    <w:rPr>
      <w:sz w:val="24"/>
      <w:szCs w:val="24"/>
    </w:rPr>
  </w:style>
  <w:style w:type="paragraph" w:customStyle="1" w:styleId="F9ED37BBAFB646E6B730D1DDEA924A81">
    <w:name w:val="F9ED37BBAFB646E6B730D1DDEA924A81"/>
    <w:rsid w:val="00AC41BB"/>
    <w:pPr>
      <w:spacing w:line="278" w:lineRule="auto"/>
    </w:pPr>
    <w:rPr>
      <w:sz w:val="24"/>
      <w:szCs w:val="24"/>
    </w:rPr>
  </w:style>
  <w:style w:type="paragraph" w:customStyle="1" w:styleId="A57C7C123B0743729BAF9D54591EC12A">
    <w:name w:val="A57C7C123B0743729BAF9D54591EC12A"/>
    <w:rsid w:val="00AC41BB"/>
    <w:pPr>
      <w:spacing w:line="278" w:lineRule="auto"/>
    </w:pPr>
    <w:rPr>
      <w:sz w:val="24"/>
      <w:szCs w:val="24"/>
    </w:rPr>
  </w:style>
  <w:style w:type="paragraph" w:customStyle="1" w:styleId="EEE89985566F41DFA8771AF8E38CFE84">
    <w:name w:val="EEE89985566F41DFA8771AF8E38CFE84"/>
    <w:rsid w:val="00AC41BB"/>
    <w:pPr>
      <w:spacing w:line="278" w:lineRule="auto"/>
    </w:pPr>
    <w:rPr>
      <w:sz w:val="24"/>
      <w:szCs w:val="24"/>
    </w:rPr>
  </w:style>
  <w:style w:type="paragraph" w:customStyle="1" w:styleId="83FB9E10970644F6AE89FF521D42E7B1">
    <w:name w:val="83FB9E10970644F6AE89FF521D42E7B1"/>
    <w:rsid w:val="00AC41BB"/>
    <w:pPr>
      <w:spacing w:line="278" w:lineRule="auto"/>
    </w:pPr>
    <w:rPr>
      <w:sz w:val="24"/>
      <w:szCs w:val="24"/>
    </w:rPr>
  </w:style>
  <w:style w:type="paragraph" w:customStyle="1" w:styleId="05AC0D5336B74952B559829ADA354990">
    <w:name w:val="05AC0D5336B74952B559829ADA354990"/>
    <w:rsid w:val="00AC41BB"/>
    <w:pPr>
      <w:spacing w:line="278" w:lineRule="auto"/>
    </w:pPr>
    <w:rPr>
      <w:sz w:val="24"/>
      <w:szCs w:val="24"/>
    </w:rPr>
  </w:style>
  <w:style w:type="paragraph" w:customStyle="1" w:styleId="CE4AE975008D4EF7848880937784FE87">
    <w:name w:val="CE4AE975008D4EF7848880937784FE87"/>
    <w:rsid w:val="00AC41BB"/>
    <w:pPr>
      <w:spacing w:line="278" w:lineRule="auto"/>
    </w:pPr>
    <w:rPr>
      <w:sz w:val="24"/>
      <w:szCs w:val="24"/>
    </w:rPr>
  </w:style>
  <w:style w:type="paragraph" w:customStyle="1" w:styleId="98B48A349CFE4980AAC01FFF3EBB7349">
    <w:name w:val="98B48A349CFE4980AAC01FFF3EBB7349"/>
    <w:rsid w:val="00AC41BB"/>
    <w:pPr>
      <w:spacing w:line="278" w:lineRule="auto"/>
    </w:pPr>
    <w:rPr>
      <w:sz w:val="24"/>
      <w:szCs w:val="24"/>
    </w:rPr>
  </w:style>
  <w:style w:type="paragraph" w:customStyle="1" w:styleId="CAD0B6CB1EEC4BF4B99223DC80FD0CB6">
    <w:name w:val="CAD0B6CB1EEC4BF4B99223DC80FD0CB6"/>
    <w:rsid w:val="00AC41BB"/>
    <w:pPr>
      <w:spacing w:line="278" w:lineRule="auto"/>
    </w:pPr>
    <w:rPr>
      <w:sz w:val="24"/>
      <w:szCs w:val="24"/>
    </w:rPr>
  </w:style>
  <w:style w:type="paragraph" w:customStyle="1" w:styleId="90C4FC5D6D1942F9A7FD676F01409B72">
    <w:name w:val="90C4FC5D6D1942F9A7FD676F01409B72"/>
    <w:rsid w:val="00AC41BB"/>
    <w:pPr>
      <w:spacing w:line="278" w:lineRule="auto"/>
    </w:pPr>
    <w:rPr>
      <w:sz w:val="24"/>
      <w:szCs w:val="24"/>
    </w:rPr>
  </w:style>
  <w:style w:type="paragraph" w:customStyle="1" w:styleId="D80136AE552A46FB887B343209D8C0E9">
    <w:name w:val="D80136AE552A46FB887B343209D8C0E9"/>
    <w:rsid w:val="00AC41BB"/>
    <w:pPr>
      <w:spacing w:line="278" w:lineRule="auto"/>
    </w:pPr>
    <w:rPr>
      <w:sz w:val="24"/>
      <w:szCs w:val="24"/>
    </w:rPr>
  </w:style>
  <w:style w:type="paragraph" w:customStyle="1" w:styleId="755374905DC347B0AE8ABCE4462BFB35">
    <w:name w:val="755374905DC347B0AE8ABCE4462BFB35"/>
    <w:rsid w:val="00AC41BB"/>
    <w:pPr>
      <w:spacing w:line="278" w:lineRule="auto"/>
    </w:pPr>
    <w:rPr>
      <w:sz w:val="24"/>
      <w:szCs w:val="24"/>
    </w:rPr>
  </w:style>
  <w:style w:type="paragraph" w:customStyle="1" w:styleId="ED13F219D49E4F3E922557F1BA8B3DDE">
    <w:name w:val="ED13F219D49E4F3E922557F1BA8B3DDE"/>
    <w:rsid w:val="00AC41BB"/>
    <w:pPr>
      <w:spacing w:line="278" w:lineRule="auto"/>
    </w:pPr>
    <w:rPr>
      <w:sz w:val="24"/>
      <w:szCs w:val="24"/>
    </w:rPr>
  </w:style>
  <w:style w:type="paragraph" w:customStyle="1" w:styleId="41DA79A94725436087D82F3415551181">
    <w:name w:val="41DA79A94725436087D82F3415551181"/>
    <w:rsid w:val="00AC41BB"/>
    <w:pPr>
      <w:spacing w:line="278" w:lineRule="auto"/>
    </w:pPr>
    <w:rPr>
      <w:sz w:val="24"/>
      <w:szCs w:val="24"/>
    </w:rPr>
  </w:style>
  <w:style w:type="paragraph" w:customStyle="1" w:styleId="EA2B300674BF4158848659355733FF94">
    <w:name w:val="EA2B300674BF4158848659355733FF94"/>
    <w:rsid w:val="00AC41BB"/>
    <w:pPr>
      <w:spacing w:line="278" w:lineRule="auto"/>
    </w:pPr>
    <w:rPr>
      <w:sz w:val="24"/>
      <w:szCs w:val="24"/>
    </w:rPr>
  </w:style>
  <w:style w:type="paragraph" w:customStyle="1" w:styleId="2CCA3296AD8B47D0B7FAA3C312D30051">
    <w:name w:val="2CCA3296AD8B47D0B7FAA3C312D30051"/>
    <w:rsid w:val="00AC41BB"/>
    <w:pPr>
      <w:spacing w:line="278" w:lineRule="auto"/>
    </w:pPr>
    <w:rPr>
      <w:sz w:val="24"/>
      <w:szCs w:val="24"/>
    </w:rPr>
  </w:style>
  <w:style w:type="paragraph" w:customStyle="1" w:styleId="CF8838C838444323A329300F4693862A">
    <w:name w:val="CF8838C838444323A329300F4693862A"/>
    <w:rsid w:val="00AC41BB"/>
    <w:pPr>
      <w:spacing w:line="278" w:lineRule="auto"/>
    </w:pPr>
    <w:rPr>
      <w:sz w:val="24"/>
      <w:szCs w:val="24"/>
    </w:rPr>
  </w:style>
  <w:style w:type="paragraph" w:customStyle="1" w:styleId="C8E1DB641A9443258DE04B9360A19374">
    <w:name w:val="C8E1DB641A9443258DE04B9360A19374"/>
    <w:rsid w:val="00AC41BB"/>
    <w:pPr>
      <w:spacing w:line="278" w:lineRule="auto"/>
    </w:pPr>
    <w:rPr>
      <w:sz w:val="24"/>
      <w:szCs w:val="24"/>
    </w:rPr>
  </w:style>
  <w:style w:type="paragraph" w:customStyle="1" w:styleId="AB562E5B136E4878BCDAB1314B25E69E">
    <w:name w:val="AB562E5B136E4878BCDAB1314B25E69E"/>
    <w:rsid w:val="00AC41BB"/>
    <w:pPr>
      <w:spacing w:line="278" w:lineRule="auto"/>
    </w:pPr>
    <w:rPr>
      <w:sz w:val="24"/>
      <w:szCs w:val="24"/>
    </w:rPr>
  </w:style>
  <w:style w:type="paragraph" w:customStyle="1" w:styleId="D6449AB4649B4C15A88E7529D44ABF6C">
    <w:name w:val="D6449AB4649B4C15A88E7529D44ABF6C"/>
    <w:rsid w:val="00AC41BB"/>
    <w:pPr>
      <w:spacing w:line="278" w:lineRule="auto"/>
    </w:pPr>
    <w:rPr>
      <w:sz w:val="24"/>
      <w:szCs w:val="24"/>
    </w:rPr>
  </w:style>
  <w:style w:type="paragraph" w:customStyle="1" w:styleId="2B1F26EAE0E14D9DB9896BFF84F16885">
    <w:name w:val="2B1F26EAE0E14D9DB9896BFF84F16885"/>
    <w:rsid w:val="00AC41BB"/>
    <w:pPr>
      <w:spacing w:line="278" w:lineRule="auto"/>
    </w:pPr>
    <w:rPr>
      <w:sz w:val="24"/>
      <w:szCs w:val="24"/>
    </w:rPr>
  </w:style>
  <w:style w:type="paragraph" w:customStyle="1" w:styleId="DC1AE9E00A17411D904B91422F33BE73">
    <w:name w:val="DC1AE9E00A17411D904B91422F33BE73"/>
    <w:rsid w:val="00AC41BB"/>
    <w:pPr>
      <w:spacing w:line="278" w:lineRule="auto"/>
    </w:pPr>
    <w:rPr>
      <w:sz w:val="24"/>
      <w:szCs w:val="24"/>
    </w:rPr>
  </w:style>
  <w:style w:type="paragraph" w:customStyle="1" w:styleId="A7DF5236233449F088586946D8688801">
    <w:name w:val="A7DF5236233449F088586946D8688801"/>
    <w:rsid w:val="00AC41BB"/>
    <w:pPr>
      <w:spacing w:line="278" w:lineRule="auto"/>
    </w:pPr>
    <w:rPr>
      <w:sz w:val="24"/>
      <w:szCs w:val="24"/>
    </w:rPr>
  </w:style>
  <w:style w:type="paragraph" w:customStyle="1" w:styleId="88CFD6A2AB1349C28A7385CAD566C2EC">
    <w:name w:val="88CFD6A2AB1349C28A7385CAD566C2EC"/>
    <w:rsid w:val="00AC41BB"/>
    <w:pPr>
      <w:spacing w:line="278" w:lineRule="auto"/>
    </w:pPr>
    <w:rPr>
      <w:sz w:val="24"/>
      <w:szCs w:val="24"/>
    </w:rPr>
  </w:style>
  <w:style w:type="paragraph" w:customStyle="1" w:styleId="398907DF753949CEBA2EA609A5A22196">
    <w:name w:val="398907DF753949CEBA2EA609A5A22196"/>
    <w:rsid w:val="00AC41BB"/>
    <w:pPr>
      <w:spacing w:line="278" w:lineRule="auto"/>
    </w:pPr>
    <w:rPr>
      <w:sz w:val="24"/>
      <w:szCs w:val="24"/>
    </w:rPr>
  </w:style>
  <w:style w:type="paragraph" w:customStyle="1" w:styleId="B1DCCFE108804089ADCB25EA4866F64D">
    <w:name w:val="B1DCCFE108804089ADCB25EA4866F64D"/>
    <w:rsid w:val="00AC41BB"/>
    <w:pPr>
      <w:spacing w:line="278" w:lineRule="auto"/>
    </w:pPr>
    <w:rPr>
      <w:sz w:val="24"/>
      <w:szCs w:val="24"/>
    </w:rPr>
  </w:style>
  <w:style w:type="paragraph" w:customStyle="1" w:styleId="88E796CADE4A497C964AC89CEA62B3AC">
    <w:name w:val="88E796CADE4A497C964AC89CEA62B3AC"/>
    <w:rsid w:val="00AC41BB"/>
    <w:pPr>
      <w:spacing w:line="278" w:lineRule="auto"/>
    </w:pPr>
    <w:rPr>
      <w:sz w:val="24"/>
      <w:szCs w:val="24"/>
    </w:rPr>
  </w:style>
  <w:style w:type="paragraph" w:customStyle="1" w:styleId="08D706AE4CF74BC784BB48C0AFF6492E">
    <w:name w:val="08D706AE4CF74BC784BB48C0AFF6492E"/>
    <w:rsid w:val="00AC41BB"/>
    <w:pPr>
      <w:spacing w:line="278" w:lineRule="auto"/>
    </w:pPr>
    <w:rPr>
      <w:sz w:val="24"/>
      <w:szCs w:val="24"/>
    </w:rPr>
  </w:style>
  <w:style w:type="paragraph" w:customStyle="1" w:styleId="DE8F4C0F53FB4B5F8B4B5C4DBF79EC24">
    <w:name w:val="DE8F4C0F53FB4B5F8B4B5C4DBF79EC24"/>
    <w:rsid w:val="00AC41BB"/>
    <w:pPr>
      <w:spacing w:line="278" w:lineRule="auto"/>
    </w:pPr>
    <w:rPr>
      <w:sz w:val="24"/>
      <w:szCs w:val="24"/>
    </w:rPr>
  </w:style>
  <w:style w:type="paragraph" w:customStyle="1" w:styleId="425300CDC7364F3289FA99D1EB96CD26">
    <w:name w:val="425300CDC7364F3289FA99D1EB96CD26"/>
    <w:rsid w:val="00AC41BB"/>
    <w:pPr>
      <w:spacing w:line="278" w:lineRule="auto"/>
    </w:pPr>
    <w:rPr>
      <w:sz w:val="24"/>
      <w:szCs w:val="24"/>
    </w:rPr>
  </w:style>
  <w:style w:type="paragraph" w:customStyle="1" w:styleId="1E0ABC459E014A2198B477581190D7E2">
    <w:name w:val="1E0ABC459E014A2198B477581190D7E2"/>
    <w:rsid w:val="00AC41BB"/>
    <w:pPr>
      <w:spacing w:line="278" w:lineRule="auto"/>
    </w:pPr>
    <w:rPr>
      <w:sz w:val="24"/>
      <w:szCs w:val="24"/>
    </w:rPr>
  </w:style>
  <w:style w:type="paragraph" w:customStyle="1" w:styleId="A24671C030034A3EA1A854AC2F3DE40D">
    <w:name w:val="A24671C030034A3EA1A854AC2F3DE40D"/>
    <w:rsid w:val="00AC41BB"/>
    <w:pPr>
      <w:spacing w:line="278" w:lineRule="auto"/>
    </w:pPr>
    <w:rPr>
      <w:sz w:val="24"/>
      <w:szCs w:val="24"/>
    </w:rPr>
  </w:style>
  <w:style w:type="paragraph" w:customStyle="1" w:styleId="04FACE83D1514B7684AF6262F1CB5E77">
    <w:name w:val="04FACE83D1514B7684AF6262F1CB5E77"/>
    <w:rsid w:val="00AC41BB"/>
    <w:pPr>
      <w:spacing w:line="278" w:lineRule="auto"/>
    </w:pPr>
    <w:rPr>
      <w:sz w:val="24"/>
      <w:szCs w:val="24"/>
    </w:rPr>
  </w:style>
  <w:style w:type="paragraph" w:customStyle="1" w:styleId="DDECE4F420C34BC69D9213390F44AD60">
    <w:name w:val="DDECE4F420C34BC69D9213390F44AD60"/>
    <w:rsid w:val="00AC41BB"/>
    <w:pPr>
      <w:spacing w:line="278" w:lineRule="auto"/>
    </w:pPr>
    <w:rPr>
      <w:sz w:val="24"/>
      <w:szCs w:val="24"/>
    </w:rPr>
  </w:style>
  <w:style w:type="paragraph" w:customStyle="1" w:styleId="F9C6479056F94967AFCE9088B26420BB">
    <w:name w:val="F9C6479056F94967AFCE9088B26420BB"/>
    <w:rsid w:val="00AC41BB"/>
    <w:pPr>
      <w:spacing w:line="278" w:lineRule="auto"/>
    </w:pPr>
    <w:rPr>
      <w:sz w:val="24"/>
      <w:szCs w:val="24"/>
    </w:rPr>
  </w:style>
  <w:style w:type="paragraph" w:customStyle="1" w:styleId="D78D324F55F147D1B94A261F2A623305">
    <w:name w:val="D78D324F55F147D1B94A261F2A623305"/>
    <w:rsid w:val="00AC41BB"/>
    <w:pPr>
      <w:spacing w:line="278" w:lineRule="auto"/>
    </w:pPr>
    <w:rPr>
      <w:sz w:val="24"/>
      <w:szCs w:val="24"/>
    </w:rPr>
  </w:style>
  <w:style w:type="paragraph" w:customStyle="1" w:styleId="DB7302DCF12D4804A8BA687DF6101899">
    <w:name w:val="DB7302DCF12D4804A8BA687DF6101899"/>
    <w:rsid w:val="00AC41BB"/>
    <w:pPr>
      <w:spacing w:line="278" w:lineRule="auto"/>
    </w:pPr>
    <w:rPr>
      <w:sz w:val="24"/>
      <w:szCs w:val="24"/>
    </w:rPr>
  </w:style>
  <w:style w:type="paragraph" w:customStyle="1" w:styleId="1793E3DF63D549A7BD330A21B4E392E7">
    <w:name w:val="1793E3DF63D549A7BD330A21B4E392E7"/>
    <w:rsid w:val="00AC41BB"/>
    <w:pPr>
      <w:spacing w:line="278" w:lineRule="auto"/>
    </w:pPr>
    <w:rPr>
      <w:sz w:val="24"/>
      <w:szCs w:val="24"/>
    </w:rPr>
  </w:style>
  <w:style w:type="paragraph" w:customStyle="1" w:styleId="73B0A158EC954ACCB641DDE5E4AD88D9">
    <w:name w:val="73B0A158EC954ACCB641DDE5E4AD88D9"/>
    <w:rsid w:val="00AC41BB"/>
    <w:pPr>
      <w:spacing w:line="278" w:lineRule="auto"/>
    </w:pPr>
    <w:rPr>
      <w:sz w:val="24"/>
      <w:szCs w:val="24"/>
    </w:rPr>
  </w:style>
  <w:style w:type="paragraph" w:customStyle="1" w:styleId="E260C26E87DC4AA4BB4E4D62C36F8E13">
    <w:name w:val="E260C26E87DC4AA4BB4E4D62C36F8E13"/>
    <w:rsid w:val="00AC41BB"/>
    <w:pPr>
      <w:spacing w:line="278" w:lineRule="auto"/>
    </w:pPr>
    <w:rPr>
      <w:sz w:val="24"/>
      <w:szCs w:val="24"/>
    </w:rPr>
  </w:style>
  <w:style w:type="paragraph" w:customStyle="1" w:styleId="15606E17AB984ECA88B142392D3625AA">
    <w:name w:val="15606E17AB984ECA88B142392D3625AA"/>
    <w:rsid w:val="00AC41BB"/>
    <w:pPr>
      <w:spacing w:line="278" w:lineRule="auto"/>
    </w:pPr>
    <w:rPr>
      <w:sz w:val="24"/>
      <w:szCs w:val="24"/>
    </w:rPr>
  </w:style>
  <w:style w:type="paragraph" w:customStyle="1" w:styleId="7CBFD1F423324E74BB0914D2515AAF59">
    <w:name w:val="7CBFD1F423324E74BB0914D2515AAF59"/>
    <w:rsid w:val="00AC41BB"/>
    <w:pPr>
      <w:spacing w:line="278" w:lineRule="auto"/>
    </w:pPr>
    <w:rPr>
      <w:sz w:val="24"/>
      <w:szCs w:val="24"/>
    </w:rPr>
  </w:style>
  <w:style w:type="paragraph" w:customStyle="1" w:styleId="2D69C42D4F184D0EB39FD9E2B59CEB4C">
    <w:name w:val="2D69C42D4F184D0EB39FD9E2B59CEB4C"/>
    <w:rsid w:val="00AC41BB"/>
    <w:pPr>
      <w:spacing w:line="278" w:lineRule="auto"/>
    </w:pPr>
    <w:rPr>
      <w:sz w:val="24"/>
      <w:szCs w:val="24"/>
    </w:rPr>
  </w:style>
  <w:style w:type="paragraph" w:customStyle="1" w:styleId="A154C2BF137A40A0BA387E5F14FFD0D8">
    <w:name w:val="A154C2BF137A40A0BA387E5F14FFD0D8"/>
    <w:rsid w:val="00AC41BB"/>
    <w:pPr>
      <w:spacing w:line="278" w:lineRule="auto"/>
    </w:pPr>
    <w:rPr>
      <w:sz w:val="24"/>
      <w:szCs w:val="24"/>
    </w:rPr>
  </w:style>
  <w:style w:type="paragraph" w:customStyle="1" w:styleId="AE492A93A2934A9E92149523BD4F50CC">
    <w:name w:val="AE492A93A2934A9E92149523BD4F50CC"/>
    <w:rsid w:val="00AC41BB"/>
    <w:pPr>
      <w:spacing w:line="278" w:lineRule="auto"/>
    </w:pPr>
    <w:rPr>
      <w:sz w:val="24"/>
      <w:szCs w:val="24"/>
    </w:rPr>
  </w:style>
  <w:style w:type="paragraph" w:customStyle="1" w:styleId="486E869B47884B0DB8CDAF1782E0BF03">
    <w:name w:val="486E869B47884B0DB8CDAF1782E0BF03"/>
    <w:rsid w:val="00AC41BB"/>
    <w:pPr>
      <w:spacing w:line="278" w:lineRule="auto"/>
    </w:pPr>
    <w:rPr>
      <w:sz w:val="24"/>
      <w:szCs w:val="24"/>
    </w:rPr>
  </w:style>
  <w:style w:type="paragraph" w:customStyle="1" w:styleId="01797B9FCDFA43C2A5CC97330F0E5EC6">
    <w:name w:val="01797B9FCDFA43C2A5CC97330F0E5EC6"/>
    <w:rsid w:val="00AC41BB"/>
    <w:pPr>
      <w:spacing w:line="278" w:lineRule="auto"/>
    </w:pPr>
    <w:rPr>
      <w:sz w:val="24"/>
      <w:szCs w:val="24"/>
    </w:rPr>
  </w:style>
  <w:style w:type="paragraph" w:customStyle="1" w:styleId="AFE79D2F031F46D0B760AFEF6D1720E0">
    <w:name w:val="AFE79D2F031F46D0B760AFEF6D1720E0"/>
    <w:rsid w:val="00AC41BB"/>
    <w:pPr>
      <w:spacing w:line="278" w:lineRule="auto"/>
    </w:pPr>
    <w:rPr>
      <w:sz w:val="24"/>
      <w:szCs w:val="24"/>
    </w:rPr>
  </w:style>
  <w:style w:type="paragraph" w:customStyle="1" w:styleId="73BAE753C0864067856F63C0AEECC51A">
    <w:name w:val="73BAE753C0864067856F63C0AEECC51A"/>
    <w:rsid w:val="00AC41BB"/>
    <w:pPr>
      <w:spacing w:line="278" w:lineRule="auto"/>
    </w:pPr>
    <w:rPr>
      <w:sz w:val="24"/>
      <w:szCs w:val="24"/>
    </w:rPr>
  </w:style>
  <w:style w:type="paragraph" w:customStyle="1" w:styleId="1A08BB4BF59242728C07E3F0E2DD5E67">
    <w:name w:val="1A08BB4BF59242728C07E3F0E2DD5E67"/>
    <w:rsid w:val="00AC41BB"/>
    <w:pPr>
      <w:spacing w:line="278" w:lineRule="auto"/>
    </w:pPr>
    <w:rPr>
      <w:sz w:val="24"/>
      <w:szCs w:val="24"/>
    </w:rPr>
  </w:style>
  <w:style w:type="paragraph" w:customStyle="1" w:styleId="2729A4DC4E594A66BEB918C1E57F0722">
    <w:name w:val="2729A4DC4E594A66BEB918C1E57F0722"/>
    <w:rsid w:val="00AC41BB"/>
    <w:pPr>
      <w:spacing w:line="278" w:lineRule="auto"/>
    </w:pPr>
    <w:rPr>
      <w:sz w:val="24"/>
      <w:szCs w:val="24"/>
    </w:rPr>
  </w:style>
  <w:style w:type="paragraph" w:customStyle="1" w:styleId="4771A248F7294AB3BD30E409846504C5">
    <w:name w:val="4771A248F7294AB3BD30E409846504C5"/>
    <w:rsid w:val="00AC41BB"/>
    <w:pPr>
      <w:spacing w:line="278" w:lineRule="auto"/>
    </w:pPr>
    <w:rPr>
      <w:sz w:val="24"/>
      <w:szCs w:val="24"/>
    </w:rPr>
  </w:style>
  <w:style w:type="paragraph" w:customStyle="1" w:styleId="E0AF23584D9B46BC9C4603631042F42B">
    <w:name w:val="E0AF23584D9B46BC9C4603631042F42B"/>
    <w:rsid w:val="00AC41BB"/>
    <w:pPr>
      <w:spacing w:line="278" w:lineRule="auto"/>
    </w:pPr>
    <w:rPr>
      <w:sz w:val="24"/>
      <w:szCs w:val="24"/>
    </w:rPr>
  </w:style>
  <w:style w:type="paragraph" w:customStyle="1" w:styleId="0C3827DB3A954236B9FF4E44B889C44C">
    <w:name w:val="0C3827DB3A954236B9FF4E44B889C44C"/>
    <w:rsid w:val="00AC41BB"/>
    <w:pPr>
      <w:spacing w:line="278" w:lineRule="auto"/>
    </w:pPr>
    <w:rPr>
      <w:sz w:val="24"/>
      <w:szCs w:val="24"/>
    </w:rPr>
  </w:style>
  <w:style w:type="paragraph" w:customStyle="1" w:styleId="A8077737FAA64C97B354734ECF6393B3">
    <w:name w:val="A8077737FAA64C97B354734ECF6393B3"/>
    <w:rsid w:val="00AC41BB"/>
    <w:pPr>
      <w:spacing w:line="278" w:lineRule="auto"/>
    </w:pPr>
    <w:rPr>
      <w:sz w:val="24"/>
      <w:szCs w:val="24"/>
    </w:rPr>
  </w:style>
  <w:style w:type="paragraph" w:customStyle="1" w:styleId="6AD60D2BDD3245F88383AA02AC3F0710">
    <w:name w:val="6AD60D2BDD3245F88383AA02AC3F0710"/>
    <w:rsid w:val="00AC41BB"/>
    <w:pPr>
      <w:spacing w:line="278" w:lineRule="auto"/>
    </w:pPr>
    <w:rPr>
      <w:sz w:val="24"/>
      <w:szCs w:val="24"/>
    </w:rPr>
  </w:style>
  <w:style w:type="paragraph" w:customStyle="1" w:styleId="2518AB1970D048B4B7482E014053C045">
    <w:name w:val="2518AB1970D048B4B7482E014053C045"/>
    <w:rsid w:val="00AC41BB"/>
    <w:pPr>
      <w:spacing w:line="278" w:lineRule="auto"/>
    </w:pPr>
    <w:rPr>
      <w:sz w:val="24"/>
      <w:szCs w:val="24"/>
    </w:rPr>
  </w:style>
  <w:style w:type="paragraph" w:customStyle="1" w:styleId="0DB5C43039EC45C7A31D2E19C3895CDD">
    <w:name w:val="0DB5C43039EC45C7A31D2E19C3895CDD"/>
    <w:rsid w:val="00AC41BB"/>
    <w:pPr>
      <w:spacing w:line="278" w:lineRule="auto"/>
    </w:pPr>
    <w:rPr>
      <w:sz w:val="24"/>
      <w:szCs w:val="24"/>
    </w:rPr>
  </w:style>
  <w:style w:type="paragraph" w:customStyle="1" w:styleId="FCE9340A325948D794486B3EB5B41FC7">
    <w:name w:val="FCE9340A325948D794486B3EB5B41FC7"/>
    <w:rsid w:val="00AC41BB"/>
    <w:pPr>
      <w:spacing w:line="278" w:lineRule="auto"/>
    </w:pPr>
    <w:rPr>
      <w:sz w:val="24"/>
      <w:szCs w:val="24"/>
    </w:rPr>
  </w:style>
  <w:style w:type="paragraph" w:customStyle="1" w:styleId="149713B5D565460B8212297A1DDDB462">
    <w:name w:val="149713B5D565460B8212297A1DDDB462"/>
    <w:rsid w:val="00AC41BB"/>
    <w:pPr>
      <w:spacing w:line="278" w:lineRule="auto"/>
    </w:pPr>
    <w:rPr>
      <w:sz w:val="24"/>
      <w:szCs w:val="24"/>
    </w:rPr>
  </w:style>
  <w:style w:type="paragraph" w:customStyle="1" w:styleId="1DB50DDDF94D41228AF272A825907271">
    <w:name w:val="1DB50DDDF94D41228AF272A825907271"/>
    <w:rsid w:val="00AC41BB"/>
    <w:pPr>
      <w:spacing w:line="278" w:lineRule="auto"/>
    </w:pPr>
    <w:rPr>
      <w:sz w:val="24"/>
      <w:szCs w:val="24"/>
    </w:rPr>
  </w:style>
  <w:style w:type="paragraph" w:customStyle="1" w:styleId="9D75A5A935844E0A835B80F3351B9F92">
    <w:name w:val="9D75A5A935844E0A835B80F3351B9F92"/>
    <w:rsid w:val="00AC41BB"/>
    <w:pPr>
      <w:spacing w:line="278" w:lineRule="auto"/>
    </w:pPr>
    <w:rPr>
      <w:sz w:val="24"/>
      <w:szCs w:val="24"/>
    </w:rPr>
  </w:style>
  <w:style w:type="paragraph" w:customStyle="1" w:styleId="07B22FBD830E41D8A6FD9F4D6BBCB32C">
    <w:name w:val="07B22FBD830E41D8A6FD9F4D6BBCB32C"/>
    <w:rsid w:val="00AC41BB"/>
    <w:pPr>
      <w:spacing w:line="278" w:lineRule="auto"/>
    </w:pPr>
    <w:rPr>
      <w:sz w:val="24"/>
      <w:szCs w:val="24"/>
    </w:rPr>
  </w:style>
  <w:style w:type="paragraph" w:customStyle="1" w:styleId="F94F7B61DCA348DFB210C701B743F967">
    <w:name w:val="F94F7B61DCA348DFB210C701B743F967"/>
    <w:rsid w:val="00AC41BB"/>
    <w:pPr>
      <w:spacing w:line="278" w:lineRule="auto"/>
    </w:pPr>
    <w:rPr>
      <w:sz w:val="24"/>
      <w:szCs w:val="24"/>
    </w:rPr>
  </w:style>
  <w:style w:type="paragraph" w:customStyle="1" w:styleId="DF4BF54AB3F94EEA923D205EC45E3C5B">
    <w:name w:val="DF4BF54AB3F94EEA923D205EC45E3C5B"/>
    <w:rsid w:val="00AC41BB"/>
    <w:pPr>
      <w:spacing w:line="278" w:lineRule="auto"/>
    </w:pPr>
    <w:rPr>
      <w:sz w:val="24"/>
      <w:szCs w:val="24"/>
    </w:rPr>
  </w:style>
  <w:style w:type="paragraph" w:customStyle="1" w:styleId="AB98545CCE694BE1A9054D1262ADA46F">
    <w:name w:val="AB98545CCE694BE1A9054D1262ADA46F"/>
    <w:rsid w:val="00AC41BB"/>
    <w:pPr>
      <w:spacing w:line="278" w:lineRule="auto"/>
    </w:pPr>
    <w:rPr>
      <w:sz w:val="24"/>
      <w:szCs w:val="24"/>
    </w:rPr>
  </w:style>
  <w:style w:type="paragraph" w:customStyle="1" w:styleId="00F97D0365044C63B2F49BC4CDE89D4F">
    <w:name w:val="00F97D0365044C63B2F49BC4CDE89D4F"/>
    <w:rsid w:val="00AC41BB"/>
    <w:pPr>
      <w:spacing w:line="278" w:lineRule="auto"/>
    </w:pPr>
    <w:rPr>
      <w:sz w:val="24"/>
      <w:szCs w:val="24"/>
    </w:rPr>
  </w:style>
  <w:style w:type="paragraph" w:customStyle="1" w:styleId="54C12CBB860C4D3E92584B63C2C4D015">
    <w:name w:val="54C12CBB860C4D3E92584B63C2C4D015"/>
    <w:rsid w:val="00AC41BB"/>
    <w:pPr>
      <w:spacing w:line="278" w:lineRule="auto"/>
    </w:pPr>
    <w:rPr>
      <w:sz w:val="24"/>
      <w:szCs w:val="24"/>
    </w:rPr>
  </w:style>
  <w:style w:type="paragraph" w:customStyle="1" w:styleId="15FBD2CF8A514CD7959A837E29D3F477">
    <w:name w:val="15FBD2CF8A514CD7959A837E29D3F477"/>
    <w:rsid w:val="00AC41BB"/>
    <w:pPr>
      <w:spacing w:line="278" w:lineRule="auto"/>
    </w:pPr>
    <w:rPr>
      <w:sz w:val="24"/>
      <w:szCs w:val="24"/>
    </w:rPr>
  </w:style>
  <w:style w:type="paragraph" w:customStyle="1" w:styleId="79E13AEBF34440B68F75D147CCB5F127">
    <w:name w:val="79E13AEBF34440B68F75D147CCB5F127"/>
    <w:rsid w:val="00AC41BB"/>
    <w:pPr>
      <w:spacing w:line="278" w:lineRule="auto"/>
    </w:pPr>
    <w:rPr>
      <w:sz w:val="24"/>
      <w:szCs w:val="24"/>
    </w:rPr>
  </w:style>
  <w:style w:type="paragraph" w:customStyle="1" w:styleId="7EC0FEEA197B404B975738AAE6C7CA5A">
    <w:name w:val="7EC0FEEA197B404B975738AAE6C7CA5A"/>
    <w:rsid w:val="00AC41BB"/>
    <w:pPr>
      <w:spacing w:line="278" w:lineRule="auto"/>
    </w:pPr>
    <w:rPr>
      <w:sz w:val="24"/>
      <w:szCs w:val="24"/>
    </w:rPr>
  </w:style>
  <w:style w:type="paragraph" w:customStyle="1" w:styleId="BA127190DEBE40DBAE171ABAA5451F28">
    <w:name w:val="BA127190DEBE40DBAE171ABAA5451F28"/>
    <w:rsid w:val="00AC41BB"/>
    <w:pPr>
      <w:spacing w:line="278" w:lineRule="auto"/>
    </w:pPr>
    <w:rPr>
      <w:sz w:val="24"/>
      <w:szCs w:val="24"/>
    </w:rPr>
  </w:style>
  <w:style w:type="paragraph" w:customStyle="1" w:styleId="83AF9303A2FB46BAA0A3755F5A1D3AD6">
    <w:name w:val="83AF9303A2FB46BAA0A3755F5A1D3AD6"/>
    <w:rsid w:val="00AC41BB"/>
    <w:pPr>
      <w:spacing w:line="278" w:lineRule="auto"/>
    </w:pPr>
    <w:rPr>
      <w:sz w:val="24"/>
      <w:szCs w:val="24"/>
    </w:rPr>
  </w:style>
  <w:style w:type="paragraph" w:customStyle="1" w:styleId="8DBC784A737C4938A1455AD1AD456D79">
    <w:name w:val="8DBC784A737C4938A1455AD1AD456D79"/>
    <w:rsid w:val="00AC41BB"/>
    <w:pPr>
      <w:spacing w:line="278" w:lineRule="auto"/>
    </w:pPr>
    <w:rPr>
      <w:sz w:val="24"/>
      <w:szCs w:val="24"/>
    </w:rPr>
  </w:style>
  <w:style w:type="paragraph" w:customStyle="1" w:styleId="E60B76AA68664EF2B2402C1B83665789">
    <w:name w:val="E60B76AA68664EF2B2402C1B83665789"/>
    <w:rsid w:val="00AC41BB"/>
    <w:pPr>
      <w:spacing w:line="278" w:lineRule="auto"/>
    </w:pPr>
    <w:rPr>
      <w:sz w:val="24"/>
      <w:szCs w:val="24"/>
    </w:rPr>
  </w:style>
  <w:style w:type="paragraph" w:customStyle="1" w:styleId="09BA10EDAAEA4F98B59E35205B3F0B1B">
    <w:name w:val="09BA10EDAAEA4F98B59E35205B3F0B1B"/>
    <w:rsid w:val="00AC41BB"/>
    <w:pPr>
      <w:spacing w:line="278" w:lineRule="auto"/>
    </w:pPr>
    <w:rPr>
      <w:sz w:val="24"/>
      <w:szCs w:val="24"/>
    </w:rPr>
  </w:style>
  <w:style w:type="paragraph" w:customStyle="1" w:styleId="A6876EC54CB54962A92F4A013F7AE278">
    <w:name w:val="A6876EC54CB54962A92F4A013F7AE278"/>
    <w:rsid w:val="00AC41BB"/>
    <w:pPr>
      <w:spacing w:line="278" w:lineRule="auto"/>
    </w:pPr>
    <w:rPr>
      <w:sz w:val="24"/>
      <w:szCs w:val="24"/>
    </w:rPr>
  </w:style>
  <w:style w:type="paragraph" w:customStyle="1" w:styleId="D6D0634394D349C1966FC732650CF6E4">
    <w:name w:val="D6D0634394D349C1966FC732650CF6E4"/>
    <w:rsid w:val="00AC41BB"/>
    <w:pPr>
      <w:spacing w:line="278" w:lineRule="auto"/>
    </w:pPr>
    <w:rPr>
      <w:sz w:val="24"/>
      <w:szCs w:val="24"/>
    </w:rPr>
  </w:style>
  <w:style w:type="paragraph" w:customStyle="1" w:styleId="E178D1E3483F4FEDB0C7BF017A430B45">
    <w:name w:val="E178D1E3483F4FEDB0C7BF017A430B45"/>
    <w:rsid w:val="00AC41BB"/>
    <w:pPr>
      <w:spacing w:line="278" w:lineRule="auto"/>
    </w:pPr>
    <w:rPr>
      <w:sz w:val="24"/>
      <w:szCs w:val="24"/>
    </w:rPr>
  </w:style>
  <w:style w:type="paragraph" w:customStyle="1" w:styleId="DE009B46868E4C7BAFC11F5374C894FB">
    <w:name w:val="DE009B46868E4C7BAFC11F5374C894FB"/>
    <w:rsid w:val="00AC41BB"/>
    <w:pPr>
      <w:spacing w:line="278" w:lineRule="auto"/>
    </w:pPr>
    <w:rPr>
      <w:sz w:val="24"/>
      <w:szCs w:val="24"/>
    </w:rPr>
  </w:style>
  <w:style w:type="paragraph" w:customStyle="1" w:styleId="591BF576E263455FADA5BDE590546E8E">
    <w:name w:val="591BF576E263455FADA5BDE590546E8E"/>
    <w:rsid w:val="00AC41BB"/>
    <w:pPr>
      <w:spacing w:line="278" w:lineRule="auto"/>
    </w:pPr>
    <w:rPr>
      <w:sz w:val="24"/>
      <w:szCs w:val="24"/>
    </w:rPr>
  </w:style>
  <w:style w:type="paragraph" w:customStyle="1" w:styleId="E4997A2037BF4C019B56D69ABFE9E9AC">
    <w:name w:val="E4997A2037BF4C019B56D69ABFE9E9AC"/>
    <w:rsid w:val="00AC41BB"/>
    <w:pPr>
      <w:spacing w:line="278" w:lineRule="auto"/>
    </w:pPr>
    <w:rPr>
      <w:sz w:val="24"/>
      <w:szCs w:val="24"/>
    </w:rPr>
  </w:style>
  <w:style w:type="paragraph" w:customStyle="1" w:styleId="1AD270349A6B4C0A87260B4274B6FE3B">
    <w:name w:val="1AD270349A6B4C0A87260B4274B6FE3B"/>
    <w:rsid w:val="00AC41BB"/>
    <w:pPr>
      <w:spacing w:line="278" w:lineRule="auto"/>
    </w:pPr>
    <w:rPr>
      <w:sz w:val="24"/>
      <w:szCs w:val="24"/>
    </w:rPr>
  </w:style>
  <w:style w:type="paragraph" w:customStyle="1" w:styleId="D292CF46DA2C4A33AE6B4B07F4DF37B1">
    <w:name w:val="D292CF46DA2C4A33AE6B4B07F4DF37B1"/>
    <w:rsid w:val="00AC41BB"/>
    <w:pPr>
      <w:spacing w:line="278" w:lineRule="auto"/>
    </w:pPr>
    <w:rPr>
      <w:sz w:val="24"/>
      <w:szCs w:val="24"/>
    </w:rPr>
  </w:style>
  <w:style w:type="paragraph" w:customStyle="1" w:styleId="F003A1A208E24FCDBD471A70D7B9FCD9">
    <w:name w:val="F003A1A208E24FCDBD471A70D7B9FCD9"/>
    <w:rsid w:val="00AC41BB"/>
    <w:pPr>
      <w:spacing w:line="278" w:lineRule="auto"/>
    </w:pPr>
    <w:rPr>
      <w:sz w:val="24"/>
      <w:szCs w:val="24"/>
    </w:rPr>
  </w:style>
  <w:style w:type="paragraph" w:customStyle="1" w:styleId="A13675CC07964DEAA71450B31890C4F6">
    <w:name w:val="A13675CC07964DEAA71450B31890C4F6"/>
    <w:rsid w:val="00AC41BB"/>
    <w:pPr>
      <w:spacing w:line="278" w:lineRule="auto"/>
    </w:pPr>
    <w:rPr>
      <w:sz w:val="24"/>
      <w:szCs w:val="24"/>
    </w:rPr>
  </w:style>
  <w:style w:type="paragraph" w:customStyle="1" w:styleId="4157C86DE8D545E985508643EADA663E">
    <w:name w:val="4157C86DE8D545E985508643EADA663E"/>
    <w:rsid w:val="00AC41BB"/>
    <w:pPr>
      <w:spacing w:line="278" w:lineRule="auto"/>
    </w:pPr>
    <w:rPr>
      <w:sz w:val="24"/>
      <w:szCs w:val="24"/>
    </w:rPr>
  </w:style>
  <w:style w:type="paragraph" w:customStyle="1" w:styleId="B10F14C4D7EC4C939F5A01639DEFEBD1">
    <w:name w:val="B10F14C4D7EC4C939F5A01639DEFEBD1"/>
    <w:rsid w:val="00AC41BB"/>
    <w:pPr>
      <w:spacing w:line="278" w:lineRule="auto"/>
    </w:pPr>
    <w:rPr>
      <w:sz w:val="24"/>
      <w:szCs w:val="24"/>
    </w:rPr>
  </w:style>
  <w:style w:type="paragraph" w:customStyle="1" w:styleId="ABC270C1EC954FE596304EF29B052901">
    <w:name w:val="ABC270C1EC954FE596304EF29B052901"/>
    <w:rsid w:val="00AC41BB"/>
    <w:pPr>
      <w:spacing w:line="278" w:lineRule="auto"/>
    </w:pPr>
    <w:rPr>
      <w:sz w:val="24"/>
      <w:szCs w:val="24"/>
    </w:rPr>
  </w:style>
  <w:style w:type="paragraph" w:customStyle="1" w:styleId="06D77A843B324DEEB81C6E3FA0C51BB2">
    <w:name w:val="06D77A843B324DEEB81C6E3FA0C51BB2"/>
    <w:rsid w:val="00AC41BB"/>
    <w:pPr>
      <w:spacing w:line="278" w:lineRule="auto"/>
    </w:pPr>
    <w:rPr>
      <w:sz w:val="24"/>
      <w:szCs w:val="24"/>
    </w:rPr>
  </w:style>
  <w:style w:type="paragraph" w:customStyle="1" w:styleId="03842D871EF944D4991993913D308EAC">
    <w:name w:val="03842D871EF944D4991993913D308EAC"/>
    <w:rsid w:val="00AC41BB"/>
    <w:pPr>
      <w:spacing w:line="278" w:lineRule="auto"/>
    </w:pPr>
    <w:rPr>
      <w:sz w:val="24"/>
      <w:szCs w:val="24"/>
    </w:rPr>
  </w:style>
  <w:style w:type="paragraph" w:customStyle="1" w:styleId="7B03C25D7F3E453982CF861606D49896">
    <w:name w:val="7B03C25D7F3E453982CF861606D49896"/>
    <w:rsid w:val="00AC41BB"/>
    <w:pPr>
      <w:spacing w:line="278" w:lineRule="auto"/>
    </w:pPr>
    <w:rPr>
      <w:sz w:val="24"/>
      <w:szCs w:val="24"/>
    </w:rPr>
  </w:style>
  <w:style w:type="paragraph" w:customStyle="1" w:styleId="7353E348D4B14F399E7A538D265BD585">
    <w:name w:val="7353E348D4B14F399E7A538D265BD585"/>
    <w:rsid w:val="00AC41BB"/>
    <w:pPr>
      <w:spacing w:line="278" w:lineRule="auto"/>
    </w:pPr>
    <w:rPr>
      <w:sz w:val="24"/>
      <w:szCs w:val="24"/>
    </w:rPr>
  </w:style>
  <w:style w:type="paragraph" w:customStyle="1" w:styleId="776EF878D84048D5A113BAFE2766D683">
    <w:name w:val="776EF878D84048D5A113BAFE2766D683"/>
    <w:rsid w:val="00AC41BB"/>
    <w:pPr>
      <w:spacing w:line="278" w:lineRule="auto"/>
    </w:pPr>
    <w:rPr>
      <w:sz w:val="24"/>
      <w:szCs w:val="24"/>
    </w:rPr>
  </w:style>
  <w:style w:type="paragraph" w:customStyle="1" w:styleId="4F02658FC3654C85A680AF088D279057">
    <w:name w:val="4F02658FC3654C85A680AF088D279057"/>
    <w:rsid w:val="00AC41BB"/>
    <w:pPr>
      <w:spacing w:line="278" w:lineRule="auto"/>
    </w:pPr>
    <w:rPr>
      <w:sz w:val="24"/>
      <w:szCs w:val="24"/>
    </w:rPr>
  </w:style>
  <w:style w:type="paragraph" w:customStyle="1" w:styleId="F806D5E14591495F9C7FE067FC8A74ED">
    <w:name w:val="F806D5E14591495F9C7FE067FC8A74ED"/>
    <w:rsid w:val="00AC41BB"/>
    <w:pPr>
      <w:spacing w:line="278" w:lineRule="auto"/>
    </w:pPr>
    <w:rPr>
      <w:sz w:val="24"/>
      <w:szCs w:val="24"/>
    </w:rPr>
  </w:style>
  <w:style w:type="paragraph" w:customStyle="1" w:styleId="ED8660F0984243289A16B6CFD88E8C47">
    <w:name w:val="ED8660F0984243289A16B6CFD88E8C47"/>
    <w:rsid w:val="00AC41BB"/>
    <w:pPr>
      <w:spacing w:line="278" w:lineRule="auto"/>
    </w:pPr>
    <w:rPr>
      <w:sz w:val="24"/>
      <w:szCs w:val="24"/>
    </w:rPr>
  </w:style>
  <w:style w:type="paragraph" w:customStyle="1" w:styleId="1D0D503629E04F7895814BB78DA70947">
    <w:name w:val="1D0D503629E04F7895814BB78DA70947"/>
    <w:rsid w:val="00AC41BB"/>
    <w:pPr>
      <w:spacing w:line="278" w:lineRule="auto"/>
    </w:pPr>
    <w:rPr>
      <w:sz w:val="24"/>
      <w:szCs w:val="24"/>
    </w:rPr>
  </w:style>
  <w:style w:type="paragraph" w:customStyle="1" w:styleId="68B26AC88E3C47E3BA4D8F0CD4F62528">
    <w:name w:val="68B26AC88E3C47E3BA4D8F0CD4F62528"/>
    <w:rsid w:val="00AC41BB"/>
    <w:pPr>
      <w:spacing w:line="278" w:lineRule="auto"/>
    </w:pPr>
    <w:rPr>
      <w:sz w:val="24"/>
      <w:szCs w:val="24"/>
    </w:rPr>
  </w:style>
  <w:style w:type="paragraph" w:customStyle="1" w:styleId="F4894CAC56984AB29E2738EB819E2158">
    <w:name w:val="F4894CAC56984AB29E2738EB819E2158"/>
    <w:rsid w:val="00AC41BB"/>
    <w:pPr>
      <w:spacing w:line="278" w:lineRule="auto"/>
    </w:pPr>
    <w:rPr>
      <w:sz w:val="24"/>
      <w:szCs w:val="24"/>
    </w:rPr>
  </w:style>
  <w:style w:type="paragraph" w:customStyle="1" w:styleId="307B805B5D0E4834AE984B6B919D53F3">
    <w:name w:val="307B805B5D0E4834AE984B6B919D53F3"/>
    <w:rsid w:val="00AC41BB"/>
    <w:pPr>
      <w:spacing w:line="278" w:lineRule="auto"/>
    </w:pPr>
    <w:rPr>
      <w:sz w:val="24"/>
      <w:szCs w:val="24"/>
    </w:rPr>
  </w:style>
  <w:style w:type="paragraph" w:customStyle="1" w:styleId="A3F6C48E534F4C4294757FEC994FCE48">
    <w:name w:val="A3F6C48E534F4C4294757FEC994FCE48"/>
    <w:rsid w:val="00AC41BB"/>
    <w:pPr>
      <w:spacing w:line="278" w:lineRule="auto"/>
    </w:pPr>
    <w:rPr>
      <w:sz w:val="24"/>
      <w:szCs w:val="24"/>
    </w:rPr>
  </w:style>
  <w:style w:type="paragraph" w:customStyle="1" w:styleId="97C636EBD6CF4DCFA06ED98D890B96B5">
    <w:name w:val="97C636EBD6CF4DCFA06ED98D890B96B5"/>
    <w:rsid w:val="00AC41BB"/>
    <w:pPr>
      <w:spacing w:line="278" w:lineRule="auto"/>
    </w:pPr>
    <w:rPr>
      <w:sz w:val="24"/>
      <w:szCs w:val="24"/>
    </w:rPr>
  </w:style>
  <w:style w:type="paragraph" w:customStyle="1" w:styleId="48FB63B460964307A75DFF3B0881A6F3">
    <w:name w:val="48FB63B460964307A75DFF3B0881A6F3"/>
    <w:rsid w:val="00AC41BB"/>
    <w:pPr>
      <w:spacing w:line="278" w:lineRule="auto"/>
    </w:pPr>
    <w:rPr>
      <w:sz w:val="24"/>
      <w:szCs w:val="24"/>
    </w:rPr>
  </w:style>
  <w:style w:type="paragraph" w:customStyle="1" w:styleId="DB0A88B1457D44FCBF4769E5EF80D6D7">
    <w:name w:val="DB0A88B1457D44FCBF4769E5EF80D6D7"/>
    <w:rsid w:val="00AC41BB"/>
    <w:pPr>
      <w:spacing w:line="278" w:lineRule="auto"/>
    </w:pPr>
    <w:rPr>
      <w:sz w:val="24"/>
      <w:szCs w:val="24"/>
    </w:rPr>
  </w:style>
  <w:style w:type="paragraph" w:customStyle="1" w:styleId="2901F87F4AFA4229B735C6F8B2FA215E">
    <w:name w:val="2901F87F4AFA4229B735C6F8B2FA215E"/>
    <w:rsid w:val="00AC41BB"/>
    <w:pPr>
      <w:spacing w:line="278" w:lineRule="auto"/>
    </w:pPr>
    <w:rPr>
      <w:sz w:val="24"/>
      <w:szCs w:val="24"/>
    </w:rPr>
  </w:style>
  <w:style w:type="paragraph" w:customStyle="1" w:styleId="AFE4E8D975E2455DBED8B4A10BBFA0E6">
    <w:name w:val="AFE4E8D975E2455DBED8B4A10BBFA0E6"/>
    <w:rsid w:val="00AC41BB"/>
    <w:pPr>
      <w:spacing w:line="278" w:lineRule="auto"/>
    </w:pPr>
    <w:rPr>
      <w:sz w:val="24"/>
      <w:szCs w:val="24"/>
    </w:rPr>
  </w:style>
  <w:style w:type="paragraph" w:customStyle="1" w:styleId="E147C198FEFF45B6B81B0DED9402C26D">
    <w:name w:val="E147C198FEFF45B6B81B0DED9402C26D"/>
    <w:rsid w:val="00AC41BB"/>
    <w:pPr>
      <w:spacing w:line="278" w:lineRule="auto"/>
    </w:pPr>
    <w:rPr>
      <w:sz w:val="24"/>
      <w:szCs w:val="24"/>
    </w:rPr>
  </w:style>
  <w:style w:type="paragraph" w:customStyle="1" w:styleId="9B8B89E78422459CB24564B2711F510E">
    <w:name w:val="9B8B89E78422459CB24564B2711F510E"/>
    <w:rsid w:val="00AC41BB"/>
    <w:pPr>
      <w:spacing w:line="278" w:lineRule="auto"/>
    </w:pPr>
    <w:rPr>
      <w:sz w:val="24"/>
      <w:szCs w:val="24"/>
    </w:rPr>
  </w:style>
  <w:style w:type="paragraph" w:customStyle="1" w:styleId="C56086BCD30B4DBBAAAA9CA49673BFF0">
    <w:name w:val="C56086BCD30B4DBBAAAA9CA49673BFF0"/>
    <w:rsid w:val="00AC41BB"/>
    <w:pPr>
      <w:spacing w:line="278" w:lineRule="auto"/>
    </w:pPr>
    <w:rPr>
      <w:sz w:val="24"/>
      <w:szCs w:val="24"/>
    </w:rPr>
  </w:style>
  <w:style w:type="paragraph" w:customStyle="1" w:styleId="918EFB2453CC4D40A33AF104EF789716">
    <w:name w:val="918EFB2453CC4D40A33AF104EF789716"/>
    <w:rsid w:val="00AC41BB"/>
    <w:pPr>
      <w:spacing w:line="278" w:lineRule="auto"/>
    </w:pPr>
    <w:rPr>
      <w:sz w:val="24"/>
      <w:szCs w:val="24"/>
    </w:rPr>
  </w:style>
  <w:style w:type="paragraph" w:customStyle="1" w:styleId="2B2A1CB775094937A3ECF5B63E7FF987">
    <w:name w:val="2B2A1CB775094937A3ECF5B63E7FF987"/>
    <w:rsid w:val="00AC41BB"/>
    <w:pPr>
      <w:spacing w:line="278" w:lineRule="auto"/>
    </w:pPr>
    <w:rPr>
      <w:sz w:val="24"/>
      <w:szCs w:val="24"/>
    </w:rPr>
  </w:style>
  <w:style w:type="paragraph" w:customStyle="1" w:styleId="81610E2012704F1580D14255B4DE0074">
    <w:name w:val="81610E2012704F1580D14255B4DE0074"/>
    <w:rsid w:val="00AC41BB"/>
    <w:pPr>
      <w:spacing w:line="278" w:lineRule="auto"/>
    </w:pPr>
    <w:rPr>
      <w:sz w:val="24"/>
      <w:szCs w:val="24"/>
    </w:rPr>
  </w:style>
  <w:style w:type="paragraph" w:customStyle="1" w:styleId="E138A96FFCB94D639BA90EC9D08F989D">
    <w:name w:val="E138A96FFCB94D639BA90EC9D08F989D"/>
    <w:rsid w:val="00AC41BB"/>
    <w:pPr>
      <w:spacing w:line="278" w:lineRule="auto"/>
    </w:pPr>
    <w:rPr>
      <w:sz w:val="24"/>
      <w:szCs w:val="24"/>
    </w:rPr>
  </w:style>
  <w:style w:type="paragraph" w:customStyle="1" w:styleId="D84915759947405CBE6526786664F3A2">
    <w:name w:val="D84915759947405CBE6526786664F3A2"/>
    <w:rsid w:val="00AC41BB"/>
    <w:pPr>
      <w:spacing w:line="278" w:lineRule="auto"/>
    </w:pPr>
    <w:rPr>
      <w:sz w:val="24"/>
      <w:szCs w:val="24"/>
    </w:rPr>
  </w:style>
  <w:style w:type="paragraph" w:customStyle="1" w:styleId="70AD016AF6CD47DF8915372A87E6A8E3">
    <w:name w:val="70AD016AF6CD47DF8915372A87E6A8E3"/>
    <w:rsid w:val="00AC41BB"/>
    <w:pPr>
      <w:spacing w:line="278" w:lineRule="auto"/>
    </w:pPr>
    <w:rPr>
      <w:sz w:val="24"/>
      <w:szCs w:val="24"/>
    </w:rPr>
  </w:style>
  <w:style w:type="paragraph" w:customStyle="1" w:styleId="3CFF79946EF74428AA30670B17661DDB">
    <w:name w:val="3CFF79946EF74428AA30670B17661DDB"/>
    <w:rsid w:val="00AC41BB"/>
    <w:pPr>
      <w:spacing w:line="278" w:lineRule="auto"/>
    </w:pPr>
    <w:rPr>
      <w:sz w:val="24"/>
      <w:szCs w:val="24"/>
    </w:rPr>
  </w:style>
  <w:style w:type="paragraph" w:customStyle="1" w:styleId="700BE54317914D49BC993BA2FDC1C6E8">
    <w:name w:val="700BE54317914D49BC993BA2FDC1C6E8"/>
    <w:rsid w:val="00AC41BB"/>
    <w:pPr>
      <w:spacing w:line="278" w:lineRule="auto"/>
    </w:pPr>
    <w:rPr>
      <w:sz w:val="24"/>
      <w:szCs w:val="24"/>
    </w:rPr>
  </w:style>
  <w:style w:type="paragraph" w:customStyle="1" w:styleId="510685E8D790453580D8E87AB107F5AD">
    <w:name w:val="510685E8D790453580D8E87AB107F5AD"/>
    <w:rsid w:val="00AC41BB"/>
    <w:pPr>
      <w:spacing w:line="278" w:lineRule="auto"/>
    </w:pPr>
    <w:rPr>
      <w:sz w:val="24"/>
      <w:szCs w:val="24"/>
    </w:rPr>
  </w:style>
  <w:style w:type="paragraph" w:customStyle="1" w:styleId="729EB7FBC40442FDA1EC76F5E9461D05">
    <w:name w:val="729EB7FBC40442FDA1EC76F5E9461D05"/>
    <w:rsid w:val="00AC41BB"/>
    <w:pPr>
      <w:spacing w:line="278" w:lineRule="auto"/>
    </w:pPr>
    <w:rPr>
      <w:sz w:val="24"/>
      <w:szCs w:val="24"/>
    </w:rPr>
  </w:style>
  <w:style w:type="paragraph" w:customStyle="1" w:styleId="3C069C9A801C4C558BC07A7275BB9A50">
    <w:name w:val="3C069C9A801C4C558BC07A7275BB9A50"/>
    <w:rsid w:val="00AC41BB"/>
    <w:pPr>
      <w:spacing w:line="278" w:lineRule="auto"/>
    </w:pPr>
    <w:rPr>
      <w:sz w:val="24"/>
      <w:szCs w:val="24"/>
    </w:rPr>
  </w:style>
  <w:style w:type="paragraph" w:customStyle="1" w:styleId="01683A93CD0A42498E812B0D5FD9A21B">
    <w:name w:val="01683A93CD0A42498E812B0D5FD9A21B"/>
    <w:rsid w:val="00AC41BB"/>
    <w:pPr>
      <w:spacing w:line="278" w:lineRule="auto"/>
    </w:pPr>
    <w:rPr>
      <w:sz w:val="24"/>
      <w:szCs w:val="24"/>
    </w:rPr>
  </w:style>
  <w:style w:type="paragraph" w:customStyle="1" w:styleId="5A27BAC1166F45628EDC45A021738E1D">
    <w:name w:val="5A27BAC1166F45628EDC45A021738E1D"/>
    <w:rsid w:val="00AC41BB"/>
    <w:pPr>
      <w:spacing w:line="278" w:lineRule="auto"/>
    </w:pPr>
    <w:rPr>
      <w:sz w:val="24"/>
      <w:szCs w:val="24"/>
    </w:rPr>
  </w:style>
  <w:style w:type="paragraph" w:customStyle="1" w:styleId="9EB22C4EDE124A20B018B6C38157272F">
    <w:name w:val="9EB22C4EDE124A20B018B6C38157272F"/>
    <w:rsid w:val="00AC41BB"/>
    <w:pPr>
      <w:spacing w:line="278" w:lineRule="auto"/>
    </w:pPr>
    <w:rPr>
      <w:sz w:val="24"/>
      <w:szCs w:val="24"/>
    </w:rPr>
  </w:style>
  <w:style w:type="paragraph" w:customStyle="1" w:styleId="3A63D6101644434890E4219FC76574F4">
    <w:name w:val="3A63D6101644434890E4219FC76574F4"/>
    <w:rsid w:val="00AC41BB"/>
    <w:pPr>
      <w:spacing w:line="278" w:lineRule="auto"/>
    </w:pPr>
    <w:rPr>
      <w:sz w:val="24"/>
      <w:szCs w:val="24"/>
    </w:rPr>
  </w:style>
  <w:style w:type="paragraph" w:customStyle="1" w:styleId="CD3D723CBDA24B7FBE17D4620B993832">
    <w:name w:val="CD3D723CBDA24B7FBE17D4620B993832"/>
    <w:rsid w:val="00AC41BB"/>
    <w:pPr>
      <w:spacing w:line="278" w:lineRule="auto"/>
    </w:pPr>
    <w:rPr>
      <w:sz w:val="24"/>
      <w:szCs w:val="24"/>
    </w:rPr>
  </w:style>
  <w:style w:type="paragraph" w:customStyle="1" w:styleId="4E071F58B2AF46D1B1AEB96057C7F1F2">
    <w:name w:val="4E071F58B2AF46D1B1AEB96057C7F1F2"/>
    <w:rsid w:val="00AC41BB"/>
    <w:pPr>
      <w:spacing w:line="278" w:lineRule="auto"/>
    </w:pPr>
    <w:rPr>
      <w:sz w:val="24"/>
      <w:szCs w:val="24"/>
    </w:rPr>
  </w:style>
  <w:style w:type="paragraph" w:customStyle="1" w:styleId="19614C46A12E4B508038ECD117D6638F">
    <w:name w:val="19614C46A12E4B508038ECD117D6638F"/>
    <w:rsid w:val="00AC41BB"/>
    <w:pPr>
      <w:spacing w:line="278" w:lineRule="auto"/>
    </w:pPr>
    <w:rPr>
      <w:sz w:val="24"/>
      <w:szCs w:val="24"/>
    </w:rPr>
  </w:style>
  <w:style w:type="paragraph" w:customStyle="1" w:styleId="A995CE14819940A39FE291CCA63267FD">
    <w:name w:val="A995CE14819940A39FE291CCA63267FD"/>
    <w:rsid w:val="00AC41BB"/>
    <w:pPr>
      <w:spacing w:line="278" w:lineRule="auto"/>
    </w:pPr>
    <w:rPr>
      <w:sz w:val="24"/>
      <w:szCs w:val="24"/>
    </w:rPr>
  </w:style>
  <w:style w:type="paragraph" w:customStyle="1" w:styleId="EA0FE940370F42A6BC8B7AD174DF6D7D">
    <w:name w:val="EA0FE940370F42A6BC8B7AD174DF6D7D"/>
    <w:rsid w:val="00AC41BB"/>
    <w:pPr>
      <w:spacing w:line="278" w:lineRule="auto"/>
    </w:pPr>
    <w:rPr>
      <w:sz w:val="24"/>
      <w:szCs w:val="24"/>
    </w:rPr>
  </w:style>
  <w:style w:type="paragraph" w:customStyle="1" w:styleId="6BE149DD662949E19B3C9AD50FC8DCB7">
    <w:name w:val="6BE149DD662949E19B3C9AD50FC8DCB7"/>
    <w:rsid w:val="00AC41BB"/>
    <w:pPr>
      <w:spacing w:line="278" w:lineRule="auto"/>
    </w:pPr>
    <w:rPr>
      <w:sz w:val="24"/>
      <w:szCs w:val="24"/>
    </w:rPr>
  </w:style>
  <w:style w:type="paragraph" w:customStyle="1" w:styleId="1AC4EFD01423436CBB32E34EAD8F6C70">
    <w:name w:val="1AC4EFD01423436CBB32E34EAD8F6C70"/>
    <w:rsid w:val="00AC41BB"/>
    <w:pPr>
      <w:spacing w:line="278" w:lineRule="auto"/>
    </w:pPr>
    <w:rPr>
      <w:sz w:val="24"/>
      <w:szCs w:val="24"/>
    </w:rPr>
  </w:style>
  <w:style w:type="paragraph" w:customStyle="1" w:styleId="7198D123D3B844FD830519D6E565D43A">
    <w:name w:val="7198D123D3B844FD830519D6E565D43A"/>
    <w:rsid w:val="00AC41BB"/>
    <w:pPr>
      <w:spacing w:line="278" w:lineRule="auto"/>
    </w:pPr>
    <w:rPr>
      <w:sz w:val="24"/>
      <w:szCs w:val="24"/>
    </w:rPr>
  </w:style>
  <w:style w:type="paragraph" w:customStyle="1" w:styleId="3BB372AF664C455492C74632F0015BB8">
    <w:name w:val="3BB372AF664C455492C74632F0015BB8"/>
    <w:rsid w:val="00AC41BB"/>
    <w:pPr>
      <w:spacing w:line="278" w:lineRule="auto"/>
    </w:pPr>
    <w:rPr>
      <w:sz w:val="24"/>
      <w:szCs w:val="24"/>
    </w:rPr>
  </w:style>
  <w:style w:type="paragraph" w:customStyle="1" w:styleId="6659F3DA354B486882541E0995519AEB">
    <w:name w:val="6659F3DA354B486882541E0995519AEB"/>
    <w:rsid w:val="00AC41BB"/>
    <w:pPr>
      <w:spacing w:line="278" w:lineRule="auto"/>
    </w:pPr>
    <w:rPr>
      <w:sz w:val="24"/>
      <w:szCs w:val="24"/>
    </w:rPr>
  </w:style>
  <w:style w:type="paragraph" w:customStyle="1" w:styleId="444EABF4F9454E5E8A598F56CCEA1D89">
    <w:name w:val="444EABF4F9454E5E8A598F56CCEA1D89"/>
    <w:rsid w:val="00AC41BB"/>
    <w:pPr>
      <w:spacing w:line="278" w:lineRule="auto"/>
    </w:pPr>
    <w:rPr>
      <w:sz w:val="24"/>
      <w:szCs w:val="24"/>
    </w:rPr>
  </w:style>
  <w:style w:type="paragraph" w:customStyle="1" w:styleId="E0CAC002C4EE4D5284B3EF534F52BD50">
    <w:name w:val="E0CAC002C4EE4D5284B3EF534F52BD50"/>
    <w:rsid w:val="00AC41BB"/>
    <w:pPr>
      <w:spacing w:line="278" w:lineRule="auto"/>
    </w:pPr>
    <w:rPr>
      <w:sz w:val="24"/>
      <w:szCs w:val="24"/>
    </w:rPr>
  </w:style>
  <w:style w:type="paragraph" w:customStyle="1" w:styleId="A53B9329FFF04DA8B18730155E7235D9">
    <w:name w:val="A53B9329FFF04DA8B18730155E7235D9"/>
    <w:rsid w:val="00AC41BB"/>
    <w:pPr>
      <w:spacing w:line="278" w:lineRule="auto"/>
    </w:pPr>
    <w:rPr>
      <w:sz w:val="24"/>
      <w:szCs w:val="24"/>
    </w:rPr>
  </w:style>
  <w:style w:type="paragraph" w:customStyle="1" w:styleId="EC90856347E64499B5382A1E7881D056">
    <w:name w:val="EC90856347E64499B5382A1E7881D056"/>
    <w:rsid w:val="00AC41BB"/>
    <w:pPr>
      <w:spacing w:line="278" w:lineRule="auto"/>
    </w:pPr>
    <w:rPr>
      <w:sz w:val="24"/>
      <w:szCs w:val="24"/>
    </w:rPr>
  </w:style>
  <w:style w:type="paragraph" w:customStyle="1" w:styleId="D2560252C4504BE580C79C4ABEA72BF5">
    <w:name w:val="D2560252C4504BE580C79C4ABEA72BF5"/>
    <w:rsid w:val="00AC41BB"/>
    <w:pPr>
      <w:spacing w:line="278" w:lineRule="auto"/>
    </w:pPr>
    <w:rPr>
      <w:sz w:val="24"/>
      <w:szCs w:val="24"/>
    </w:rPr>
  </w:style>
  <w:style w:type="paragraph" w:customStyle="1" w:styleId="E99C3DC3C25C4CF09B84384484B45B43">
    <w:name w:val="E99C3DC3C25C4CF09B84384484B45B43"/>
    <w:rsid w:val="00AC41BB"/>
    <w:pPr>
      <w:spacing w:line="278" w:lineRule="auto"/>
    </w:pPr>
    <w:rPr>
      <w:sz w:val="24"/>
      <w:szCs w:val="24"/>
    </w:rPr>
  </w:style>
  <w:style w:type="paragraph" w:customStyle="1" w:styleId="88E4040A9264455D809C74989515EF87">
    <w:name w:val="88E4040A9264455D809C74989515EF87"/>
    <w:rsid w:val="00AC41BB"/>
    <w:pPr>
      <w:spacing w:line="278" w:lineRule="auto"/>
    </w:pPr>
    <w:rPr>
      <w:sz w:val="24"/>
      <w:szCs w:val="24"/>
    </w:rPr>
  </w:style>
  <w:style w:type="paragraph" w:customStyle="1" w:styleId="E8C881B2EEF648D78251ADE2D09AC4FA">
    <w:name w:val="E8C881B2EEF648D78251ADE2D09AC4FA"/>
    <w:rsid w:val="00AC41BB"/>
    <w:pPr>
      <w:spacing w:line="278" w:lineRule="auto"/>
    </w:pPr>
    <w:rPr>
      <w:sz w:val="24"/>
      <w:szCs w:val="24"/>
    </w:rPr>
  </w:style>
  <w:style w:type="paragraph" w:customStyle="1" w:styleId="EEAA885B343B4557840567438DB55C6D">
    <w:name w:val="EEAA885B343B4557840567438DB55C6D"/>
    <w:rsid w:val="00AC41BB"/>
    <w:pPr>
      <w:spacing w:line="278" w:lineRule="auto"/>
    </w:pPr>
    <w:rPr>
      <w:sz w:val="24"/>
      <w:szCs w:val="24"/>
    </w:rPr>
  </w:style>
  <w:style w:type="paragraph" w:customStyle="1" w:styleId="C3EED89948404F0CA86877A70AEED130">
    <w:name w:val="C3EED89948404F0CA86877A70AEED130"/>
    <w:rsid w:val="00AC41BB"/>
    <w:pPr>
      <w:spacing w:line="278" w:lineRule="auto"/>
    </w:pPr>
    <w:rPr>
      <w:sz w:val="24"/>
      <w:szCs w:val="24"/>
    </w:rPr>
  </w:style>
  <w:style w:type="paragraph" w:customStyle="1" w:styleId="36DAD4DCAD06490A96017BE098A4983C">
    <w:name w:val="36DAD4DCAD06490A96017BE098A4983C"/>
    <w:rsid w:val="00AC41BB"/>
    <w:pPr>
      <w:spacing w:line="278" w:lineRule="auto"/>
    </w:pPr>
    <w:rPr>
      <w:sz w:val="24"/>
      <w:szCs w:val="24"/>
    </w:rPr>
  </w:style>
  <w:style w:type="paragraph" w:customStyle="1" w:styleId="EE9157E6A7DE4273BD5B4DE49DFA37CE">
    <w:name w:val="EE9157E6A7DE4273BD5B4DE49DFA37CE"/>
    <w:rsid w:val="00AC41BB"/>
    <w:pPr>
      <w:spacing w:line="278" w:lineRule="auto"/>
    </w:pPr>
    <w:rPr>
      <w:sz w:val="24"/>
      <w:szCs w:val="24"/>
    </w:rPr>
  </w:style>
  <w:style w:type="paragraph" w:customStyle="1" w:styleId="F010C52EF05045F3A0F7FDD09985B46B">
    <w:name w:val="F010C52EF05045F3A0F7FDD09985B46B"/>
    <w:rsid w:val="00AC41BB"/>
    <w:pPr>
      <w:spacing w:line="278" w:lineRule="auto"/>
    </w:pPr>
    <w:rPr>
      <w:sz w:val="24"/>
      <w:szCs w:val="24"/>
    </w:rPr>
  </w:style>
  <w:style w:type="paragraph" w:customStyle="1" w:styleId="6B81998516F94984BB21898B68EC5C06">
    <w:name w:val="6B81998516F94984BB21898B68EC5C06"/>
    <w:rsid w:val="00AC41BB"/>
    <w:pPr>
      <w:spacing w:line="278" w:lineRule="auto"/>
    </w:pPr>
    <w:rPr>
      <w:sz w:val="24"/>
      <w:szCs w:val="24"/>
    </w:rPr>
  </w:style>
  <w:style w:type="paragraph" w:customStyle="1" w:styleId="AA5F07C5B911461CBF8152657E6211B4">
    <w:name w:val="AA5F07C5B911461CBF8152657E6211B4"/>
    <w:rsid w:val="00AC41BB"/>
    <w:pPr>
      <w:spacing w:line="278" w:lineRule="auto"/>
    </w:pPr>
    <w:rPr>
      <w:sz w:val="24"/>
      <w:szCs w:val="24"/>
    </w:rPr>
  </w:style>
  <w:style w:type="paragraph" w:customStyle="1" w:styleId="DC3EC61459B04ADEAAB7846DB3C1ECB1">
    <w:name w:val="DC3EC61459B04ADEAAB7846DB3C1ECB1"/>
    <w:rsid w:val="00AC41BB"/>
    <w:pPr>
      <w:spacing w:line="278" w:lineRule="auto"/>
    </w:pPr>
    <w:rPr>
      <w:sz w:val="24"/>
      <w:szCs w:val="24"/>
    </w:rPr>
  </w:style>
  <w:style w:type="paragraph" w:customStyle="1" w:styleId="E356C4EE31624E4BBB0477FF1D5DCE29">
    <w:name w:val="E356C4EE31624E4BBB0477FF1D5DCE29"/>
    <w:rsid w:val="00AC41BB"/>
    <w:pPr>
      <w:spacing w:line="278" w:lineRule="auto"/>
    </w:pPr>
    <w:rPr>
      <w:sz w:val="24"/>
      <w:szCs w:val="24"/>
    </w:rPr>
  </w:style>
  <w:style w:type="paragraph" w:customStyle="1" w:styleId="3A3288E085EF4050AB2DCEB81E29F81E">
    <w:name w:val="3A3288E085EF4050AB2DCEB81E29F81E"/>
    <w:rsid w:val="00AC41BB"/>
    <w:pPr>
      <w:spacing w:line="278" w:lineRule="auto"/>
    </w:pPr>
    <w:rPr>
      <w:sz w:val="24"/>
      <w:szCs w:val="24"/>
    </w:rPr>
  </w:style>
  <w:style w:type="paragraph" w:customStyle="1" w:styleId="55F17225A1E5406BB9F16C805FE4B87A">
    <w:name w:val="55F17225A1E5406BB9F16C805FE4B87A"/>
    <w:rsid w:val="00AC41BB"/>
    <w:pPr>
      <w:spacing w:line="278" w:lineRule="auto"/>
    </w:pPr>
    <w:rPr>
      <w:sz w:val="24"/>
      <w:szCs w:val="24"/>
    </w:rPr>
  </w:style>
  <w:style w:type="paragraph" w:customStyle="1" w:styleId="A90E5C9FA1CA4EFA96FF4247E688E9D7">
    <w:name w:val="A90E5C9FA1CA4EFA96FF4247E688E9D7"/>
    <w:rsid w:val="00AC41BB"/>
    <w:pPr>
      <w:spacing w:line="278" w:lineRule="auto"/>
    </w:pPr>
    <w:rPr>
      <w:sz w:val="24"/>
      <w:szCs w:val="24"/>
    </w:rPr>
  </w:style>
  <w:style w:type="paragraph" w:customStyle="1" w:styleId="D66EC2EE1F0C4544B334B5278B140413">
    <w:name w:val="D66EC2EE1F0C4544B334B5278B140413"/>
    <w:rsid w:val="00AC41BB"/>
    <w:pPr>
      <w:spacing w:line="278" w:lineRule="auto"/>
    </w:pPr>
    <w:rPr>
      <w:sz w:val="24"/>
      <w:szCs w:val="24"/>
    </w:rPr>
  </w:style>
  <w:style w:type="paragraph" w:customStyle="1" w:styleId="B6CAFC039F454C32B6A13356789F967E">
    <w:name w:val="B6CAFC039F454C32B6A13356789F967E"/>
    <w:rsid w:val="00AC41BB"/>
    <w:pPr>
      <w:spacing w:line="278" w:lineRule="auto"/>
    </w:pPr>
    <w:rPr>
      <w:sz w:val="24"/>
      <w:szCs w:val="24"/>
    </w:rPr>
  </w:style>
  <w:style w:type="paragraph" w:customStyle="1" w:styleId="E90B09A625E74171B965F06CA625ACE3">
    <w:name w:val="E90B09A625E74171B965F06CA625ACE3"/>
    <w:rsid w:val="00AC41BB"/>
    <w:pPr>
      <w:spacing w:line="278" w:lineRule="auto"/>
    </w:pPr>
    <w:rPr>
      <w:sz w:val="24"/>
      <w:szCs w:val="24"/>
    </w:rPr>
  </w:style>
  <w:style w:type="paragraph" w:customStyle="1" w:styleId="E15A32F60D02416EB8CDF13771637A3D">
    <w:name w:val="E15A32F60D02416EB8CDF13771637A3D"/>
    <w:rsid w:val="00AC41BB"/>
    <w:pPr>
      <w:spacing w:line="278" w:lineRule="auto"/>
    </w:pPr>
    <w:rPr>
      <w:sz w:val="24"/>
      <w:szCs w:val="24"/>
    </w:rPr>
  </w:style>
  <w:style w:type="paragraph" w:customStyle="1" w:styleId="FE01C5C51BD7440FB7C14E6463AF5CF9">
    <w:name w:val="FE01C5C51BD7440FB7C14E6463AF5CF9"/>
    <w:rsid w:val="00AC41BB"/>
    <w:pPr>
      <w:spacing w:line="278" w:lineRule="auto"/>
    </w:pPr>
    <w:rPr>
      <w:sz w:val="24"/>
      <w:szCs w:val="24"/>
    </w:rPr>
  </w:style>
  <w:style w:type="paragraph" w:customStyle="1" w:styleId="46D1B5EFC6544E7287EA915F30F88735">
    <w:name w:val="46D1B5EFC6544E7287EA915F30F88735"/>
    <w:rsid w:val="00AC41BB"/>
    <w:pPr>
      <w:spacing w:line="278" w:lineRule="auto"/>
    </w:pPr>
    <w:rPr>
      <w:sz w:val="24"/>
      <w:szCs w:val="24"/>
    </w:rPr>
  </w:style>
  <w:style w:type="paragraph" w:customStyle="1" w:styleId="32B5D1E5C98C449E922897507179D8E7">
    <w:name w:val="32B5D1E5C98C449E922897507179D8E7"/>
    <w:rsid w:val="00AC41BB"/>
    <w:pPr>
      <w:spacing w:line="278" w:lineRule="auto"/>
    </w:pPr>
    <w:rPr>
      <w:sz w:val="24"/>
      <w:szCs w:val="24"/>
    </w:rPr>
  </w:style>
  <w:style w:type="paragraph" w:customStyle="1" w:styleId="9E656EF4A02B402CADE418A23D17D76F">
    <w:name w:val="9E656EF4A02B402CADE418A23D17D76F"/>
    <w:rsid w:val="00AC41BB"/>
    <w:pPr>
      <w:spacing w:line="278" w:lineRule="auto"/>
    </w:pPr>
    <w:rPr>
      <w:sz w:val="24"/>
      <w:szCs w:val="24"/>
    </w:rPr>
  </w:style>
  <w:style w:type="paragraph" w:customStyle="1" w:styleId="7C72C38F71B44DE8B06154CC3CC2C74F">
    <w:name w:val="7C72C38F71B44DE8B06154CC3CC2C74F"/>
    <w:rsid w:val="00AC41BB"/>
    <w:pPr>
      <w:spacing w:line="278" w:lineRule="auto"/>
    </w:pPr>
    <w:rPr>
      <w:sz w:val="24"/>
      <w:szCs w:val="24"/>
    </w:rPr>
  </w:style>
  <w:style w:type="paragraph" w:customStyle="1" w:styleId="5C21D801B450472890489151BCA4BFC6">
    <w:name w:val="5C21D801B450472890489151BCA4BFC6"/>
    <w:rsid w:val="00AC41BB"/>
    <w:pPr>
      <w:spacing w:line="278" w:lineRule="auto"/>
    </w:pPr>
    <w:rPr>
      <w:sz w:val="24"/>
      <w:szCs w:val="24"/>
    </w:rPr>
  </w:style>
  <w:style w:type="paragraph" w:customStyle="1" w:styleId="A0B38A39C44F471B8697BD6679F18882">
    <w:name w:val="A0B38A39C44F471B8697BD6679F18882"/>
    <w:rsid w:val="00AC41BB"/>
    <w:pPr>
      <w:spacing w:line="278" w:lineRule="auto"/>
    </w:pPr>
    <w:rPr>
      <w:sz w:val="24"/>
      <w:szCs w:val="24"/>
    </w:rPr>
  </w:style>
  <w:style w:type="paragraph" w:customStyle="1" w:styleId="CD7E233760274CCEA10B435106065570">
    <w:name w:val="CD7E233760274CCEA10B435106065570"/>
    <w:rsid w:val="00AC41BB"/>
    <w:pPr>
      <w:spacing w:line="278" w:lineRule="auto"/>
    </w:pPr>
    <w:rPr>
      <w:sz w:val="24"/>
      <w:szCs w:val="24"/>
    </w:rPr>
  </w:style>
  <w:style w:type="paragraph" w:customStyle="1" w:styleId="D3C4801FC4A641D0A62B32B8E056B5DB">
    <w:name w:val="D3C4801FC4A641D0A62B32B8E056B5DB"/>
    <w:rsid w:val="00AC41BB"/>
    <w:pPr>
      <w:spacing w:line="278" w:lineRule="auto"/>
    </w:pPr>
    <w:rPr>
      <w:sz w:val="24"/>
      <w:szCs w:val="24"/>
    </w:rPr>
  </w:style>
  <w:style w:type="paragraph" w:customStyle="1" w:styleId="6BFCA45A203B4F249097BC10CE0C34AA">
    <w:name w:val="6BFCA45A203B4F249097BC10CE0C34AA"/>
    <w:rsid w:val="00AC41BB"/>
    <w:pPr>
      <w:spacing w:line="278" w:lineRule="auto"/>
    </w:pPr>
    <w:rPr>
      <w:sz w:val="24"/>
      <w:szCs w:val="24"/>
    </w:rPr>
  </w:style>
  <w:style w:type="paragraph" w:customStyle="1" w:styleId="261A3B8E6F1646E8AB55E4CA7DAAB4EE">
    <w:name w:val="261A3B8E6F1646E8AB55E4CA7DAAB4EE"/>
    <w:rsid w:val="00AC41BB"/>
    <w:pPr>
      <w:spacing w:line="278" w:lineRule="auto"/>
    </w:pPr>
    <w:rPr>
      <w:sz w:val="24"/>
      <w:szCs w:val="24"/>
    </w:rPr>
  </w:style>
  <w:style w:type="paragraph" w:customStyle="1" w:styleId="09086A020F8049F78C70E26D9C5BA723">
    <w:name w:val="09086A020F8049F78C70E26D9C5BA723"/>
    <w:rsid w:val="00AC41BB"/>
    <w:pPr>
      <w:spacing w:line="278" w:lineRule="auto"/>
    </w:pPr>
    <w:rPr>
      <w:sz w:val="24"/>
      <w:szCs w:val="24"/>
    </w:rPr>
  </w:style>
  <w:style w:type="paragraph" w:customStyle="1" w:styleId="4998518780BE4CC09987C1C0983C5ED5">
    <w:name w:val="4998518780BE4CC09987C1C0983C5ED5"/>
    <w:rsid w:val="00AC41BB"/>
    <w:pPr>
      <w:spacing w:line="278" w:lineRule="auto"/>
    </w:pPr>
    <w:rPr>
      <w:sz w:val="24"/>
      <w:szCs w:val="24"/>
    </w:rPr>
  </w:style>
  <w:style w:type="paragraph" w:customStyle="1" w:styleId="C5ECADE093D74AFB811A25A78B56421F">
    <w:name w:val="C5ECADE093D74AFB811A25A78B56421F"/>
    <w:rsid w:val="00AC41BB"/>
    <w:pPr>
      <w:spacing w:line="278" w:lineRule="auto"/>
    </w:pPr>
    <w:rPr>
      <w:sz w:val="24"/>
      <w:szCs w:val="24"/>
    </w:rPr>
  </w:style>
  <w:style w:type="paragraph" w:customStyle="1" w:styleId="CCAAD62AD340457891522A9CF291E391">
    <w:name w:val="CCAAD62AD340457891522A9CF291E391"/>
    <w:rsid w:val="00AC41BB"/>
    <w:pPr>
      <w:spacing w:line="278" w:lineRule="auto"/>
    </w:pPr>
    <w:rPr>
      <w:sz w:val="24"/>
      <w:szCs w:val="24"/>
    </w:rPr>
  </w:style>
  <w:style w:type="paragraph" w:customStyle="1" w:styleId="3A9E725C8C2B4E71A316CFE6E40E904F">
    <w:name w:val="3A9E725C8C2B4E71A316CFE6E40E904F"/>
    <w:rsid w:val="00AC41BB"/>
    <w:pPr>
      <w:spacing w:line="278" w:lineRule="auto"/>
    </w:pPr>
    <w:rPr>
      <w:sz w:val="24"/>
      <w:szCs w:val="24"/>
    </w:rPr>
  </w:style>
  <w:style w:type="paragraph" w:customStyle="1" w:styleId="99F7D1A2E34B49BBAD272AF95E83D47B">
    <w:name w:val="99F7D1A2E34B49BBAD272AF95E83D47B"/>
    <w:rsid w:val="00AC41BB"/>
    <w:pPr>
      <w:spacing w:line="278" w:lineRule="auto"/>
    </w:pPr>
    <w:rPr>
      <w:sz w:val="24"/>
      <w:szCs w:val="24"/>
    </w:rPr>
  </w:style>
  <w:style w:type="paragraph" w:customStyle="1" w:styleId="60098075DC5040CDBBFAD036306960B5">
    <w:name w:val="60098075DC5040CDBBFAD036306960B5"/>
    <w:rsid w:val="00AC41BB"/>
    <w:pPr>
      <w:spacing w:line="278" w:lineRule="auto"/>
    </w:pPr>
    <w:rPr>
      <w:sz w:val="24"/>
      <w:szCs w:val="24"/>
    </w:rPr>
  </w:style>
  <w:style w:type="paragraph" w:customStyle="1" w:styleId="FE6CE09FC15F41A880FC2439AF1D9935">
    <w:name w:val="FE6CE09FC15F41A880FC2439AF1D9935"/>
    <w:rsid w:val="00AC41BB"/>
    <w:pPr>
      <w:spacing w:line="278" w:lineRule="auto"/>
    </w:pPr>
    <w:rPr>
      <w:sz w:val="24"/>
      <w:szCs w:val="24"/>
    </w:rPr>
  </w:style>
  <w:style w:type="paragraph" w:customStyle="1" w:styleId="01DC8050E52D431DB699C3279AA01037">
    <w:name w:val="01DC8050E52D431DB699C3279AA01037"/>
    <w:rsid w:val="00AC41BB"/>
    <w:pPr>
      <w:spacing w:line="278" w:lineRule="auto"/>
    </w:pPr>
    <w:rPr>
      <w:sz w:val="24"/>
      <w:szCs w:val="24"/>
    </w:rPr>
  </w:style>
  <w:style w:type="paragraph" w:customStyle="1" w:styleId="2F611ED826CD496AB3C33C4FEF3A3937">
    <w:name w:val="2F611ED826CD496AB3C33C4FEF3A3937"/>
    <w:rsid w:val="00AC41BB"/>
    <w:pPr>
      <w:spacing w:line="278" w:lineRule="auto"/>
    </w:pPr>
    <w:rPr>
      <w:sz w:val="24"/>
      <w:szCs w:val="24"/>
    </w:rPr>
  </w:style>
  <w:style w:type="paragraph" w:customStyle="1" w:styleId="2ACEC4D55B7A45ACBE15BBB28F4EF4AB">
    <w:name w:val="2ACEC4D55B7A45ACBE15BBB28F4EF4AB"/>
    <w:rsid w:val="00AC41BB"/>
    <w:pPr>
      <w:spacing w:line="278" w:lineRule="auto"/>
    </w:pPr>
    <w:rPr>
      <w:sz w:val="24"/>
      <w:szCs w:val="24"/>
    </w:rPr>
  </w:style>
  <w:style w:type="paragraph" w:customStyle="1" w:styleId="8AC8B725183C4975901CD02C7CF4EFFA">
    <w:name w:val="8AC8B725183C4975901CD02C7CF4EFFA"/>
    <w:rsid w:val="00AC41BB"/>
    <w:pPr>
      <w:spacing w:line="278" w:lineRule="auto"/>
    </w:pPr>
    <w:rPr>
      <w:sz w:val="24"/>
      <w:szCs w:val="24"/>
    </w:rPr>
  </w:style>
  <w:style w:type="paragraph" w:customStyle="1" w:styleId="92ABA95B7C4E4DDBB241600270FD5323">
    <w:name w:val="92ABA95B7C4E4DDBB241600270FD5323"/>
    <w:rsid w:val="00AC41BB"/>
    <w:pPr>
      <w:spacing w:line="278" w:lineRule="auto"/>
    </w:pPr>
    <w:rPr>
      <w:sz w:val="24"/>
      <w:szCs w:val="24"/>
    </w:rPr>
  </w:style>
  <w:style w:type="paragraph" w:customStyle="1" w:styleId="48EC7480D5A1439ABAB7F6E8EE62E120">
    <w:name w:val="48EC7480D5A1439ABAB7F6E8EE62E120"/>
    <w:rsid w:val="00AC41BB"/>
    <w:pPr>
      <w:spacing w:line="278" w:lineRule="auto"/>
    </w:pPr>
    <w:rPr>
      <w:sz w:val="24"/>
      <w:szCs w:val="24"/>
    </w:rPr>
  </w:style>
  <w:style w:type="paragraph" w:customStyle="1" w:styleId="DC74506EB7C94FB2B6E20F0FD30E6C93">
    <w:name w:val="DC74506EB7C94FB2B6E20F0FD30E6C93"/>
    <w:rsid w:val="00AC41BB"/>
    <w:pPr>
      <w:spacing w:line="278" w:lineRule="auto"/>
    </w:pPr>
    <w:rPr>
      <w:sz w:val="24"/>
      <w:szCs w:val="24"/>
    </w:rPr>
  </w:style>
  <w:style w:type="paragraph" w:customStyle="1" w:styleId="F016804F6B464BBFAABA1FE8025DA3D0">
    <w:name w:val="F016804F6B464BBFAABA1FE8025DA3D0"/>
    <w:rsid w:val="00AC41BB"/>
    <w:pPr>
      <w:spacing w:line="278" w:lineRule="auto"/>
    </w:pPr>
    <w:rPr>
      <w:sz w:val="24"/>
      <w:szCs w:val="24"/>
    </w:rPr>
  </w:style>
  <w:style w:type="paragraph" w:customStyle="1" w:styleId="407B9F4C51574D8EA2F0178F9E1E69F2">
    <w:name w:val="407B9F4C51574D8EA2F0178F9E1E69F2"/>
    <w:rsid w:val="00AC41BB"/>
    <w:pPr>
      <w:spacing w:line="278" w:lineRule="auto"/>
    </w:pPr>
    <w:rPr>
      <w:sz w:val="24"/>
      <w:szCs w:val="24"/>
    </w:rPr>
  </w:style>
  <w:style w:type="paragraph" w:customStyle="1" w:styleId="75024EA9B91740F5994D0C57BC93E046">
    <w:name w:val="75024EA9B91740F5994D0C57BC93E046"/>
    <w:rsid w:val="00AC41BB"/>
    <w:pPr>
      <w:spacing w:line="278" w:lineRule="auto"/>
    </w:pPr>
    <w:rPr>
      <w:sz w:val="24"/>
      <w:szCs w:val="24"/>
    </w:rPr>
  </w:style>
  <w:style w:type="paragraph" w:customStyle="1" w:styleId="E03DB46D0B4C4179B82BFD1A71AC0D6B">
    <w:name w:val="E03DB46D0B4C4179B82BFD1A71AC0D6B"/>
    <w:rsid w:val="00AC41BB"/>
    <w:pPr>
      <w:spacing w:line="278" w:lineRule="auto"/>
    </w:pPr>
    <w:rPr>
      <w:sz w:val="24"/>
      <w:szCs w:val="24"/>
    </w:rPr>
  </w:style>
  <w:style w:type="paragraph" w:customStyle="1" w:styleId="031ED32931E543FC934898221EE2D907">
    <w:name w:val="031ED32931E543FC934898221EE2D907"/>
    <w:rsid w:val="00AC41BB"/>
    <w:pPr>
      <w:spacing w:line="278" w:lineRule="auto"/>
    </w:pPr>
    <w:rPr>
      <w:sz w:val="24"/>
      <w:szCs w:val="24"/>
    </w:rPr>
  </w:style>
  <w:style w:type="paragraph" w:customStyle="1" w:styleId="543BD31142604645A0A1F9704EBB2C98">
    <w:name w:val="543BD31142604645A0A1F9704EBB2C98"/>
    <w:rsid w:val="00AC41BB"/>
    <w:pPr>
      <w:spacing w:line="278" w:lineRule="auto"/>
    </w:pPr>
    <w:rPr>
      <w:sz w:val="24"/>
      <w:szCs w:val="24"/>
    </w:rPr>
  </w:style>
  <w:style w:type="paragraph" w:customStyle="1" w:styleId="1433C54CAF7E450686DA678A896BBC9A">
    <w:name w:val="1433C54CAF7E450686DA678A896BBC9A"/>
    <w:rsid w:val="00AC41BB"/>
    <w:pPr>
      <w:spacing w:line="278" w:lineRule="auto"/>
    </w:pPr>
    <w:rPr>
      <w:sz w:val="24"/>
      <w:szCs w:val="24"/>
    </w:rPr>
  </w:style>
  <w:style w:type="paragraph" w:customStyle="1" w:styleId="CBBD240B0572458DB53EDDC03D4F1B0C">
    <w:name w:val="CBBD240B0572458DB53EDDC03D4F1B0C"/>
    <w:rsid w:val="00AC41BB"/>
    <w:pPr>
      <w:spacing w:line="278" w:lineRule="auto"/>
    </w:pPr>
    <w:rPr>
      <w:sz w:val="24"/>
      <w:szCs w:val="24"/>
    </w:rPr>
  </w:style>
  <w:style w:type="paragraph" w:customStyle="1" w:styleId="2259FBE21BE2417F953724EA33F66FB0">
    <w:name w:val="2259FBE21BE2417F953724EA33F66FB0"/>
    <w:rsid w:val="00AC41BB"/>
    <w:pPr>
      <w:spacing w:line="278" w:lineRule="auto"/>
    </w:pPr>
    <w:rPr>
      <w:sz w:val="24"/>
      <w:szCs w:val="24"/>
    </w:rPr>
  </w:style>
  <w:style w:type="paragraph" w:customStyle="1" w:styleId="104D3F75707044B4B0EC627C2677719E">
    <w:name w:val="104D3F75707044B4B0EC627C2677719E"/>
    <w:rsid w:val="00AC41BB"/>
    <w:pPr>
      <w:spacing w:line="278" w:lineRule="auto"/>
    </w:pPr>
    <w:rPr>
      <w:sz w:val="24"/>
      <w:szCs w:val="24"/>
    </w:rPr>
  </w:style>
  <w:style w:type="paragraph" w:customStyle="1" w:styleId="F508EF79FE8341369C12521D09D40EC4">
    <w:name w:val="F508EF79FE8341369C12521D09D40EC4"/>
    <w:rsid w:val="00AC41BB"/>
    <w:pPr>
      <w:spacing w:line="278" w:lineRule="auto"/>
    </w:pPr>
    <w:rPr>
      <w:sz w:val="24"/>
      <w:szCs w:val="24"/>
    </w:rPr>
  </w:style>
  <w:style w:type="paragraph" w:customStyle="1" w:styleId="92B43FFF5EEA453682E6EB4F95448CDC">
    <w:name w:val="92B43FFF5EEA453682E6EB4F95448CDC"/>
    <w:rsid w:val="00AC41BB"/>
    <w:pPr>
      <w:spacing w:line="278" w:lineRule="auto"/>
    </w:pPr>
    <w:rPr>
      <w:sz w:val="24"/>
      <w:szCs w:val="24"/>
    </w:rPr>
  </w:style>
  <w:style w:type="paragraph" w:customStyle="1" w:styleId="D57267846D2C41778C7906308C8BF860">
    <w:name w:val="D57267846D2C41778C7906308C8BF860"/>
    <w:rsid w:val="00AC41BB"/>
    <w:pPr>
      <w:spacing w:line="278" w:lineRule="auto"/>
    </w:pPr>
    <w:rPr>
      <w:sz w:val="24"/>
      <w:szCs w:val="24"/>
    </w:rPr>
  </w:style>
  <w:style w:type="paragraph" w:customStyle="1" w:styleId="88BB9D21AB574557BDBB5CF289D65B02">
    <w:name w:val="88BB9D21AB574557BDBB5CF289D65B02"/>
    <w:rsid w:val="00AC41BB"/>
    <w:pPr>
      <w:spacing w:line="278" w:lineRule="auto"/>
    </w:pPr>
    <w:rPr>
      <w:sz w:val="24"/>
      <w:szCs w:val="24"/>
    </w:rPr>
  </w:style>
  <w:style w:type="paragraph" w:customStyle="1" w:styleId="798A3DAD2651421B9BE4EDFFC2E1BFEB">
    <w:name w:val="798A3DAD2651421B9BE4EDFFC2E1BFEB"/>
    <w:rsid w:val="00AC41BB"/>
    <w:pPr>
      <w:spacing w:line="278" w:lineRule="auto"/>
    </w:pPr>
    <w:rPr>
      <w:sz w:val="24"/>
      <w:szCs w:val="24"/>
    </w:rPr>
  </w:style>
  <w:style w:type="paragraph" w:customStyle="1" w:styleId="E57B059222134536BBB1EF586219A3F3">
    <w:name w:val="E57B059222134536BBB1EF586219A3F3"/>
    <w:rsid w:val="00AC41BB"/>
    <w:pPr>
      <w:spacing w:line="278" w:lineRule="auto"/>
    </w:pPr>
    <w:rPr>
      <w:sz w:val="24"/>
      <w:szCs w:val="24"/>
    </w:rPr>
  </w:style>
  <w:style w:type="paragraph" w:customStyle="1" w:styleId="E5D03AC0A7874F80988ED50CF6A7A82F">
    <w:name w:val="E5D03AC0A7874F80988ED50CF6A7A82F"/>
    <w:rsid w:val="00AC41BB"/>
    <w:pPr>
      <w:spacing w:line="278" w:lineRule="auto"/>
    </w:pPr>
    <w:rPr>
      <w:sz w:val="24"/>
      <w:szCs w:val="24"/>
    </w:rPr>
  </w:style>
  <w:style w:type="paragraph" w:customStyle="1" w:styleId="68BB108942534FD4B0F7D3C6A63EF46E">
    <w:name w:val="68BB108942534FD4B0F7D3C6A63EF46E"/>
    <w:rsid w:val="00AC41BB"/>
    <w:pPr>
      <w:spacing w:line="278" w:lineRule="auto"/>
    </w:pPr>
    <w:rPr>
      <w:sz w:val="24"/>
      <w:szCs w:val="24"/>
    </w:rPr>
  </w:style>
  <w:style w:type="paragraph" w:customStyle="1" w:styleId="19634C47551546C9A1AC39A816CA4769">
    <w:name w:val="19634C47551546C9A1AC39A816CA4769"/>
    <w:rsid w:val="00AC41BB"/>
    <w:pPr>
      <w:spacing w:line="278" w:lineRule="auto"/>
    </w:pPr>
    <w:rPr>
      <w:sz w:val="24"/>
      <w:szCs w:val="24"/>
    </w:rPr>
  </w:style>
  <w:style w:type="paragraph" w:customStyle="1" w:styleId="87DECE7337C245599199434D1F1B0CCD">
    <w:name w:val="87DECE7337C245599199434D1F1B0CCD"/>
    <w:rsid w:val="00AC41BB"/>
    <w:pPr>
      <w:spacing w:line="278" w:lineRule="auto"/>
    </w:pPr>
    <w:rPr>
      <w:sz w:val="24"/>
      <w:szCs w:val="24"/>
    </w:rPr>
  </w:style>
  <w:style w:type="paragraph" w:customStyle="1" w:styleId="6F2145D3E49B4FAB95F151A0A422CE67">
    <w:name w:val="6F2145D3E49B4FAB95F151A0A422CE67"/>
    <w:rsid w:val="00AC41BB"/>
    <w:pPr>
      <w:spacing w:line="278" w:lineRule="auto"/>
    </w:pPr>
    <w:rPr>
      <w:sz w:val="24"/>
      <w:szCs w:val="24"/>
    </w:rPr>
  </w:style>
  <w:style w:type="paragraph" w:customStyle="1" w:styleId="13274F32300B4FF98117954E0BE484C9">
    <w:name w:val="13274F32300B4FF98117954E0BE484C9"/>
    <w:rsid w:val="00AC41BB"/>
    <w:pPr>
      <w:spacing w:line="278" w:lineRule="auto"/>
    </w:pPr>
    <w:rPr>
      <w:sz w:val="24"/>
      <w:szCs w:val="24"/>
    </w:rPr>
  </w:style>
  <w:style w:type="paragraph" w:customStyle="1" w:styleId="A87A9CA0ADB74A31AD01B0F95D513B25">
    <w:name w:val="A87A9CA0ADB74A31AD01B0F95D513B25"/>
    <w:rsid w:val="00AC41BB"/>
    <w:pPr>
      <w:spacing w:line="278" w:lineRule="auto"/>
    </w:pPr>
    <w:rPr>
      <w:sz w:val="24"/>
      <w:szCs w:val="24"/>
    </w:rPr>
  </w:style>
  <w:style w:type="paragraph" w:customStyle="1" w:styleId="6098135B22FB4E488FAB9BA3147CCE8A">
    <w:name w:val="6098135B22FB4E488FAB9BA3147CCE8A"/>
    <w:rsid w:val="00AC41BB"/>
    <w:pPr>
      <w:spacing w:line="278" w:lineRule="auto"/>
    </w:pPr>
    <w:rPr>
      <w:sz w:val="24"/>
      <w:szCs w:val="24"/>
    </w:rPr>
  </w:style>
  <w:style w:type="paragraph" w:customStyle="1" w:styleId="ACFD77C90D7E4F50B9CB1EBF7BD82C02">
    <w:name w:val="ACFD77C90D7E4F50B9CB1EBF7BD82C02"/>
    <w:rsid w:val="00AC41BB"/>
    <w:pPr>
      <w:spacing w:line="278" w:lineRule="auto"/>
    </w:pPr>
    <w:rPr>
      <w:sz w:val="24"/>
      <w:szCs w:val="24"/>
    </w:rPr>
  </w:style>
  <w:style w:type="paragraph" w:customStyle="1" w:styleId="FA8E160C5692490AA3AC1FEBD6A36DAB">
    <w:name w:val="FA8E160C5692490AA3AC1FEBD6A36DAB"/>
    <w:rsid w:val="00AC41BB"/>
    <w:pPr>
      <w:spacing w:line="278" w:lineRule="auto"/>
    </w:pPr>
    <w:rPr>
      <w:sz w:val="24"/>
      <w:szCs w:val="24"/>
    </w:rPr>
  </w:style>
  <w:style w:type="paragraph" w:customStyle="1" w:styleId="F99A213997AB49E29BDDB27DBD2FE42D">
    <w:name w:val="F99A213997AB49E29BDDB27DBD2FE42D"/>
    <w:rsid w:val="00AC41BB"/>
    <w:pPr>
      <w:spacing w:line="278" w:lineRule="auto"/>
    </w:pPr>
    <w:rPr>
      <w:sz w:val="24"/>
      <w:szCs w:val="24"/>
    </w:rPr>
  </w:style>
  <w:style w:type="paragraph" w:customStyle="1" w:styleId="62EA0EA9F6F44250A819926F4A988E03">
    <w:name w:val="62EA0EA9F6F44250A819926F4A988E03"/>
    <w:rsid w:val="00AC41BB"/>
    <w:pPr>
      <w:spacing w:line="278" w:lineRule="auto"/>
    </w:pPr>
    <w:rPr>
      <w:sz w:val="24"/>
      <w:szCs w:val="24"/>
    </w:rPr>
  </w:style>
  <w:style w:type="paragraph" w:customStyle="1" w:styleId="76BC7C6FBFA14019B2A49E337E9ACD75">
    <w:name w:val="76BC7C6FBFA14019B2A49E337E9ACD75"/>
    <w:rsid w:val="00AC41B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CA Standard Font">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161DB46C85784FAA46628879ECB218" ma:contentTypeVersion="16" ma:contentTypeDescription="Create a new document." ma:contentTypeScope="" ma:versionID="08aa896d87b44dabb61524047731b5df">
  <xsd:schema xmlns:xsd="http://www.w3.org/2001/XMLSchema" xmlns:xs="http://www.w3.org/2001/XMLSchema" xmlns:p="http://schemas.microsoft.com/office/2006/metadata/properties" xmlns:ns2="be20b1c8-c334-41cb-b5e6-a11faed4a1cf" xmlns:ns3="e8aa60a3-f78d-474a-88ee-adfc50da3d14" targetNamespace="http://schemas.microsoft.com/office/2006/metadata/properties" ma:root="true" ma:fieldsID="47c03e3012e88564bf7608eced60d9b4" ns2:_="" ns3:_="">
    <xsd:import namespace="be20b1c8-c334-41cb-b5e6-a11faed4a1cf"/>
    <xsd:import namespace="e8aa60a3-f78d-474a-88ee-adfc50da3d14"/>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0b1c8-c334-41cb-b5e6-a11faed4a1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39db496d-dacd-4a75-997b-bc1f392a5afa}" ma:internalName="TaxCatchAll" ma:showField="CatchAllData" ma:web="be20b1c8-c334-41cb-b5e6-a11faed4a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aa60a3-f78d-474a-88ee-adfc50da3d14"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1e2564d-3619-4b02-80ce-1f128a3b85b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e20b1c8-c334-41cb-b5e6-a11faed4a1cf" xsi:nil="true"/>
    <lcf76f155ced4ddcb4097134ff3c332f xmlns="e8aa60a3-f78d-474a-88ee-adfc50da3d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2FE275-D0AF-4709-B32A-A3646A64CF88}">
  <ds:schemaRefs>
    <ds:schemaRef ds:uri="http://schemas.microsoft.com/sharepoint/v3/contenttype/forms"/>
  </ds:schemaRefs>
</ds:datastoreItem>
</file>

<file path=customXml/itemProps2.xml><?xml version="1.0" encoding="utf-8"?>
<ds:datastoreItem xmlns:ds="http://schemas.openxmlformats.org/officeDocument/2006/customXml" ds:itemID="{E04641B6-D3C0-4149-8BA9-D6D8F998173C}">
  <ds:schemaRefs>
    <ds:schemaRef ds:uri="http://schemas.openxmlformats.org/officeDocument/2006/bibliography"/>
  </ds:schemaRefs>
</ds:datastoreItem>
</file>

<file path=customXml/itemProps3.xml><?xml version="1.0" encoding="utf-8"?>
<ds:datastoreItem xmlns:ds="http://schemas.openxmlformats.org/officeDocument/2006/customXml" ds:itemID="{67D9CB3D-AD39-4A55-93C5-3887DE8B9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0b1c8-c334-41cb-b5e6-a11faed4a1cf"/>
    <ds:schemaRef ds:uri="e8aa60a3-f78d-474a-88ee-adfc50da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C69122-6964-44F3-88A7-E16DF75A275C}">
  <ds:schemaRefs>
    <ds:schemaRef ds:uri="http://schemas.microsoft.com/office/2006/metadata/properties"/>
    <ds:schemaRef ds:uri="http://schemas.microsoft.com/office/infopath/2007/PartnerControls"/>
    <ds:schemaRef ds:uri="be20b1c8-c334-41cb-b5e6-a11faed4a1cf"/>
    <ds:schemaRef ds:uri="e8aa60a3-f78d-474a-88ee-adfc50da3d14"/>
  </ds:schemaRefs>
</ds:datastoreItem>
</file>

<file path=docProps/app.xml><?xml version="1.0" encoding="utf-8"?>
<Properties xmlns="http://schemas.openxmlformats.org/officeDocument/2006/extended-properties" xmlns:vt="http://schemas.openxmlformats.org/officeDocument/2006/docPropsVTypes">
  <Template>TEMP027_Operations Manager Letterhead</Template>
  <TotalTime>0</TotalTime>
  <Pages>3</Pages>
  <Words>1082</Words>
  <Characters>6173</Characters>
  <Application>Microsoft Office Word</Application>
  <DocSecurity>2</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Franklin</dc:creator>
  <cp:keywords/>
  <dc:description/>
  <cp:lastModifiedBy>Siobhan | Campdraft</cp:lastModifiedBy>
  <cp:revision>2</cp:revision>
  <cp:lastPrinted>2026-03-03T05:00:00Z</cp:lastPrinted>
  <dcterms:created xsi:type="dcterms:W3CDTF">2026-09-27T22:49:00Z</dcterms:created>
  <dcterms:modified xsi:type="dcterms:W3CDTF">2026-09-27T22:49:00Z</dcterms:modified>
  <cp:contentStatus>1.09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434622738ed4c3687351aaff54444008f0c4732a178af19d74b7236c2cc8a424</vt:lpwstr>
  </property>
  <property fmtid="{D5CDD505-2E9C-101B-9397-08002B2CF9AE}" pid="3" name="ContentTypeId">
    <vt:lpwstr>0x0101001C161DB46C85784FAA46628879ECB218</vt:lpwstr>
  </property>
  <property fmtid="{D5CDD505-2E9C-101B-9397-08002B2CF9AE}" pid="4" name="MediaServiceImageTags">
    <vt:lpwstr/>
  </property>
</Properties>
</file>